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2C7" w:rsidRPr="003A32C7" w:rsidRDefault="003A32C7" w:rsidP="00E405D9">
      <w:r>
        <w:rPr>
          <w:noProof/>
          <w:lang w:val="ru-RU" w:eastAsia="ru-RU"/>
        </w:rPr>
        <w:drawing>
          <wp:inline distT="0" distB="0" distL="0" distR="0">
            <wp:extent cx="1181735" cy="284480"/>
            <wp:effectExtent l="19050" t="0" r="0" b="0"/>
            <wp:docPr id="17944" name="Рисунок 17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3A32C7" w:rsidRDefault="003A32C7" w:rsidP="00E405D9"/>
    <w:p w:rsidR="003A32C7" w:rsidRPr="003A32C7" w:rsidRDefault="003A32C7" w:rsidP="00E405D9"/>
    <w:p w:rsidR="003A32C7" w:rsidRPr="003A32C7" w:rsidRDefault="003A32C7" w:rsidP="00E405D9"/>
    <w:p w:rsidR="003A32C7" w:rsidRDefault="003A32C7" w:rsidP="00E405D9"/>
    <w:p w:rsidR="003A32C7" w:rsidRDefault="003A32C7" w:rsidP="00E405D9"/>
    <w:p w:rsidR="003A32C7" w:rsidRPr="003A32C7" w:rsidRDefault="003A32C7" w:rsidP="00E405D9"/>
    <w:p w:rsidR="003A32C7" w:rsidRPr="003A32C7" w:rsidRDefault="003A32C7" w:rsidP="00E405D9"/>
    <w:tbl>
      <w:tblPr>
        <w:tblStyle w:val="a7"/>
        <w:tblW w:w="0" w:type="auto"/>
        <w:jc w:val="right"/>
        <w:tblInd w:w="1242" w:type="dxa"/>
        <w:tblBorders>
          <w:top w:val="single" w:sz="48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5743"/>
      </w:tblGrid>
      <w:tr w:rsidR="003A32C7" w:rsidRPr="003A32C7" w:rsidTr="00E405D9">
        <w:trPr>
          <w:jc w:val="right"/>
        </w:trPr>
        <w:tc>
          <w:tcPr>
            <w:tcW w:w="2586" w:type="dxa"/>
            <w:tcBorders>
              <w:top w:val="nil"/>
              <w:bottom w:val="nil"/>
            </w:tcBorders>
          </w:tcPr>
          <w:p w:rsidR="003A32C7" w:rsidRPr="003A32C7" w:rsidRDefault="003A32C7" w:rsidP="00E405D9">
            <w:pPr>
              <w:pStyle w:val="a5"/>
              <w:rPr>
                <w:lang w:val="ru-RU"/>
              </w:rPr>
            </w:pPr>
          </w:p>
        </w:tc>
        <w:tc>
          <w:tcPr>
            <w:tcW w:w="5743" w:type="dxa"/>
            <w:tcBorders>
              <w:bottom w:val="nil"/>
            </w:tcBorders>
          </w:tcPr>
          <w:p w:rsidR="007A6B48" w:rsidRPr="00034F67" w:rsidRDefault="00034F67" w:rsidP="00034F67">
            <w:pPr>
              <w:pStyle w:val="a5"/>
              <w:rPr>
                <w:szCs w:val="24"/>
              </w:rPr>
            </w:pPr>
            <w:proofErr w:type="spellStart"/>
            <w:r>
              <w:rPr>
                <w:szCs w:val="24"/>
                <w:lang w:val="ru-RU"/>
              </w:rPr>
              <w:t>Авторефрактометр</w:t>
            </w:r>
            <w:proofErr w:type="spellEnd"/>
          </w:p>
        </w:tc>
      </w:tr>
      <w:tr w:rsidR="003A32C7" w:rsidRPr="003A32C7" w:rsidTr="003A32C7">
        <w:trPr>
          <w:jc w:val="right"/>
        </w:trPr>
        <w:tc>
          <w:tcPr>
            <w:tcW w:w="8329" w:type="dxa"/>
            <w:gridSpan w:val="2"/>
            <w:tcBorders>
              <w:top w:val="nil"/>
              <w:bottom w:val="single" w:sz="24" w:space="0" w:color="auto"/>
            </w:tcBorders>
          </w:tcPr>
          <w:p w:rsidR="00034F67" w:rsidRPr="00034F67" w:rsidRDefault="00034F67" w:rsidP="00034F67">
            <w:pPr>
              <w:pStyle w:val="a5"/>
              <w:rPr>
                <w:szCs w:val="24"/>
              </w:rPr>
            </w:pPr>
            <w:r>
              <w:rPr>
                <w:sz w:val="96"/>
                <w:szCs w:val="24"/>
                <w:lang w:val="ru-RU"/>
              </w:rPr>
              <w:t>HRK- 1</w:t>
            </w:r>
          </w:p>
        </w:tc>
      </w:tr>
    </w:tbl>
    <w:p w:rsidR="003A32C7" w:rsidRPr="003A32C7" w:rsidRDefault="003A32C7" w:rsidP="00E405D9"/>
    <w:p w:rsidR="002810C9" w:rsidRDefault="002810C9" w:rsidP="007268A0">
      <w:pPr>
        <w:jc w:val="right"/>
        <w:rPr>
          <w:b/>
          <w:sz w:val="22"/>
          <w:lang w:val="ru-RU"/>
        </w:rPr>
      </w:pPr>
    </w:p>
    <w:p w:rsidR="00034F67" w:rsidRPr="00034F67" w:rsidRDefault="00034F67" w:rsidP="00034F67">
      <w:pPr>
        <w:jc w:val="right"/>
        <w:rPr>
          <w:b/>
          <w:sz w:val="22"/>
          <w:szCs w:val="24"/>
          <w:lang w:val="ru-RU"/>
        </w:rPr>
      </w:pPr>
      <w:r>
        <w:rPr>
          <w:b/>
          <w:sz w:val="22"/>
          <w:szCs w:val="24"/>
          <w:lang w:val="ru-RU"/>
        </w:rPr>
        <w:t>РУКОВОДСТВО ПО ЭКСПЛУАТАЦИИ</w:t>
      </w:r>
    </w:p>
    <w:p w:rsidR="003A32C7" w:rsidRPr="00034F67" w:rsidRDefault="003A32C7" w:rsidP="00E405D9">
      <w:pPr>
        <w:rPr>
          <w:lang w:val="ru-RU"/>
        </w:rPr>
      </w:pPr>
    </w:p>
    <w:p w:rsidR="003A32C7" w:rsidRPr="00034F67" w:rsidRDefault="003A32C7" w:rsidP="00E405D9">
      <w:pPr>
        <w:rPr>
          <w:lang w:val="ru-RU"/>
        </w:rPr>
      </w:pPr>
    </w:p>
    <w:p w:rsidR="003A32C7" w:rsidRPr="00034F67" w:rsidRDefault="003A32C7" w:rsidP="00E405D9">
      <w:pPr>
        <w:rPr>
          <w:lang w:val="ru-RU"/>
        </w:rPr>
      </w:pPr>
    </w:p>
    <w:p w:rsidR="003A32C7" w:rsidRPr="00034F67" w:rsidRDefault="003A32C7" w:rsidP="00E405D9">
      <w:pPr>
        <w:rPr>
          <w:lang w:val="ru-RU"/>
        </w:rPr>
      </w:pPr>
    </w:p>
    <w:p w:rsidR="003A32C7" w:rsidRPr="003A32C7" w:rsidRDefault="003A32C7" w:rsidP="007268A0">
      <w:pPr>
        <w:jc w:val="right"/>
      </w:pPr>
      <w:r>
        <w:rPr>
          <w:noProof/>
          <w:lang w:val="ru-RU" w:eastAsia="ru-RU"/>
        </w:rPr>
        <w:drawing>
          <wp:inline distT="0" distB="0" distL="0" distR="0">
            <wp:extent cx="3315970" cy="3427095"/>
            <wp:effectExtent l="19050" t="0" r="0" b="0"/>
            <wp:docPr id="17947" name="Рисунок 17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8A0" w:rsidRDefault="007268A0" w:rsidP="007268A0">
      <w:pPr>
        <w:ind w:right="100"/>
        <w:jc w:val="left"/>
      </w:pPr>
    </w:p>
    <w:p w:rsidR="007268A0" w:rsidRDefault="007268A0" w:rsidP="007268A0">
      <w:pPr>
        <w:ind w:right="100"/>
        <w:jc w:val="left"/>
        <w:sectPr w:rsidR="007268A0" w:rsidSect="003A32C7">
          <w:pgSz w:w="11906" w:h="16838"/>
          <w:pgMar w:top="1560" w:right="1080" w:bottom="1440" w:left="1080" w:header="708" w:footer="708" w:gutter="0"/>
          <w:cols w:space="708"/>
          <w:docGrid w:linePitch="360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"/>
        <w:gridCol w:w="8663"/>
      </w:tblGrid>
      <w:tr w:rsidR="00E405D9" w:rsidRPr="00E405D9" w:rsidTr="00B84234">
        <w:trPr>
          <w:trHeight w:val="397"/>
        </w:trPr>
        <w:tc>
          <w:tcPr>
            <w:tcW w:w="409" w:type="dxa"/>
            <w:vAlign w:val="center"/>
          </w:tcPr>
          <w:p w:rsidR="00E405D9" w:rsidRPr="00E405D9" w:rsidRDefault="00E405D9" w:rsidP="00E405D9">
            <w:pPr>
              <w:pStyle w:val="ac"/>
              <w:jc w:val="left"/>
            </w:pPr>
            <w:r>
              <w:rPr>
                <w:lang w:val="ru-RU" w:eastAsia="ru-RU"/>
              </w:rPr>
              <w:lastRenderedPageBreak/>
              <w:drawing>
                <wp:inline distT="0" distB="0" distL="0" distR="0">
                  <wp:extent cx="103505" cy="16700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6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5" w:type="dxa"/>
            <w:vAlign w:val="center"/>
          </w:tcPr>
          <w:p w:rsidR="00034F67" w:rsidRPr="00034F67" w:rsidRDefault="00034F67" w:rsidP="00034F67">
            <w:pPr>
              <w:pStyle w:val="ac"/>
              <w:jc w:val="left"/>
              <w:rPr>
                <w:szCs w:val="24"/>
                <w:lang w:val="ru-RU"/>
              </w:rPr>
            </w:pPr>
            <w:proofErr w:type="spellStart"/>
            <w:r>
              <w:rPr>
                <w:b/>
                <w:noProof w:val="0"/>
                <w:szCs w:val="24"/>
              </w:rPr>
              <w:t>Меры</w:t>
            </w:r>
            <w:proofErr w:type="spellEnd"/>
            <w:r>
              <w:rPr>
                <w:b/>
                <w:noProof w:val="0"/>
                <w:szCs w:val="24"/>
              </w:rPr>
              <w:t xml:space="preserve"> </w:t>
            </w:r>
            <w:proofErr w:type="spellStart"/>
            <w:r>
              <w:rPr>
                <w:b/>
                <w:noProof w:val="0"/>
                <w:szCs w:val="24"/>
              </w:rPr>
              <w:t>предосторожности</w:t>
            </w:r>
            <w:proofErr w:type="spellEnd"/>
          </w:p>
        </w:tc>
      </w:tr>
    </w:tbl>
    <w:p w:rsidR="003A32C7" w:rsidRPr="003A32C7" w:rsidRDefault="003A32C7" w:rsidP="00E405D9"/>
    <w:p w:rsidR="00D77154" w:rsidRPr="009D5EE5" w:rsidRDefault="00D77154" w:rsidP="00D77154">
      <w:pPr>
        <w:pStyle w:val="af"/>
        <w:ind w:firstLine="142"/>
        <w:rPr>
          <w:szCs w:val="24"/>
          <w:lang w:val="ru-RU"/>
        </w:rPr>
      </w:pPr>
      <w:r>
        <w:rPr>
          <w:szCs w:val="24"/>
          <w:lang w:val="ru-RU"/>
        </w:rPr>
        <w:t>Данное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изделие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работать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некорректно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</w:t>
      </w:r>
      <w:r w:rsidRPr="009D5EE5">
        <w:rPr>
          <w:szCs w:val="24"/>
          <w:lang w:val="ru-RU"/>
        </w:rPr>
        <w:t>-</w:t>
      </w:r>
      <w:r>
        <w:rPr>
          <w:szCs w:val="24"/>
          <w:lang w:val="ru-RU"/>
        </w:rPr>
        <w:t>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электромагнитных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волн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генерируемых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мобильным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телефоном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приёмопередатчиком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устройством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радиоуправлением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размещайте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изделие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рядом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устройствами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могут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повлиять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работу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DC2433">
      <w:pPr>
        <w:pStyle w:val="af"/>
        <w:rPr>
          <w:lang w:val="ru-RU"/>
        </w:rPr>
      </w:pPr>
    </w:p>
    <w:p w:rsidR="00981664" w:rsidRPr="009D5EE5" w:rsidRDefault="00981664" w:rsidP="00981664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Информация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представленная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настоящем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руководстве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эксплуатации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является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точной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тщательно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проверенной</w:t>
      </w:r>
      <w:r w:rsidRPr="009D5EE5">
        <w:rPr>
          <w:szCs w:val="24"/>
          <w:lang w:val="ru-RU"/>
        </w:rPr>
        <w:t xml:space="preserve">. </w:t>
      </w:r>
      <w:proofErr w:type="gramStart"/>
      <w:r>
        <w:rPr>
          <w:szCs w:val="24"/>
          <w:lang w:val="ru-RU"/>
        </w:rPr>
        <w:t>Однако</w:t>
      </w:r>
      <w:r w:rsidRPr="009D5EE5">
        <w:rPr>
          <w:szCs w:val="24"/>
          <w:lang w:val="ru-RU"/>
        </w:rPr>
        <w:t xml:space="preserve"> </w:t>
      </w:r>
      <w:proofErr w:type="spellStart"/>
      <w:r w:rsidRPr="00981664">
        <w:rPr>
          <w:szCs w:val="24"/>
        </w:rPr>
        <w:t>Huvitz</w:t>
      </w:r>
      <w:proofErr w:type="spell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несет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никакой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ответственности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неявные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ошибки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упущения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возникающие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информации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содержащейся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руководство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эксплуатации</w:t>
      </w:r>
      <w:r w:rsidRPr="009D5EE5">
        <w:rPr>
          <w:szCs w:val="24"/>
          <w:lang w:val="ru-RU"/>
        </w:rPr>
        <w:t>.</w:t>
      </w:r>
      <w:proofErr w:type="gramEnd"/>
    </w:p>
    <w:p w:rsidR="003A32C7" w:rsidRPr="009D5EE5" w:rsidRDefault="003A32C7" w:rsidP="00DC2433">
      <w:pPr>
        <w:pStyle w:val="af"/>
        <w:rPr>
          <w:lang w:val="ru-RU"/>
        </w:rPr>
      </w:pPr>
    </w:p>
    <w:p w:rsidR="00CB6323" w:rsidRDefault="00CB6323" w:rsidP="00CB6323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Компания</w:t>
      </w:r>
      <w:r w:rsidRPr="009D5EE5">
        <w:rPr>
          <w:szCs w:val="24"/>
          <w:lang w:val="ru-RU"/>
        </w:rPr>
        <w:t xml:space="preserve"> </w:t>
      </w:r>
      <w:proofErr w:type="spellStart"/>
      <w:r w:rsidRPr="00CB6323">
        <w:rPr>
          <w:szCs w:val="24"/>
        </w:rPr>
        <w:t>Huvitz</w:t>
      </w:r>
      <w:proofErr w:type="spell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имеет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право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вносить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любые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модификации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изделие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спецификации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любое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время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без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предварительного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уведомления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Изменения данного документа не допустимы.</w:t>
      </w: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3A32C7" w:rsidRPr="00981664" w:rsidRDefault="003A32C7" w:rsidP="00E405D9">
      <w:pPr>
        <w:rPr>
          <w:lang w:val="ru-RU"/>
        </w:rPr>
      </w:pPr>
    </w:p>
    <w:p w:rsidR="00E61905" w:rsidRPr="00981664" w:rsidRDefault="00E61905" w:rsidP="00E405D9">
      <w:pPr>
        <w:rPr>
          <w:lang w:val="ru-RU"/>
        </w:rPr>
      </w:pPr>
    </w:p>
    <w:p w:rsidR="00E61905" w:rsidRPr="00981664" w:rsidRDefault="00E61905" w:rsidP="00E405D9">
      <w:pPr>
        <w:rPr>
          <w:lang w:val="ru-RU"/>
        </w:rPr>
      </w:pPr>
    </w:p>
    <w:p w:rsidR="003A32C7" w:rsidRPr="003A32C7" w:rsidRDefault="00E61905" w:rsidP="00E61905">
      <w:pPr>
        <w:jc w:val="right"/>
      </w:pPr>
      <w:r>
        <w:rPr>
          <w:noProof/>
          <w:lang w:val="ru-RU" w:eastAsia="ru-RU"/>
        </w:rPr>
        <w:drawing>
          <wp:inline distT="0" distB="0" distL="0" distR="0">
            <wp:extent cx="890270" cy="421640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3A32C7" w:rsidRDefault="003A32C7" w:rsidP="00E405D9"/>
    <w:tbl>
      <w:tblPr>
        <w:tblStyle w:val="a7"/>
        <w:tblW w:w="0" w:type="auto"/>
        <w:tblInd w:w="142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9144"/>
      </w:tblGrid>
      <w:tr w:rsidR="00E61905" w:rsidRPr="00E61905" w:rsidTr="002810C9">
        <w:trPr>
          <w:trHeight w:val="470"/>
        </w:trPr>
        <w:tc>
          <w:tcPr>
            <w:tcW w:w="9144" w:type="dxa"/>
            <w:shd w:val="clear" w:color="auto" w:fill="DDDDDD"/>
          </w:tcPr>
          <w:p w:rsidR="00CB6323" w:rsidRDefault="00CB6323" w:rsidP="00CB6323">
            <w:pPr>
              <w:pStyle w:val="ac"/>
              <w:rPr>
                <w:b/>
                <w:szCs w:val="24"/>
              </w:rPr>
            </w:pPr>
            <w:r>
              <w:rPr>
                <w:b/>
                <w:noProof w:val="0"/>
                <w:szCs w:val="24"/>
              </w:rPr>
              <w:t>9000ENG0032-A</w:t>
            </w:r>
          </w:p>
          <w:p w:rsidR="00CB6323" w:rsidRPr="00C678FF" w:rsidRDefault="00CB6323" w:rsidP="00CB6323">
            <w:pPr>
              <w:pStyle w:val="ac"/>
              <w:rPr>
                <w:szCs w:val="24"/>
              </w:rPr>
            </w:pPr>
            <w:proofErr w:type="spellStart"/>
            <w:r>
              <w:rPr>
                <w:b/>
                <w:noProof w:val="0"/>
                <w:szCs w:val="24"/>
              </w:rPr>
              <w:t>Ред</w:t>
            </w:r>
            <w:proofErr w:type="spellEnd"/>
            <w:r>
              <w:rPr>
                <w:b/>
                <w:noProof w:val="0"/>
                <w:szCs w:val="24"/>
              </w:rPr>
              <w:t>. 1.0 (2017.08)</w:t>
            </w:r>
          </w:p>
        </w:tc>
      </w:tr>
    </w:tbl>
    <w:p w:rsidR="003A32C7" w:rsidRPr="003A32C7" w:rsidRDefault="003A32C7" w:rsidP="00DC2433">
      <w:pPr>
        <w:pStyle w:val="af"/>
      </w:pPr>
    </w:p>
    <w:p w:rsidR="003A32C7" w:rsidRPr="003A32C7" w:rsidRDefault="003A32C7" w:rsidP="00DC2433">
      <w:pPr>
        <w:pStyle w:val="af"/>
      </w:pPr>
    </w:p>
    <w:p w:rsidR="00CB6323" w:rsidRDefault="00CB6323" w:rsidP="00CB6323">
      <w:pPr>
        <w:pStyle w:val="af"/>
        <w:rPr>
          <w:szCs w:val="24"/>
        </w:rPr>
      </w:pPr>
      <w:r w:rsidRPr="00CB6323">
        <w:rPr>
          <w:szCs w:val="24"/>
        </w:rPr>
        <w:t>©2017 HUVITZ Co., Ltd.</w:t>
      </w:r>
    </w:p>
    <w:p w:rsidR="00CB6323" w:rsidRDefault="00CB6323" w:rsidP="00CB6323">
      <w:pPr>
        <w:pStyle w:val="af"/>
        <w:rPr>
          <w:szCs w:val="24"/>
        </w:rPr>
      </w:pPr>
      <w:r w:rsidRPr="00CB6323">
        <w:rPr>
          <w:szCs w:val="24"/>
        </w:rPr>
        <w:t xml:space="preserve">38, </w:t>
      </w:r>
      <w:proofErr w:type="spellStart"/>
      <w:r w:rsidRPr="00CB6323">
        <w:rPr>
          <w:szCs w:val="24"/>
        </w:rPr>
        <w:t>Burim-ro</w:t>
      </w:r>
      <w:proofErr w:type="spellEnd"/>
      <w:r w:rsidRPr="00CB6323">
        <w:rPr>
          <w:szCs w:val="24"/>
        </w:rPr>
        <w:t xml:space="preserve"> 170beon-gil, </w:t>
      </w:r>
      <w:proofErr w:type="spellStart"/>
      <w:r w:rsidRPr="00CB6323">
        <w:rPr>
          <w:szCs w:val="24"/>
        </w:rPr>
        <w:t>Dongan-gu</w:t>
      </w:r>
      <w:proofErr w:type="spellEnd"/>
      <w:r w:rsidRPr="00CB6323">
        <w:rPr>
          <w:szCs w:val="24"/>
        </w:rPr>
        <w:t>, Anyang-</w:t>
      </w:r>
      <w:proofErr w:type="spellStart"/>
      <w:r w:rsidRPr="00CB6323">
        <w:rPr>
          <w:szCs w:val="24"/>
        </w:rPr>
        <w:t>si</w:t>
      </w:r>
      <w:proofErr w:type="spellEnd"/>
      <w:r w:rsidRPr="00CB6323">
        <w:rPr>
          <w:szCs w:val="24"/>
        </w:rPr>
        <w:t xml:space="preserve">, </w:t>
      </w:r>
      <w:proofErr w:type="spellStart"/>
      <w:proofErr w:type="gramStart"/>
      <w:r w:rsidRPr="00CB6323">
        <w:rPr>
          <w:szCs w:val="24"/>
        </w:rPr>
        <w:t>Gyeonggi</w:t>
      </w:r>
      <w:proofErr w:type="spellEnd"/>
      <w:proofErr w:type="gramEnd"/>
      <w:r w:rsidRPr="00CB6323">
        <w:rPr>
          <w:szCs w:val="24"/>
        </w:rPr>
        <w:t xml:space="preserve">-do, 14055, </w:t>
      </w:r>
      <w:r>
        <w:rPr>
          <w:szCs w:val="24"/>
          <w:lang w:val="ru-RU"/>
        </w:rPr>
        <w:t>Республика</w:t>
      </w:r>
      <w:r w:rsidRPr="00CB6323">
        <w:rPr>
          <w:szCs w:val="24"/>
        </w:rPr>
        <w:t xml:space="preserve"> </w:t>
      </w:r>
      <w:r>
        <w:rPr>
          <w:szCs w:val="24"/>
          <w:lang w:val="ru-RU"/>
        </w:rPr>
        <w:t>Корея</w:t>
      </w:r>
    </w:p>
    <w:p w:rsidR="003A32C7" w:rsidRPr="003A32C7" w:rsidRDefault="003A32C7" w:rsidP="00DC2433">
      <w:pPr>
        <w:pStyle w:val="af"/>
      </w:pPr>
    </w:p>
    <w:p w:rsidR="00CB6323" w:rsidRPr="009D5EE5" w:rsidRDefault="00CB6323" w:rsidP="00CB6323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Все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права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защищены</w:t>
      </w:r>
      <w:r w:rsidRPr="009D5EE5">
        <w:rPr>
          <w:szCs w:val="24"/>
          <w:lang w:val="ru-RU"/>
        </w:rPr>
        <w:t>.</w:t>
      </w:r>
    </w:p>
    <w:p w:rsidR="00CB6323" w:rsidRPr="009D5EE5" w:rsidRDefault="00CB6323" w:rsidP="00CB6323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Согласно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законам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авторском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праве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данное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руководство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скопировано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полностью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частично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без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предварительного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письменного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согласия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компании</w:t>
      </w:r>
      <w:r w:rsidRPr="009D5EE5">
        <w:rPr>
          <w:szCs w:val="24"/>
          <w:lang w:val="ru-RU"/>
        </w:rPr>
        <w:t xml:space="preserve"> </w:t>
      </w:r>
      <w:r w:rsidRPr="00CB6323">
        <w:rPr>
          <w:szCs w:val="24"/>
        </w:rPr>
        <w:t>HUVITZ</w:t>
      </w:r>
      <w:r w:rsidRPr="009D5EE5">
        <w:rPr>
          <w:szCs w:val="24"/>
          <w:lang w:val="ru-RU"/>
        </w:rPr>
        <w:t xml:space="preserve"> </w:t>
      </w:r>
      <w:r w:rsidRPr="00CB6323">
        <w:rPr>
          <w:szCs w:val="24"/>
        </w:rPr>
        <w:t>Co</w:t>
      </w:r>
      <w:r w:rsidRPr="009D5EE5">
        <w:rPr>
          <w:szCs w:val="24"/>
          <w:lang w:val="ru-RU"/>
        </w:rPr>
        <w:t xml:space="preserve">., </w:t>
      </w:r>
      <w:r w:rsidRPr="00CB6323">
        <w:rPr>
          <w:szCs w:val="24"/>
        </w:rPr>
        <w:t>Ltd</w:t>
      </w:r>
    </w:p>
    <w:p w:rsidR="00E405D9" w:rsidRPr="009D5EE5" w:rsidRDefault="00E405D9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tbl>
      <w:tblPr>
        <w:tblStyle w:val="a7"/>
        <w:tblW w:w="0" w:type="auto"/>
        <w:tblInd w:w="-85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8A73AF" w:rsidRPr="007268A0" w:rsidTr="008A73AF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8A73AF" w:rsidRPr="007268A0" w:rsidRDefault="008A73AF" w:rsidP="005F4695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60000" cy="265982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CB6323" w:rsidRPr="00CB6323" w:rsidRDefault="00CB6323" w:rsidP="00CB6323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ОСТОРОЖНО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8A73AF" w:rsidRPr="007268A0" w:rsidRDefault="008A73AF" w:rsidP="005F4695"/>
        </w:tc>
      </w:tr>
    </w:tbl>
    <w:p w:rsidR="003A32C7" w:rsidRPr="007B64F5" w:rsidRDefault="003A32C7" w:rsidP="00DC2433">
      <w:pPr>
        <w:pStyle w:val="af"/>
      </w:pPr>
    </w:p>
    <w:p w:rsidR="00F66935" w:rsidRPr="009D5EE5" w:rsidRDefault="00F66935" w:rsidP="00F66935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Указания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исключению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вредного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воздействия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оптического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приведены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стандарте</w:t>
      </w:r>
    </w:p>
    <w:p w:rsidR="00F66935" w:rsidRPr="009D5EE5" w:rsidRDefault="00F66935" w:rsidP="00F66935">
      <w:pPr>
        <w:pStyle w:val="af"/>
        <w:rPr>
          <w:szCs w:val="24"/>
          <w:lang w:val="ru-RU"/>
        </w:rPr>
      </w:pPr>
      <w:r w:rsidRPr="00F66935">
        <w:rPr>
          <w:szCs w:val="24"/>
        </w:rPr>
        <w:t>ISO</w:t>
      </w:r>
      <w:r w:rsidRPr="009D5EE5">
        <w:rPr>
          <w:szCs w:val="24"/>
          <w:lang w:val="ru-RU"/>
        </w:rPr>
        <w:t xml:space="preserve"> 15004-2:2007</w:t>
      </w:r>
    </w:p>
    <w:p w:rsidR="003A32C7" w:rsidRPr="009D5EE5" w:rsidRDefault="003A32C7" w:rsidP="00DC2433">
      <w:pPr>
        <w:pStyle w:val="af"/>
        <w:rPr>
          <w:lang w:val="ru-RU"/>
        </w:rPr>
      </w:pPr>
    </w:p>
    <w:p w:rsidR="00F66935" w:rsidRPr="009D5EE5" w:rsidRDefault="00F66935" w:rsidP="00F66935">
      <w:pPr>
        <w:pStyle w:val="af"/>
        <w:rPr>
          <w:szCs w:val="24"/>
          <w:lang w:val="ru-RU"/>
        </w:rPr>
      </w:pPr>
      <w:r w:rsidRPr="009D5EE5">
        <w:rPr>
          <w:szCs w:val="24"/>
          <w:lang w:val="ru-RU"/>
        </w:rPr>
        <w:t>«</w:t>
      </w:r>
      <w:r>
        <w:rPr>
          <w:szCs w:val="24"/>
          <w:lang w:val="ru-RU"/>
        </w:rPr>
        <w:t>Приборы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офтальмологические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Общие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требования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офтальмологическим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методы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испытаний</w:t>
      </w:r>
      <w:r w:rsidRPr="009D5EE5">
        <w:rPr>
          <w:szCs w:val="24"/>
          <w:lang w:val="ru-RU"/>
        </w:rPr>
        <w:t>».</w:t>
      </w:r>
    </w:p>
    <w:p w:rsidR="003A32C7" w:rsidRPr="009D5EE5" w:rsidRDefault="003A32C7" w:rsidP="00DC2433">
      <w:pPr>
        <w:pStyle w:val="af"/>
        <w:rPr>
          <w:lang w:val="ru-RU"/>
        </w:rPr>
      </w:pPr>
    </w:p>
    <w:p w:rsidR="003A32C7" w:rsidRPr="009D5EE5" w:rsidRDefault="003A32C7" w:rsidP="00DC2433">
      <w:pPr>
        <w:pStyle w:val="af"/>
        <w:rPr>
          <w:lang w:val="ru-RU"/>
        </w:rPr>
      </w:pPr>
    </w:p>
    <w:p w:rsidR="003A32C7" w:rsidRPr="009D5EE5" w:rsidRDefault="003A32C7" w:rsidP="00DC2433">
      <w:pPr>
        <w:pStyle w:val="af"/>
        <w:rPr>
          <w:lang w:val="ru-RU"/>
        </w:rPr>
      </w:pPr>
    </w:p>
    <w:p w:rsidR="003A32C7" w:rsidRPr="009D5EE5" w:rsidRDefault="003A32C7" w:rsidP="00DC2433">
      <w:pPr>
        <w:pStyle w:val="af"/>
        <w:rPr>
          <w:lang w:val="ru-RU"/>
        </w:rPr>
      </w:pPr>
    </w:p>
    <w:p w:rsidR="00D63C5B" w:rsidRPr="009D5EE5" w:rsidRDefault="00D63C5B" w:rsidP="00D63C5B">
      <w:pPr>
        <w:pStyle w:val="ae"/>
        <w:rPr>
          <w:szCs w:val="24"/>
          <w:lang w:val="ru-RU"/>
        </w:rPr>
      </w:pPr>
      <w:r w:rsidRPr="009D5EE5">
        <w:rPr>
          <w:szCs w:val="24"/>
          <w:lang w:val="ru-RU"/>
        </w:rPr>
        <w:t>1.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Производитель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должен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запросу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предоставить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график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отображающий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относительное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спектральное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излучение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9D5EE5">
        <w:rPr>
          <w:szCs w:val="24"/>
          <w:lang w:val="ru-RU"/>
        </w:rPr>
        <w:t xml:space="preserve"> 305 </w:t>
      </w:r>
      <w:proofErr w:type="spellStart"/>
      <w:r>
        <w:rPr>
          <w:szCs w:val="24"/>
          <w:lang w:val="ru-RU"/>
        </w:rPr>
        <w:t>нм</w:t>
      </w:r>
      <w:proofErr w:type="spell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1100 </w:t>
      </w:r>
      <w:proofErr w:type="spellStart"/>
      <w:r>
        <w:rPr>
          <w:szCs w:val="24"/>
          <w:lang w:val="ru-RU"/>
        </w:rPr>
        <w:t>нм</w:t>
      </w:r>
      <w:proofErr w:type="spell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период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эксплуатации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максимальной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яркостью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максимальной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апертурой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Спектральное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излучение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луча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выхода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3A32C7" w:rsidRDefault="00E50C46" w:rsidP="00D63C5B">
      <w:pPr>
        <w:pStyle w:val="ac"/>
        <w:jc w:val="center"/>
      </w:pPr>
      <w:r>
        <w:pict>
          <v:group id="_x0000_s1029" style="width:320.25pt;height:183.75pt;mso-position-horizontal-relative:char;mso-position-vertical-relative:line" coordorigin="2070,4711" coordsize="6405,36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2070;top:4711;width:6405;height:3675">
              <v:imagedata r:id="rId14" o:title="03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2139;top:4859;width:6265;height:230" filled="f" stroked="f">
              <v:textbox style="mso-next-textbox:#_x0000_s1031;mso-fit-shape-to-text:t" inset="0,0,0,0">
                <w:txbxContent>
                  <w:p w:rsidR="00E50C46" w:rsidRPr="00B84234" w:rsidRDefault="00E50C46" w:rsidP="00B84234">
                    <w:pPr>
                      <w:pStyle w:val="ac"/>
                      <w:jc w:val="center"/>
                      <w:rPr>
                        <w:rFonts w:eastAsia="MS Mincho" w:cs="Arial"/>
                        <w:b/>
                        <w:sz w:val="16"/>
                      </w:rPr>
                    </w:pPr>
                    <w:r>
                      <w:rPr>
                        <w:rFonts w:eastAsia="MS Mincho" w:cs="Arial"/>
                        <w:b/>
                        <w:lang w:val="ru-RU"/>
                      </w:rPr>
                      <w:t>Относительная мощность</w:t>
                    </w:r>
                    <w:r w:rsidRPr="00B84234">
                      <w:rPr>
                        <w:rFonts w:eastAsia="MS Mincho" w:cs="Arial"/>
                        <w:b/>
                        <w:lang w:val="ru-RU"/>
                      </w:rPr>
                      <w:t xml:space="preserve"> (</w:t>
                    </w:r>
                    <w:r w:rsidRPr="00B84234">
                      <w:rPr>
                        <w:rFonts w:eastAsia="MS Mincho" w:cs="Arial"/>
                        <w:b/>
                      </w:rPr>
                      <w:t>HRK</w:t>
                    </w:r>
                    <w:r w:rsidRPr="00B84234">
                      <w:rPr>
                        <w:rFonts w:eastAsia="MS Mincho" w:cs="Arial"/>
                        <w:b/>
                        <w:lang w:val="ru-RU"/>
                      </w:rPr>
                      <w:t>-1</w:t>
                    </w:r>
                    <w:r w:rsidRPr="00B84234">
                      <w:rPr>
                        <w:rFonts w:eastAsia="MS Mincho" w:cs="Arial"/>
                        <w:b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32C7" w:rsidRPr="003A32C7" w:rsidRDefault="003A32C7" w:rsidP="00B84234">
      <w:pPr>
        <w:pStyle w:val="ac"/>
        <w:jc w:val="center"/>
      </w:pPr>
    </w:p>
    <w:p w:rsidR="00645E37" w:rsidRPr="009D5EE5" w:rsidRDefault="00645E37" w:rsidP="00645E37">
      <w:pPr>
        <w:pStyle w:val="ac"/>
        <w:jc w:val="center"/>
        <w:rPr>
          <w:szCs w:val="24"/>
          <w:lang w:val="ru-RU"/>
        </w:rPr>
      </w:pPr>
      <w:r w:rsidRPr="009D5EE5">
        <w:rPr>
          <w:noProof w:val="0"/>
          <w:szCs w:val="24"/>
          <w:lang w:val="ru-RU"/>
        </w:rPr>
        <w:t>&lt; Спектральное излучение источника оптического излучения во время измерения параметров (максимальная яркость)&gt;</w:t>
      </w:r>
    </w:p>
    <w:p w:rsidR="003A32C7" w:rsidRPr="009D5EE5" w:rsidRDefault="003A32C7" w:rsidP="00E405D9">
      <w:pPr>
        <w:rPr>
          <w:lang w:val="ru-RU"/>
        </w:rPr>
      </w:pPr>
    </w:p>
    <w:p w:rsidR="00B84234" w:rsidRPr="009D5EE5" w:rsidRDefault="00B84234" w:rsidP="00E405D9">
      <w:pPr>
        <w:rPr>
          <w:lang w:val="ru-RU"/>
        </w:rPr>
      </w:pPr>
    </w:p>
    <w:p w:rsidR="000E429F" w:rsidRPr="009D5EE5" w:rsidRDefault="000E429F" w:rsidP="000E429F">
      <w:pPr>
        <w:pStyle w:val="ae"/>
        <w:rPr>
          <w:szCs w:val="24"/>
          <w:lang w:val="ru-RU"/>
        </w:rPr>
      </w:pPr>
      <w:r w:rsidRPr="009D5EE5">
        <w:rPr>
          <w:szCs w:val="24"/>
          <w:lang w:val="ru-RU"/>
        </w:rPr>
        <w:t>2.</w:t>
      </w:r>
      <w:r w:rsidRPr="009D5EE5">
        <w:rPr>
          <w:szCs w:val="24"/>
          <w:lang w:val="ru-RU"/>
        </w:rPr>
        <w:tab/>
        <w:t>«</w:t>
      </w:r>
      <w:r>
        <w:rPr>
          <w:szCs w:val="24"/>
          <w:lang w:val="ru-RU"/>
        </w:rPr>
        <w:t>ОСТОРОЖНО</w:t>
      </w:r>
      <w:r w:rsidRPr="009D5EE5">
        <w:rPr>
          <w:szCs w:val="24"/>
          <w:lang w:val="ru-RU"/>
        </w:rPr>
        <w:t xml:space="preserve"> – </w:t>
      </w:r>
      <w:r>
        <w:rPr>
          <w:szCs w:val="24"/>
          <w:lang w:val="ru-RU"/>
        </w:rPr>
        <w:t>Свет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излучаемый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прибором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несет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потенциальную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опасность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Чем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продолжительнее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воздействие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тем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выше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риск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повреждения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Облучение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исходящее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максимальной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яркости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превысит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безопасный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уровень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через</w:t>
      </w:r>
      <w:r w:rsidRPr="009D5EE5">
        <w:rPr>
          <w:szCs w:val="24"/>
          <w:lang w:val="ru-RU"/>
        </w:rPr>
        <w:t xml:space="preserve"> 1,72 </w:t>
      </w:r>
      <w:r>
        <w:rPr>
          <w:szCs w:val="24"/>
          <w:lang w:val="ru-RU"/>
        </w:rPr>
        <w:t>минуты</w:t>
      </w:r>
      <w:r w:rsidRPr="009D5EE5">
        <w:rPr>
          <w:szCs w:val="24"/>
          <w:lang w:val="ru-RU"/>
        </w:rPr>
        <w:t>».</w:t>
      </w:r>
    </w:p>
    <w:p w:rsidR="00B84234" w:rsidRPr="009D5EE5" w:rsidRDefault="00B84234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"/>
        <w:gridCol w:w="8664"/>
      </w:tblGrid>
      <w:tr w:rsidR="00B84234" w:rsidRPr="00E405D9" w:rsidTr="002810C9">
        <w:trPr>
          <w:trHeight w:val="397"/>
        </w:trPr>
        <w:tc>
          <w:tcPr>
            <w:tcW w:w="409" w:type="dxa"/>
            <w:vAlign w:val="center"/>
          </w:tcPr>
          <w:p w:rsidR="00B84234" w:rsidRPr="00E405D9" w:rsidRDefault="00B84234" w:rsidP="005F4695">
            <w:pPr>
              <w:pStyle w:val="ac"/>
              <w:jc w:val="left"/>
            </w:pPr>
            <w:r>
              <w:rPr>
                <w:lang w:val="ru-RU" w:eastAsia="ru-RU"/>
              </w:rPr>
              <w:lastRenderedPageBreak/>
              <w:drawing>
                <wp:inline distT="0" distB="0" distL="0" distR="0">
                  <wp:extent cx="103505" cy="28638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5" w:type="dxa"/>
            <w:vAlign w:val="center"/>
          </w:tcPr>
          <w:p w:rsidR="000E429F" w:rsidRPr="000E429F" w:rsidRDefault="000E429F" w:rsidP="000E429F">
            <w:pPr>
              <w:pStyle w:val="ac"/>
              <w:jc w:val="left"/>
              <w:rPr>
                <w:szCs w:val="24"/>
                <w:lang w:val="ru-RU"/>
              </w:rPr>
            </w:pPr>
            <w:r>
              <w:rPr>
                <w:b/>
                <w:noProof w:val="0"/>
                <w:sz w:val="44"/>
                <w:szCs w:val="24"/>
              </w:rPr>
              <w:t>СОДЕРЖАНИЕ</w:t>
            </w:r>
          </w:p>
        </w:tc>
      </w:tr>
    </w:tbl>
    <w:p w:rsidR="002810C9" w:rsidRPr="002810C9" w:rsidRDefault="002810C9" w:rsidP="002810C9">
      <w:pPr>
        <w:rPr>
          <w:noProof/>
        </w:rPr>
      </w:pPr>
    </w:p>
    <w:p w:rsidR="009D5EE5" w:rsidRDefault="00F4272A">
      <w:pPr>
        <w:pStyle w:val="1"/>
        <w:rPr>
          <w:rFonts w:asciiTheme="minorHAnsi" w:hAnsiTheme="minorHAnsi"/>
          <w:b w:val="0"/>
          <w:sz w:val="22"/>
          <w:lang w:val="ru-RU" w:eastAsia="ru-RU"/>
        </w:rPr>
      </w:pPr>
      <w:r>
        <w:fldChar w:fldCharType="begin"/>
      </w:r>
      <w:r w:rsidR="002810C9">
        <w:instrText xml:space="preserve"> TOC \o "1-3" \h \z \u </w:instrText>
      </w:r>
      <w:r>
        <w:fldChar w:fldCharType="separate"/>
      </w:r>
      <w:hyperlink w:anchor="_Toc494797105" w:history="1">
        <w:r w:rsidR="009D5EE5" w:rsidRPr="00B535A4">
          <w:rPr>
            <w:rStyle w:val="af4"/>
            <w:lang w:val="ru-RU"/>
          </w:rPr>
          <w:t>Введение</w:t>
        </w:r>
        <w:r w:rsidR="009D5EE5">
          <w:rPr>
            <w:webHidden/>
          </w:rPr>
          <w:tab/>
        </w:r>
        <w:r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D5EE5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06" w:history="1">
        <w:r w:rsidR="009D5EE5" w:rsidRPr="00B535A4">
          <w:rPr>
            <w:rStyle w:val="af4"/>
          </w:rPr>
          <w:t>1.1.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Назначение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_Toc494797106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6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07" w:history="1">
        <w:r w:rsidR="009D5EE5" w:rsidRPr="00B535A4">
          <w:rPr>
            <w:rStyle w:val="af4"/>
            <w:lang w:val="ru-RU"/>
          </w:rPr>
          <w:t>1.2.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Обзор оборудования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_Toc494797107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6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08" w:history="1">
        <w:r w:rsidR="009D5EE5" w:rsidRPr="00B535A4">
          <w:rPr>
            <w:rStyle w:val="af4"/>
            <w:lang w:val="ru-RU"/>
          </w:rPr>
          <w:t>1.3.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Классификация типа и перечисление позиций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_Toc494797108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6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1"/>
        <w:rPr>
          <w:rFonts w:asciiTheme="minorHAnsi" w:hAnsiTheme="minorHAnsi"/>
          <w:b w:val="0"/>
          <w:sz w:val="22"/>
          <w:lang w:val="ru-RU" w:eastAsia="ru-RU"/>
        </w:rPr>
      </w:pPr>
      <w:hyperlink w:anchor="_Toc494797109" w:history="1">
        <w:r w:rsidR="009D5EE5" w:rsidRPr="00B535A4">
          <w:rPr>
            <w:rStyle w:val="af4"/>
            <w:lang w:val="ru-RU"/>
          </w:rPr>
          <w:t>Информация по технике безопасности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_Toc494797109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7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10" w:history="1">
        <w:r w:rsidR="009D5EE5" w:rsidRPr="00B535A4">
          <w:rPr>
            <w:rStyle w:val="af4"/>
            <w:lang w:val="ru-RU"/>
          </w:rPr>
          <w:t>2.1.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Введение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_Toc494797110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7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11" w:history="1">
        <w:r w:rsidR="009D5EE5" w:rsidRPr="00B535A4">
          <w:rPr>
            <w:rStyle w:val="af4"/>
            <w:lang w:val="ru-RU"/>
          </w:rPr>
          <w:t>2.2.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Предупреждающие знаки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_Toc494797111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8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12" w:history="1">
        <w:r w:rsidR="009D5EE5" w:rsidRPr="00B535A4">
          <w:rPr>
            <w:rStyle w:val="af4"/>
            <w:lang w:val="ru-RU"/>
          </w:rPr>
          <w:t>2.3.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Вопросы окружающей среды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_Toc494797112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9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13" w:history="1">
        <w:r w:rsidR="009D5EE5" w:rsidRPr="00B535A4">
          <w:rPr>
            <w:rStyle w:val="af4"/>
            <w:lang w:val="ru-RU"/>
          </w:rPr>
          <w:t>2.4.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Меры безопасности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_Toc494797113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11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1"/>
        <w:rPr>
          <w:rFonts w:asciiTheme="minorHAnsi" w:hAnsiTheme="minorHAnsi"/>
          <w:b w:val="0"/>
          <w:sz w:val="22"/>
          <w:lang w:val="ru-RU" w:eastAsia="ru-RU"/>
        </w:rPr>
      </w:pPr>
      <w:hyperlink w:anchor="_Toc494797114" w:history="1">
        <w:r w:rsidR="009D5EE5" w:rsidRPr="00B535A4">
          <w:rPr>
            <w:rStyle w:val="af4"/>
            <w:lang w:val="ru-RU"/>
          </w:rPr>
          <w:t>Характеристики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_Toc494797114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14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1"/>
        <w:rPr>
          <w:rFonts w:asciiTheme="minorHAnsi" w:hAnsiTheme="minorHAnsi"/>
          <w:b w:val="0"/>
          <w:sz w:val="22"/>
          <w:lang w:val="ru-RU" w:eastAsia="ru-RU"/>
        </w:rPr>
      </w:pPr>
      <w:hyperlink w:anchor="_Toc494797115" w:history="1">
        <w:r w:rsidR="009D5EE5" w:rsidRPr="00B535A4">
          <w:rPr>
            <w:rStyle w:val="af4"/>
            <w:lang w:val="ru-RU"/>
          </w:rPr>
          <w:t>Меры предосторожности, предпринимаемые во время эксплуатации прибора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_Toc494797115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15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1"/>
        <w:rPr>
          <w:rFonts w:asciiTheme="minorHAnsi" w:hAnsiTheme="minorHAnsi"/>
          <w:b w:val="0"/>
          <w:sz w:val="22"/>
          <w:lang w:val="ru-RU" w:eastAsia="ru-RU"/>
        </w:rPr>
      </w:pPr>
      <w:hyperlink w:anchor="_Toc494797116" w:history="1">
        <w:r w:rsidR="009D5EE5" w:rsidRPr="00B535A4">
          <w:rPr>
            <w:rStyle w:val="af4"/>
            <w:lang w:val="ru-RU"/>
          </w:rPr>
          <w:t>Название и функция частей оборудования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_Toc494797116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16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17" w:history="1">
        <w:r w:rsidR="009D5EE5" w:rsidRPr="00B535A4">
          <w:rPr>
            <w:rStyle w:val="af4"/>
          </w:rPr>
          <w:t>5.1.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Основная часть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_Toc494797117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16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18" w:history="1">
        <w:r w:rsidR="009D5EE5" w:rsidRPr="00B535A4">
          <w:rPr>
            <w:rStyle w:val="af4"/>
            <w:lang w:val="ru-RU"/>
          </w:rPr>
          <w:t>5.2.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Описание основной экранной кнопки, используемой для выполнения измерений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_Toc494797118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19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1"/>
        <w:rPr>
          <w:rFonts w:asciiTheme="minorHAnsi" w:hAnsiTheme="minorHAnsi"/>
          <w:b w:val="0"/>
          <w:sz w:val="22"/>
          <w:lang w:val="ru-RU" w:eastAsia="ru-RU"/>
        </w:rPr>
      </w:pPr>
      <w:hyperlink w:anchor="_Toc494797119" w:history="1">
        <w:r w:rsidR="009D5EE5" w:rsidRPr="00B535A4">
          <w:rPr>
            <w:rStyle w:val="af4"/>
            <w:lang w:val="ru-RU"/>
          </w:rPr>
          <w:t>Установка оборудования и подготовка к измерениям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_Toc494797119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22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1"/>
        <w:rPr>
          <w:rFonts w:asciiTheme="minorHAnsi" w:hAnsiTheme="minorHAnsi"/>
          <w:b w:val="0"/>
          <w:sz w:val="22"/>
          <w:lang w:val="ru-RU" w:eastAsia="ru-RU"/>
        </w:rPr>
      </w:pPr>
      <w:hyperlink w:anchor="_Toc494797120" w:history="1">
        <w:r w:rsidR="009D5EE5" w:rsidRPr="00B535A4">
          <w:rPr>
            <w:rStyle w:val="af4"/>
            <w:lang w:val="ru-RU"/>
          </w:rPr>
          <w:t>Метод измерения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_Toc494797120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25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1"/>
        <w:rPr>
          <w:rFonts w:asciiTheme="minorHAnsi" w:hAnsiTheme="minorHAnsi"/>
          <w:b w:val="0"/>
          <w:sz w:val="22"/>
          <w:lang w:val="ru-RU" w:eastAsia="ru-RU"/>
        </w:rPr>
      </w:pPr>
      <w:hyperlink w:anchor="_Toc494797121" w:history="1">
        <w:r w:rsidR="009D5EE5" w:rsidRPr="00B535A4">
          <w:rPr>
            <w:rStyle w:val="af4"/>
            <w:lang w:val="ru-RU"/>
          </w:rPr>
          <w:t>Измерение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_Toc494797121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30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22" w:history="1">
        <w:r w:rsidR="009D5EE5" w:rsidRPr="00B535A4">
          <w:rPr>
            <w:rStyle w:val="af4"/>
            <w:lang w:val="ru-RU"/>
          </w:rPr>
          <w:t>8.1.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 xml:space="preserve">Режим измерения рефракционной силы (режим </w:t>
        </w:r>
        <w:r w:rsidR="009D5EE5" w:rsidRPr="00B535A4">
          <w:rPr>
            <w:rStyle w:val="af4"/>
          </w:rPr>
          <w:t>REF</w:t>
        </w:r>
        <w:r w:rsidR="009D5EE5" w:rsidRPr="00B535A4">
          <w:rPr>
            <w:rStyle w:val="af4"/>
            <w:lang w:val="ru-RU"/>
          </w:rPr>
          <w:t>)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_Toc494797122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30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23" w:history="1">
        <w:r w:rsidR="009D5EE5" w:rsidRPr="00B535A4">
          <w:rPr>
            <w:rStyle w:val="af4"/>
            <w:lang w:val="ru-RU"/>
          </w:rPr>
          <w:t>8.1.1.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Ручной режим измерения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_Toc494797123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30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24" w:history="1">
        <w:r w:rsidR="009D5EE5" w:rsidRPr="00B535A4">
          <w:rPr>
            <w:rStyle w:val="af4"/>
            <w:lang w:val="ru-RU"/>
          </w:rPr>
          <w:t>8.1.2.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Автоматический режим измерения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_Toc494797124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34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25" w:history="1">
        <w:r w:rsidR="009D5EE5" w:rsidRPr="00B535A4">
          <w:rPr>
            <w:rStyle w:val="af4"/>
          </w:rPr>
          <w:t>8.1.3.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Перечень сообщений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_Toc494797125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35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26" w:history="1">
        <w:r w:rsidR="009D5EE5" w:rsidRPr="00B535A4">
          <w:rPr>
            <w:rStyle w:val="af4"/>
            <w:lang w:val="ru-RU"/>
          </w:rPr>
          <w:t>8.2.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 xml:space="preserve">Режим измерения кривизны роговицы (режим </w:t>
        </w:r>
        <w:r w:rsidR="009D5EE5" w:rsidRPr="00B535A4">
          <w:rPr>
            <w:rStyle w:val="af4"/>
          </w:rPr>
          <w:t>KER</w:t>
        </w:r>
        <w:r w:rsidR="009D5EE5" w:rsidRPr="00B535A4">
          <w:rPr>
            <w:rStyle w:val="af4"/>
            <w:lang w:val="ru-RU"/>
          </w:rPr>
          <w:t>)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_Toc494797126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36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27" w:history="1">
        <w:r w:rsidR="009D5EE5" w:rsidRPr="00B535A4">
          <w:rPr>
            <w:rStyle w:val="af4"/>
          </w:rPr>
          <w:t>8.2.1.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Ручной режим измерения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_Toc494797127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36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28" w:history="1">
        <w:r w:rsidR="009D5EE5" w:rsidRPr="00B535A4">
          <w:rPr>
            <w:rStyle w:val="af4"/>
            <w:lang w:val="ru-RU"/>
          </w:rPr>
          <w:t>8.2.2.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Автоматический режим измерения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_Toc494797128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37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29" w:history="1">
        <w:r w:rsidR="009D5EE5" w:rsidRPr="00B535A4">
          <w:rPr>
            <w:rStyle w:val="af4"/>
          </w:rPr>
          <w:t>8.2.3.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Перечень сообщений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_Toc494797129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38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30" w:history="1">
        <w:r w:rsidR="009D5EE5" w:rsidRPr="00B535A4">
          <w:rPr>
            <w:rStyle w:val="af4"/>
            <w:lang w:val="ru-RU"/>
          </w:rPr>
          <w:t>8.3.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 xml:space="preserve">Режим непрерывного измерения кривизны роговицы / рефракционной силы (режим </w:t>
        </w:r>
        <w:r w:rsidR="009D5EE5" w:rsidRPr="00B535A4">
          <w:rPr>
            <w:rStyle w:val="af4"/>
          </w:rPr>
          <w:t>K</w:t>
        </w:r>
        <w:r w:rsidR="009D5EE5" w:rsidRPr="00B535A4">
          <w:rPr>
            <w:rStyle w:val="af4"/>
            <w:lang w:val="ru-RU"/>
          </w:rPr>
          <w:t>&amp;</w:t>
        </w:r>
        <w:r w:rsidR="009D5EE5" w:rsidRPr="00B535A4">
          <w:rPr>
            <w:rStyle w:val="af4"/>
          </w:rPr>
          <w:t>R</w:t>
        </w:r>
        <w:r w:rsidR="009D5EE5" w:rsidRPr="00B535A4">
          <w:rPr>
            <w:rStyle w:val="af4"/>
            <w:lang w:val="ru-RU"/>
          </w:rPr>
          <w:t>)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_Toc494797130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39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31" w:history="1">
        <w:r w:rsidR="009D5EE5" w:rsidRPr="00B535A4">
          <w:rPr>
            <w:rStyle w:val="af4"/>
          </w:rPr>
          <w:t>8.3.1.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Ручной режим измерения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_Toc494797131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39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32" w:history="1">
        <w:r w:rsidR="009D5EE5" w:rsidRPr="00B535A4">
          <w:rPr>
            <w:rStyle w:val="af4"/>
            <w:lang w:val="ru-RU"/>
          </w:rPr>
          <w:t>8.3.2.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Автоматический режим измерения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_Toc494797132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41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1"/>
        <w:rPr>
          <w:rFonts w:asciiTheme="minorHAnsi" w:hAnsiTheme="minorHAnsi"/>
          <w:b w:val="0"/>
          <w:sz w:val="22"/>
          <w:lang w:val="ru-RU" w:eastAsia="ru-RU"/>
        </w:rPr>
      </w:pPr>
      <w:hyperlink w:anchor="_Toc494797133" w:history="1">
        <w:r w:rsidR="009D5EE5" w:rsidRPr="00B535A4">
          <w:rPr>
            <w:rStyle w:val="af4"/>
            <w:lang w:val="ru-RU"/>
          </w:rPr>
          <w:t>Другой режим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_Toc494797133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42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34" w:history="1">
        <w:r w:rsidR="009D5EE5" w:rsidRPr="00B535A4">
          <w:rPr>
            <w:rStyle w:val="af4"/>
            <w:lang w:val="ru-RU"/>
          </w:rPr>
          <w:t>9.1.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Режим «</w:t>
        </w:r>
        <w:r w:rsidR="009D5EE5" w:rsidRPr="00B535A4">
          <w:rPr>
            <w:rStyle w:val="af4"/>
          </w:rPr>
          <w:t>COLOR</w:t>
        </w:r>
        <w:r w:rsidR="009D5EE5" w:rsidRPr="00B535A4">
          <w:rPr>
            <w:rStyle w:val="af4"/>
            <w:lang w:val="ru-RU"/>
          </w:rPr>
          <w:t xml:space="preserve"> </w:t>
        </w:r>
        <w:r w:rsidR="009D5EE5" w:rsidRPr="00B535A4">
          <w:rPr>
            <w:rStyle w:val="af4"/>
          </w:rPr>
          <w:t>VIEW</w:t>
        </w:r>
        <w:r w:rsidR="009D5EE5" w:rsidRPr="00B535A4">
          <w:rPr>
            <w:rStyle w:val="af4"/>
            <w:lang w:val="ru-RU"/>
          </w:rPr>
          <w:t>» («ЦВЕТНОЕ ИЗОБРАЖЕНИЕ»)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_Toc494797134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42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35" w:history="1">
        <w:r w:rsidR="009D5EE5" w:rsidRPr="00B535A4">
          <w:rPr>
            <w:rStyle w:val="af4"/>
            <w:lang w:val="ru-RU"/>
          </w:rPr>
          <w:t>9.1.1.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Желтый фильтр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_Toc494797135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43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36" w:history="1">
        <w:r w:rsidR="009D5EE5" w:rsidRPr="00B535A4">
          <w:rPr>
            <w:rStyle w:val="af4"/>
            <w:lang w:val="ru-RU"/>
          </w:rPr>
          <w:t>9.1.2.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Белый светодиод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_Toc494797136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44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37" w:history="1">
        <w:r w:rsidR="009D5EE5" w:rsidRPr="00B535A4">
          <w:rPr>
            <w:rStyle w:val="af4"/>
            <w:lang w:val="ru-RU"/>
          </w:rPr>
          <w:t>9.1.3.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Синий светодиод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_Toc494797137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45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38" w:history="1">
        <w:r w:rsidR="009D5EE5" w:rsidRPr="00B535A4">
          <w:rPr>
            <w:rStyle w:val="af4"/>
            <w:lang w:val="ru-RU"/>
          </w:rPr>
          <w:t>9.1.4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Возврат в режим измерения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_Toc494797138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45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39" w:history="1">
        <w:r w:rsidR="009D5EE5" w:rsidRPr="00B535A4">
          <w:rPr>
            <w:rStyle w:val="af4"/>
            <w:lang w:val="ru-RU"/>
          </w:rPr>
          <w:t>9.1.5.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Скриншот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_Toc494797139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45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40" w:history="1">
        <w:r w:rsidR="009D5EE5" w:rsidRPr="00B535A4">
          <w:rPr>
            <w:rStyle w:val="af4"/>
          </w:rPr>
          <w:t>9.1.6.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Экран</w:t>
        </w:r>
        <w:r w:rsidR="009D5EE5" w:rsidRPr="00B535A4">
          <w:rPr>
            <w:rStyle w:val="af4"/>
          </w:rPr>
          <w:t xml:space="preserve"> </w:t>
        </w:r>
        <w:r w:rsidR="009D5EE5" w:rsidRPr="00B535A4">
          <w:rPr>
            <w:rStyle w:val="af4"/>
            <w:lang w:val="ru-RU"/>
          </w:rPr>
          <w:t>просмотра</w:t>
        </w:r>
        <w:r w:rsidR="009D5EE5" w:rsidRPr="00B535A4">
          <w:rPr>
            <w:rStyle w:val="af4"/>
          </w:rPr>
          <w:t xml:space="preserve"> </w:t>
        </w:r>
        <w:r w:rsidR="009D5EE5" w:rsidRPr="00B535A4">
          <w:rPr>
            <w:rStyle w:val="af4"/>
            <w:lang w:val="ru-RU"/>
          </w:rPr>
          <w:t>скриншота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_Toc494797140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46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41" w:history="1">
        <w:r w:rsidR="009D5EE5" w:rsidRPr="00B535A4">
          <w:rPr>
            <w:rStyle w:val="af4"/>
            <w:lang w:val="ru-RU"/>
          </w:rPr>
          <w:t>9.2.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Режим «</w:t>
        </w:r>
        <w:r w:rsidR="009D5EE5" w:rsidRPr="00B535A4">
          <w:rPr>
            <w:rStyle w:val="af4"/>
          </w:rPr>
          <w:t>SIZE</w:t>
        </w:r>
        <w:r w:rsidR="009D5EE5" w:rsidRPr="00B535A4">
          <w:rPr>
            <w:rStyle w:val="af4"/>
            <w:lang w:val="ru-RU"/>
          </w:rPr>
          <w:t>» («РАЗМЕР») (измерение межзрачкового расстояния)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_Toc494797141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49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42" w:history="1">
        <w:r w:rsidR="009D5EE5" w:rsidRPr="00B535A4">
          <w:rPr>
            <w:rStyle w:val="af4"/>
            <w:lang w:val="ru-RU"/>
          </w:rPr>
          <w:t>9.3.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 xml:space="preserve">Режим </w:t>
        </w:r>
        <w:r w:rsidR="009D5EE5" w:rsidRPr="00B535A4">
          <w:rPr>
            <w:rStyle w:val="af4"/>
          </w:rPr>
          <w:t>RETRO</w:t>
        </w:r>
        <w:r w:rsidR="009D5EE5" w:rsidRPr="00B535A4">
          <w:rPr>
            <w:rStyle w:val="af4"/>
            <w:lang w:val="ru-RU"/>
          </w:rPr>
          <w:t>-</w:t>
        </w:r>
        <w:r w:rsidR="009D5EE5" w:rsidRPr="00B535A4">
          <w:rPr>
            <w:rStyle w:val="af4"/>
          </w:rPr>
          <w:t>ILLUMINATION</w:t>
        </w:r>
        <w:r w:rsidR="009D5EE5" w:rsidRPr="00B535A4">
          <w:rPr>
            <w:rStyle w:val="af4"/>
            <w:lang w:val="ru-RU"/>
          </w:rPr>
          <w:t xml:space="preserve"> (РЕТРО-ПОДСВЕТКИ)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_Toc494797142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51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43" w:history="1">
        <w:r w:rsidR="009D5EE5" w:rsidRPr="00B535A4">
          <w:rPr>
            <w:rStyle w:val="af4"/>
          </w:rPr>
          <w:t>9.3.1.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Расположение</w:t>
        </w:r>
        <w:r w:rsidR="009D5EE5" w:rsidRPr="00B535A4">
          <w:rPr>
            <w:rStyle w:val="af4"/>
          </w:rPr>
          <w:t xml:space="preserve"> </w:t>
        </w:r>
        <w:r w:rsidR="009D5EE5" w:rsidRPr="00B535A4">
          <w:rPr>
            <w:rStyle w:val="af4"/>
            <w:lang w:val="ru-RU"/>
          </w:rPr>
          <w:t>и</w:t>
        </w:r>
        <w:r w:rsidR="009D5EE5" w:rsidRPr="00B535A4">
          <w:rPr>
            <w:rStyle w:val="af4"/>
          </w:rPr>
          <w:t xml:space="preserve"> </w:t>
        </w:r>
        <w:r w:rsidR="009D5EE5" w:rsidRPr="00B535A4">
          <w:rPr>
            <w:rStyle w:val="af4"/>
            <w:lang w:val="ru-RU"/>
          </w:rPr>
          <w:t>фокусировка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_Toc494797143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51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44" w:history="1">
        <w:r w:rsidR="009D5EE5" w:rsidRPr="00B535A4">
          <w:rPr>
            <w:rStyle w:val="af4"/>
            <w:lang w:val="ru-RU"/>
          </w:rPr>
          <w:t>9.3.2.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Обзор ретро-подсветки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_Toc494797144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52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45" w:history="1">
        <w:r w:rsidR="009D5EE5" w:rsidRPr="00B535A4">
          <w:rPr>
            <w:rStyle w:val="af4"/>
            <w:lang w:val="ru-RU"/>
          </w:rPr>
          <w:t>9.3.3.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Сохранение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_Toc494797145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53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46" w:history="1">
        <w:r w:rsidR="009D5EE5" w:rsidRPr="00B535A4">
          <w:rPr>
            <w:rStyle w:val="af4"/>
            <w:lang w:val="ru-RU"/>
          </w:rPr>
          <w:t>9.3.4.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Тест второго глаза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_Toc494797146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53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47" w:history="1">
        <w:r w:rsidR="009D5EE5" w:rsidRPr="00B535A4">
          <w:rPr>
            <w:rStyle w:val="af4"/>
            <w:lang w:val="ru-RU"/>
          </w:rPr>
          <w:t>9.3.5.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Импорт сохраненных изображений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_Toc494797147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53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48" w:history="1">
        <w:r w:rsidR="009D5EE5" w:rsidRPr="00B535A4">
          <w:rPr>
            <w:rStyle w:val="af4"/>
            <w:lang w:val="ru-RU"/>
          </w:rPr>
          <w:t>9.3.6.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Возврат в главный режим измерения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_Toc494797148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54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49" w:history="1">
        <w:r w:rsidR="009D5EE5" w:rsidRPr="00B535A4">
          <w:rPr>
            <w:rStyle w:val="af4"/>
            <w:lang w:val="ru-RU"/>
          </w:rPr>
          <w:t>9.4.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 xml:space="preserve">Режим </w:t>
        </w:r>
        <w:r w:rsidR="009D5EE5" w:rsidRPr="00B535A4">
          <w:rPr>
            <w:rStyle w:val="af4"/>
          </w:rPr>
          <w:t>DISPLAY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_Toc494797149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55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50" w:history="1">
        <w:r w:rsidR="009D5EE5" w:rsidRPr="00B535A4">
          <w:rPr>
            <w:rStyle w:val="af4"/>
            <w:lang w:val="ru-RU"/>
          </w:rPr>
          <w:t>9.5.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Режим Пользовательских настроек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_Toc494797150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57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51" w:history="1">
        <w:r w:rsidR="009D5EE5" w:rsidRPr="00B535A4">
          <w:rPr>
            <w:rStyle w:val="af4"/>
            <w:lang w:val="ru-RU"/>
          </w:rPr>
          <w:t>9.5.1.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Перечень элементов настройки и их сокращенных обозначений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_Toc494797151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57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52" w:history="1">
        <w:r w:rsidR="009D5EE5" w:rsidRPr="00B535A4">
          <w:rPr>
            <w:rStyle w:val="af4"/>
          </w:rPr>
          <w:t>9.5.2.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Исходное значение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_Toc494797152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57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53" w:history="1">
        <w:r w:rsidR="009D5EE5" w:rsidRPr="00B535A4">
          <w:rPr>
            <w:rStyle w:val="af4"/>
          </w:rPr>
          <w:t>9.5.3.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Подробное</w:t>
        </w:r>
        <w:r w:rsidR="009D5EE5" w:rsidRPr="00B535A4">
          <w:rPr>
            <w:rStyle w:val="af4"/>
          </w:rPr>
          <w:t xml:space="preserve"> </w:t>
        </w:r>
        <w:r w:rsidR="009D5EE5" w:rsidRPr="00B535A4">
          <w:rPr>
            <w:rStyle w:val="af4"/>
            <w:lang w:val="ru-RU"/>
          </w:rPr>
          <w:t>описание</w:t>
        </w:r>
        <w:r w:rsidR="009D5EE5" w:rsidRPr="00B535A4">
          <w:rPr>
            <w:rStyle w:val="af4"/>
          </w:rPr>
          <w:t xml:space="preserve"> </w:t>
        </w:r>
        <w:r w:rsidR="009D5EE5" w:rsidRPr="00B535A4">
          <w:rPr>
            <w:rStyle w:val="af4"/>
            <w:lang w:val="ru-RU"/>
          </w:rPr>
          <w:t>настройки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_Toc494797153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59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54" w:history="1">
        <w:r w:rsidR="009D5EE5" w:rsidRPr="00B535A4">
          <w:rPr>
            <w:rStyle w:val="af4"/>
            <w:lang w:val="ru-RU"/>
          </w:rPr>
          <w:t>9.6.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Метод ввода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_Toc494797154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64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1"/>
        <w:rPr>
          <w:rFonts w:asciiTheme="minorHAnsi" w:hAnsiTheme="minorHAnsi"/>
          <w:b w:val="0"/>
          <w:sz w:val="22"/>
          <w:lang w:val="ru-RU" w:eastAsia="ru-RU"/>
        </w:rPr>
      </w:pPr>
      <w:hyperlink w:anchor="_Toc494797155" w:history="1">
        <w:r w:rsidR="009D5EE5" w:rsidRPr="00B535A4">
          <w:rPr>
            <w:rStyle w:val="af4"/>
            <w:lang w:val="ru-RU"/>
          </w:rPr>
          <w:t>Самодиагностика</w:t>
        </w:r>
        <w:r w:rsidR="009D5EE5" w:rsidRPr="00B535A4">
          <w:rPr>
            <w:rStyle w:val="af4"/>
          </w:rPr>
          <w:t xml:space="preserve"> </w:t>
        </w:r>
        <w:r w:rsidR="009D5EE5" w:rsidRPr="00B535A4">
          <w:rPr>
            <w:rStyle w:val="af4"/>
            <w:lang w:val="ru-RU"/>
          </w:rPr>
          <w:t>и</w:t>
        </w:r>
        <w:r w:rsidR="009D5EE5" w:rsidRPr="00B535A4">
          <w:rPr>
            <w:rStyle w:val="af4"/>
          </w:rPr>
          <w:t xml:space="preserve"> </w:t>
        </w:r>
        <w:r w:rsidR="009D5EE5" w:rsidRPr="00B535A4">
          <w:rPr>
            <w:rStyle w:val="af4"/>
            <w:lang w:val="ru-RU"/>
          </w:rPr>
          <w:t>обслуживание</w:t>
        </w:r>
        <w:r w:rsidR="009D5EE5" w:rsidRPr="00B535A4">
          <w:rPr>
            <w:rStyle w:val="af4"/>
          </w:rPr>
          <w:t>/</w:t>
        </w:r>
        <w:r w:rsidR="009D5EE5" w:rsidRPr="00B535A4">
          <w:rPr>
            <w:rStyle w:val="af4"/>
            <w:lang w:val="ru-RU"/>
          </w:rPr>
          <w:t>ремонт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_Toc494797155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66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56" w:history="1">
        <w:r w:rsidR="009D5EE5" w:rsidRPr="00B535A4">
          <w:rPr>
            <w:rStyle w:val="af4"/>
          </w:rPr>
          <w:t>10.1.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Проверка</w:t>
        </w:r>
        <w:r w:rsidR="009D5EE5" w:rsidRPr="00B535A4">
          <w:rPr>
            <w:rStyle w:val="af4"/>
          </w:rPr>
          <w:t xml:space="preserve"> </w:t>
        </w:r>
        <w:r w:rsidR="009D5EE5" w:rsidRPr="00B535A4">
          <w:rPr>
            <w:rStyle w:val="af4"/>
            <w:lang w:val="ru-RU"/>
          </w:rPr>
          <w:t>точности</w:t>
        </w:r>
        <w:r w:rsidR="009D5EE5" w:rsidRPr="00B535A4">
          <w:rPr>
            <w:rStyle w:val="af4"/>
          </w:rPr>
          <w:t xml:space="preserve"> </w:t>
        </w:r>
        <w:r w:rsidR="009D5EE5" w:rsidRPr="00B535A4">
          <w:rPr>
            <w:rStyle w:val="af4"/>
            <w:lang w:val="ru-RU"/>
          </w:rPr>
          <w:t>показаний</w:t>
        </w:r>
        <w:r w:rsidR="009D5EE5" w:rsidRPr="00B535A4">
          <w:rPr>
            <w:rStyle w:val="af4"/>
          </w:rPr>
          <w:t xml:space="preserve"> REF / KER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_Toc494797156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66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57" w:history="1">
        <w:r w:rsidR="009D5EE5" w:rsidRPr="00B535A4">
          <w:rPr>
            <w:rStyle w:val="af4"/>
            <w:lang w:val="ru-RU"/>
          </w:rPr>
          <w:t>10.2.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Замена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_Toc494797157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67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58" w:history="1">
        <w:r w:rsidR="009D5EE5" w:rsidRPr="00B535A4">
          <w:rPr>
            <w:rStyle w:val="af4"/>
            <w:lang w:val="ru-RU"/>
          </w:rPr>
          <w:t>10.2.1.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Бумага в принтере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_Toc494797158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67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59" w:history="1">
        <w:r w:rsidR="009D5EE5" w:rsidRPr="00B535A4">
          <w:rPr>
            <w:rStyle w:val="af4"/>
            <w:lang w:val="ru-RU"/>
          </w:rPr>
          <w:t>10.2.2.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Бумага для упора подбородка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_Toc494797159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67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60" w:history="1">
        <w:r w:rsidR="009D5EE5" w:rsidRPr="00B535A4">
          <w:rPr>
            <w:rStyle w:val="af4"/>
            <w:lang w:val="ru-RU"/>
          </w:rPr>
          <w:t>10.3.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Очищающее оборудование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_Toc494797160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68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61" w:history="1">
        <w:r w:rsidR="009D5EE5" w:rsidRPr="00B535A4">
          <w:rPr>
            <w:rStyle w:val="af4"/>
          </w:rPr>
          <w:t>10.4.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Очистка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_Toc494797161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69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62" w:history="1">
        <w:r w:rsidR="009D5EE5" w:rsidRPr="00B535A4">
          <w:rPr>
            <w:rStyle w:val="af4"/>
          </w:rPr>
          <w:t>10.4.1.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Очистка</w:t>
        </w:r>
        <w:r w:rsidR="009D5EE5" w:rsidRPr="00B535A4">
          <w:rPr>
            <w:rStyle w:val="af4"/>
          </w:rPr>
          <w:t xml:space="preserve"> </w:t>
        </w:r>
        <w:r w:rsidR="009D5EE5" w:rsidRPr="00B535A4">
          <w:rPr>
            <w:rStyle w:val="af4"/>
            <w:lang w:val="ru-RU"/>
          </w:rPr>
          <w:t>измерительного</w:t>
        </w:r>
        <w:r w:rsidR="009D5EE5" w:rsidRPr="00B535A4">
          <w:rPr>
            <w:rStyle w:val="af4"/>
          </w:rPr>
          <w:t xml:space="preserve"> </w:t>
        </w:r>
        <w:r w:rsidR="009D5EE5" w:rsidRPr="00B535A4">
          <w:rPr>
            <w:rStyle w:val="af4"/>
            <w:lang w:val="ru-RU"/>
          </w:rPr>
          <w:t>окна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_Toc494797162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69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63" w:history="1">
        <w:r w:rsidR="009D5EE5" w:rsidRPr="00B535A4">
          <w:rPr>
            <w:rStyle w:val="af4"/>
            <w:lang w:val="ru-RU"/>
          </w:rPr>
          <w:t>10.4.2.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 xml:space="preserve">Очистка кольца </w:t>
        </w:r>
        <w:r w:rsidR="009D5EE5" w:rsidRPr="00B535A4">
          <w:rPr>
            <w:rStyle w:val="af4"/>
          </w:rPr>
          <w:t>mire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_Toc494797163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69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34"/>
        <w:rPr>
          <w:rFonts w:asciiTheme="minorHAnsi" w:hAnsiTheme="minorHAnsi" w:cstheme="minorBidi"/>
          <w:sz w:val="22"/>
          <w:lang w:val="ru-RU" w:eastAsia="ru-RU"/>
        </w:rPr>
      </w:pPr>
      <w:hyperlink w:anchor="_Toc494797164" w:history="1">
        <w:r w:rsidR="009D5EE5" w:rsidRPr="00B535A4">
          <w:rPr>
            <w:rStyle w:val="af4"/>
            <w:lang w:val="ru-RU"/>
          </w:rPr>
          <w:t>10.4.3.</w:t>
        </w:r>
        <w:r w:rsidR="009D5EE5">
          <w:rPr>
            <w:rFonts w:asciiTheme="minorHAnsi" w:hAnsiTheme="minorHAnsi" w:cstheme="minorBid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Очистка упора для лба и подбородка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_Toc494797164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69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65" w:history="1">
        <w:r w:rsidR="009D5EE5" w:rsidRPr="00B535A4">
          <w:rPr>
            <w:rStyle w:val="af4"/>
            <w:lang w:val="ru-RU"/>
          </w:rPr>
          <w:t>10.5.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Перед обращением к торговому агенту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_Toc494797165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70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24"/>
        <w:rPr>
          <w:rFonts w:asciiTheme="minorHAnsi" w:hAnsiTheme="minorHAnsi"/>
          <w:sz w:val="22"/>
          <w:lang w:val="ru-RU" w:eastAsia="ru-RU"/>
        </w:rPr>
      </w:pPr>
      <w:hyperlink w:anchor="_Toc494797166" w:history="1">
        <w:r w:rsidR="009D5EE5" w:rsidRPr="00B535A4">
          <w:rPr>
            <w:rStyle w:val="af4"/>
            <w:lang w:val="ru-RU"/>
          </w:rPr>
          <w:t>10.6.</w:t>
        </w:r>
        <w:r w:rsidR="009D5EE5">
          <w:rPr>
            <w:rFonts w:asciiTheme="minorHAnsi" w:hAnsiTheme="minorHAnsi"/>
            <w:sz w:val="22"/>
            <w:lang w:val="ru-RU" w:eastAsia="ru-RU"/>
          </w:rPr>
          <w:tab/>
        </w:r>
        <w:r w:rsidR="009D5EE5" w:rsidRPr="00B535A4">
          <w:rPr>
            <w:rStyle w:val="af4"/>
            <w:lang w:val="ru-RU"/>
          </w:rPr>
          <w:t>При перемещении места установки оборудования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_Toc494797166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71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1"/>
        <w:rPr>
          <w:rFonts w:asciiTheme="minorHAnsi" w:hAnsiTheme="minorHAnsi"/>
          <w:b w:val="0"/>
          <w:sz w:val="22"/>
          <w:lang w:val="ru-RU" w:eastAsia="ru-RU"/>
        </w:rPr>
      </w:pPr>
      <w:hyperlink w:anchor="_Toc494797167" w:history="1">
        <w:r w:rsidR="009D5EE5" w:rsidRPr="00B535A4">
          <w:rPr>
            <w:rStyle w:val="af4"/>
            <w:lang w:val="ru-RU"/>
          </w:rPr>
          <w:t>Сведения, необходимые для проведения обслуживания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_Toc494797167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72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1"/>
        <w:rPr>
          <w:rFonts w:asciiTheme="minorHAnsi" w:hAnsiTheme="minorHAnsi"/>
          <w:b w:val="0"/>
          <w:sz w:val="22"/>
          <w:lang w:val="ru-RU" w:eastAsia="ru-RU"/>
        </w:rPr>
      </w:pPr>
      <w:hyperlink w:anchor="_Toc494797168" w:history="1">
        <w:r w:rsidR="009D5EE5" w:rsidRPr="00B535A4">
          <w:rPr>
            <w:rStyle w:val="af4"/>
            <w:lang w:val="ru-RU"/>
          </w:rPr>
          <w:t>Основные характеристики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_Toc494797168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74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1"/>
        <w:rPr>
          <w:rFonts w:asciiTheme="minorHAnsi" w:hAnsiTheme="minorHAnsi"/>
          <w:b w:val="0"/>
          <w:sz w:val="22"/>
          <w:lang w:val="ru-RU" w:eastAsia="ru-RU"/>
        </w:rPr>
      </w:pPr>
      <w:hyperlink w:anchor="_Toc494797169" w:history="1">
        <w:r w:rsidR="009D5EE5" w:rsidRPr="00B535A4">
          <w:rPr>
            <w:rStyle w:val="af4"/>
            <w:lang w:val="ru-RU"/>
          </w:rPr>
          <w:t>Точность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_Toc494797169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76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1"/>
        <w:rPr>
          <w:rFonts w:asciiTheme="minorHAnsi" w:hAnsiTheme="minorHAnsi"/>
          <w:b w:val="0"/>
          <w:sz w:val="22"/>
          <w:lang w:val="ru-RU" w:eastAsia="ru-RU"/>
        </w:rPr>
      </w:pPr>
      <w:hyperlink w:anchor="_Toc494797170" w:history="1">
        <w:r w:rsidR="009D5EE5" w:rsidRPr="00B535A4">
          <w:rPr>
            <w:rStyle w:val="af4"/>
            <w:lang w:val="ru-RU"/>
          </w:rPr>
          <w:t>Комплектующие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_Toc494797170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77</w:t>
        </w:r>
        <w:r w:rsidR="00F4272A">
          <w:rPr>
            <w:webHidden/>
          </w:rPr>
          <w:fldChar w:fldCharType="end"/>
        </w:r>
      </w:hyperlink>
    </w:p>
    <w:p w:rsidR="009D5EE5" w:rsidRDefault="00E50C46">
      <w:pPr>
        <w:pStyle w:val="1"/>
        <w:rPr>
          <w:rFonts w:asciiTheme="minorHAnsi" w:hAnsiTheme="minorHAnsi"/>
          <w:b w:val="0"/>
          <w:sz w:val="22"/>
          <w:lang w:val="ru-RU" w:eastAsia="ru-RU"/>
        </w:rPr>
      </w:pPr>
      <w:hyperlink w:anchor="_Toc494797171" w:history="1">
        <w:r w:rsidR="009D5EE5" w:rsidRPr="00B535A4">
          <w:rPr>
            <w:rStyle w:val="af4"/>
            <w:lang w:val="ru-RU"/>
          </w:rPr>
          <w:t>Информация инфраструктура EMC</w:t>
        </w:r>
        <w:r w:rsidR="009D5EE5">
          <w:rPr>
            <w:webHidden/>
          </w:rPr>
          <w:tab/>
        </w:r>
        <w:r w:rsidR="00F4272A">
          <w:rPr>
            <w:webHidden/>
          </w:rPr>
          <w:fldChar w:fldCharType="begin"/>
        </w:r>
        <w:r w:rsidR="009D5EE5">
          <w:rPr>
            <w:webHidden/>
          </w:rPr>
          <w:instrText xml:space="preserve"> PAGEREF _Toc494797171 \h </w:instrText>
        </w:r>
        <w:r w:rsidR="00F4272A">
          <w:rPr>
            <w:webHidden/>
          </w:rPr>
        </w:r>
        <w:r w:rsidR="00F4272A">
          <w:rPr>
            <w:webHidden/>
          </w:rPr>
          <w:fldChar w:fldCharType="separate"/>
        </w:r>
        <w:r w:rsidR="009D5EE5">
          <w:rPr>
            <w:webHidden/>
          </w:rPr>
          <w:t>78</w:t>
        </w:r>
        <w:r w:rsidR="00F4272A">
          <w:rPr>
            <w:webHidden/>
          </w:rPr>
          <w:fldChar w:fldCharType="end"/>
        </w:r>
      </w:hyperlink>
    </w:p>
    <w:p w:rsidR="00B84234" w:rsidRDefault="00F4272A">
      <w:pPr>
        <w:spacing w:after="200" w:line="276" w:lineRule="auto"/>
        <w:jc w:val="left"/>
      </w:pPr>
      <w:r>
        <w:fldChar w:fldCharType="end"/>
      </w:r>
      <w:r w:rsidR="00B84234">
        <w:br w:type="page"/>
      </w:r>
    </w:p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71"/>
      </w:tblGrid>
      <w:tr w:rsidR="00AF78D0" w:rsidRPr="007B64F5" w:rsidTr="00AF78D0">
        <w:tc>
          <w:tcPr>
            <w:tcW w:w="709" w:type="dxa"/>
            <w:tcBorders>
              <w:bottom w:val="single" w:sz="48" w:space="0" w:color="auto"/>
            </w:tcBorders>
          </w:tcPr>
          <w:p w:rsidR="00AF78D0" w:rsidRPr="007B64F5" w:rsidRDefault="00AF78D0" w:rsidP="00AF78D0">
            <w:pPr>
              <w:pStyle w:val="ac"/>
              <w:tabs>
                <w:tab w:val="clear" w:pos="4677"/>
                <w:tab w:val="clear" w:pos="9355"/>
              </w:tabs>
              <w:rPr>
                <w:b/>
                <w:sz w:val="52"/>
                <w:szCs w:val="52"/>
              </w:rPr>
            </w:pPr>
            <w:r>
              <w:rPr>
                <w:rFonts w:hint="eastAsia"/>
                <w:b/>
                <w:sz w:val="52"/>
                <w:szCs w:val="52"/>
              </w:rPr>
              <w:t>1</w:t>
            </w: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AF78D0" w:rsidRPr="007B64F5" w:rsidRDefault="00AF78D0" w:rsidP="00AF78D0">
            <w:pPr>
              <w:pStyle w:val="ac"/>
              <w:tabs>
                <w:tab w:val="clear" w:pos="4677"/>
                <w:tab w:val="clear" w:pos="9355"/>
              </w:tabs>
            </w:pPr>
          </w:p>
        </w:tc>
      </w:tr>
    </w:tbl>
    <w:p w:rsidR="003A32C7" w:rsidRPr="003A32C7" w:rsidRDefault="003A32C7" w:rsidP="00E405D9"/>
    <w:p w:rsidR="000E429F" w:rsidRDefault="000E429F" w:rsidP="000E429F">
      <w:pPr>
        <w:pStyle w:val="10"/>
        <w:rPr>
          <w:szCs w:val="24"/>
        </w:rPr>
      </w:pPr>
      <w:bookmarkStart w:id="0" w:name="_Toc494797105"/>
      <w:r>
        <w:rPr>
          <w:szCs w:val="24"/>
          <w:lang w:val="ru-RU"/>
        </w:rPr>
        <w:t>Введение</w:t>
      </w:r>
      <w:bookmarkEnd w:id="0"/>
    </w:p>
    <w:p w:rsidR="003A32C7" w:rsidRPr="003A32C7" w:rsidRDefault="003A32C7" w:rsidP="00E405D9"/>
    <w:p w:rsidR="003A32C7" w:rsidRPr="003A32C7" w:rsidRDefault="003A32C7" w:rsidP="00E405D9"/>
    <w:p w:rsidR="000E429F" w:rsidRDefault="000E429F" w:rsidP="000E429F">
      <w:pPr>
        <w:pStyle w:val="2"/>
        <w:rPr>
          <w:szCs w:val="24"/>
        </w:rPr>
      </w:pPr>
      <w:bookmarkStart w:id="1" w:name="_Toc494797106"/>
      <w:r>
        <w:rPr>
          <w:szCs w:val="24"/>
        </w:rPr>
        <w:t>1.1.</w:t>
      </w:r>
      <w:r>
        <w:rPr>
          <w:szCs w:val="24"/>
        </w:rPr>
        <w:tab/>
      </w:r>
      <w:r>
        <w:rPr>
          <w:szCs w:val="24"/>
          <w:lang w:val="ru-RU"/>
        </w:rPr>
        <w:t>Назначение</w:t>
      </w:r>
      <w:bookmarkEnd w:id="1"/>
    </w:p>
    <w:p w:rsidR="003A32C7" w:rsidRPr="003A32C7" w:rsidRDefault="003A32C7" w:rsidP="00E405D9"/>
    <w:p w:rsidR="00C853CA" w:rsidRPr="009D5EE5" w:rsidRDefault="00C853CA" w:rsidP="00C853CA">
      <w:pPr>
        <w:rPr>
          <w:szCs w:val="24"/>
          <w:lang w:val="ru-RU"/>
        </w:rPr>
      </w:pPr>
      <w:proofErr w:type="spellStart"/>
      <w:r>
        <w:rPr>
          <w:szCs w:val="24"/>
          <w:lang w:val="ru-RU"/>
        </w:rPr>
        <w:t>Авторефрактометр</w:t>
      </w:r>
      <w:proofErr w:type="spellEnd"/>
      <w:r w:rsidRPr="009D5EE5">
        <w:rPr>
          <w:szCs w:val="24"/>
          <w:lang w:val="ru-RU"/>
        </w:rPr>
        <w:t xml:space="preserve"> </w:t>
      </w:r>
      <w:r w:rsidRPr="00C853CA">
        <w:rPr>
          <w:szCs w:val="24"/>
        </w:rPr>
        <w:t>HRK</w:t>
      </w:r>
      <w:r w:rsidRPr="009D5EE5">
        <w:rPr>
          <w:szCs w:val="24"/>
          <w:lang w:val="ru-RU"/>
        </w:rPr>
        <w:t xml:space="preserve">-1 </w:t>
      </w:r>
      <w:proofErr w:type="gramStart"/>
      <w:r>
        <w:rPr>
          <w:szCs w:val="24"/>
          <w:lang w:val="ru-RU"/>
        </w:rPr>
        <w:t>предназначен</w:t>
      </w:r>
      <w:proofErr w:type="gram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рефрактометрии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C853CA" w:rsidRPr="009D5EE5" w:rsidRDefault="00C853CA" w:rsidP="00C853CA">
      <w:pPr>
        <w:pStyle w:val="2"/>
        <w:rPr>
          <w:szCs w:val="24"/>
          <w:lang w:val="ru-RU"/>
        </w:rPr>
      </w:pPr>
      <w:bookmarkStart w:id="2" w:name="_Toc494797107"/>
      <w:r w:rsidRPr="009D5EE5">
        <w:rPr>
          <w:szCs w:val="24"/>
          <w:lang w:val="ru-RU"/>
        </w:rPr>
        <w:t>1.2.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Обзор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оборудования</w:t>
      </w:r>
      <w:bookmarkEnd w:id="2"/>
    </w:p>
    <w:p w:rsidR="003A32C7" w:rsidRPr="009D5EE5" w:rsidRDefault="003A32C7" w:rsidP="00E405D9">
      <w:pPr>
        <w:rPr>
          <w:lang w:val="ru-RU"/>
        </w:rPr>
      </w:pPr>
    </w:p>
    <w:p w:rsidR="0089430B" w:rsidRPr="009D5EE5" w:rsidRDefault="0089430B" w:rsidP="0089430B">
      <w:pPr>
        <w:rPr>
          <w:szCs w:val="24"/>
          <w:lang w:val="ru-RU"/>
        </w:rPr>
      </w:pPr>
      <w:r>
        <w:rPr>
          <w:szCs w:val="24"/>
          <w:lang w:val="ru-RU"/>
        </w:rPr>
        <w:t>Автоматический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проведения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рефрактометрии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HRK</w:t>
      </w:r>
      <w:r w:rsidRPr="009D5EE5">
        <w:rPr>
          <w:szCs w:val="24"/>
          <w:lang w:val="ru-RU"/>
        </w:rPr>
        <w:t xml:space="preserve">-1 - </w:t>
      </w:r>
      <w:r>
        <w:rPr>
          <w:szCs w:val="24"/>
          <w:lang w:val="ru-RU"/>
        </w:rPr>
        <w:t>это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измеряет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преломляющую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способность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яблока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информацию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сфере</w:t>
      </w:r>
      <w:r w:rsidRPr="009D5EE5">
        <w:rPr>
          <w:szCs w:val="24"/>
          <w:lang w:val="ru-RU"/>
        </w:rPr>
        <w:t xml:space="preserve"> (</w:t>
      </w:r>
      <w:r>
        <w:rPr>
          <w:szCs w:val="24"/>
        </w:rPr>
        <w:t>SPH</w:t>
      </w:r>
      <w:r w:rsidRPr="009D5EE5">
        <w:rPr>
          <w:szCs w:val="24"/>
          <w:lang w:val="ru-RU"/>
        </w:rPr>
        <w:t xml:space="preserve">), </w:t>
      </w:r>
      <w:r>
        <w:rPr>
          <w:szCs w:val="24"/>
          <w:lang w:val="ru-RU"/>
        </w:rPr>
        <w:t>цилиндре</w:t>
      </w:r>
      <w:r w:rsidRPr="009D5EE5">
        <w:rPr>
          <w:szCs w:val="24"/>
          <w:lang w:val="ru-RU"/>
        </w:rPr>
        <w:t xml:space="preserve"> (</w:t>
      </w:r>
      <w:r>
        <w:rPr>
          <w:szCs w:val="24"/>
        </w:rPr>
        <w:t>CYL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оси</w:t>
      </w:r>
      <w:r w:rsidRPr="009D5EE5">
        <w:rPr>
          <w:szCs w:val="24"/>
          <w:lang w:val="ru-RU"/>
        </w:rPr>
        <w:t xml:space="preserve"> (</w:t>
      </w:r>
      <w:r>
        <w:rPr>
          <w:szCs w:val="24"/>
        </w:rPr>
        <w:t>AXS</w:t>
      </w:r>
      <w:r w:rsidRPr="009D5EE5">
        <w:rPr>
          <w:szCs w:val="24"/>
          <w:lang w:val="ru-RU"/>
        </w:rPr>
        <w:t xml:space="preserve">). </w:t>
      </w:r>
      <w:r>
        <w:rPr>
          <w:szCs w:val="24"/>
          <w:lang w:val="ru-RU"/>
        </w:rPr>
        <w:t>Кроме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того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измерять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PD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межзрачковое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расстояние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расстояние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между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зрачками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размер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зрачка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частности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отдельно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измерять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периферическую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позволяет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точно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выписать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рецепт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наличии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информации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центре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периферии</w:t>
      </w:r>
      <w:r w:rsidRPr="009D5EE5">
        <w:rPr>
          <w:szCs w:val="24"/>
          <w:lang w:val="ru-RU"/>
        </w:rPr>
        <w:t>.</w:t>
      </w:r>
    </w:p>
    <w:p w:rsidR="0000687B" w:rsidRPr="009D5EE5" w:rsidRDefault="0000687B" w:rsidP="0000687B">
      <w:pPr>
        <w:rPr>
          <w:szCs w:val="24"/>
          <w:lang w:val="ru-RU"/>
        </w:rPr>
      </w:pPr>
      <w:r>
        <w:rPr>
          <w:szCs w:val="24"/>
          <w:lang w:val="ru-RU"/>
        </w:rPr>
        <w:t>Кроме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того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предоставляется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оптимальная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информация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проверке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зависимости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состояния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выполнением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последующих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дополнительных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функций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00687B" w:rsidRPr="0000687B" w:rsidRDefault="0000687B" w:rsidP="0000687B">
      <w:pPr>
        <w:pStyle w:val="21"/>
        <w:rPr>
          <w:szCs w:val="24"/>
          <w:lang w:val="ru-RU"/>
        </w:rPr>
      </w:pPr>
      <w:r w:rsidRPr="0000687B">
        <w:rPr>
          <w:szCs w:val="24"/>
          <w:lang w:val="ru-RU"/>
        </w:rPr>
        <w:t>•</w:t>
      </w:r>
      <w:r w:rsidRPr="0000687B">
        <w:rPr>
          <w:szCs w:val="24"/>
          <w:lang w:val="ru-RU"/>
        </w:rPr>
        <w:tab/>
      </w:r>
      <w:r>
        <w:rPr>
          <w:szCs w:val="24"/>
          <w:lang w:val="ru-RU"/>
        </w:rPr>
        <w:t>Рассмотрение цветного изображения</w:t>
      </w:r>
    </w:p>
    <w:p w:rsidR="00B06CD6" w:rsidRPr="00516FB3" w:rsidRDefault="00B06CD6" w:rsidP="00B06CD6">
      <w:pPr>
        <w:pStyle w:val="21"/>
        <w:rPr>
          <w:szCs w:val="24"/>
          <w:lang w:val="ru-RU"/>
        </w:rPr>
      </w:pPr>
      <w:r w:rsidRPr="00B06CD6">
        <w:rPr>
          <w:szCs w:val="24"/>
          <w:lang w:val="ru-RU"/>
        </w:rPr>
        <w:t>•</w:t>
      </w:r>
      <w:r w:rsidRPr="00B06CD6">
        <w:rPr>
          <w:szCs w:val="24"/>
          <w:lang w:val="ru-RU"/>
        </w:rPr>
        <w:tab/>
      </w:r>
      <w:r w:rsidR="00516FB3">
        <w:rPr>
          <w:szCs w:val="24"/>
          <w:lang w:val="ru-RU"/>
        </w:rPr>
        <w:t xml:space="preserve">Режим ретро иллюминации </w:t>
      </w:r>
    </w:p>
    <w:p w:rsidR="003A32C7" w:rsidRPr="00B06CD6" w:rsidRDefault="003A32C7" w:rsidP="00E405D9">
      <w:pPr>
        <w:rPr>
          <w:lang w:val="ru-RU"/>
        </w:rPr>
      </w:pPr>
    </w:p>
    <w:p w:rsidR="001E78B8" w:rsidRDefault="00516FB3" w:rsidP="001E78B8">
      <w:pPr>
        <w:rPr>
          <w:szCs w:val="24"/>
          <w:lang w:val="ru-RU"/>
        </w:rPr>
      </w:pPr>
      <w:proofErr w:type="spellStart"/>
      <w:r>
        <w:rPr>
          <w:szCs w:val="24"/>
          <w:lang w:val="ru-RU"/>
        </w:rPr>
        <w:t>Авторефкератометр</w:t>
      </w:r>
      <w:proofErr w:type="spellEnd"/>
      <w:r w:rsidR="001E78B8">
        <w:rPr>
          <w:szCs w:val="24"/>
          <w:lang w:val="ru-RU"/>
        </w:rPr>
        <w:t xml:space="preserve"> HRK-1 автоматически настраивается по оси Y (вверх и вниз) в отношении зрачка и в направлении точки, оптимизированной для снятия параметров, включая функцию автоматического слежения за зрачком.</w:t>
      </w:r>
    </w:p>
    <w:p w:rsidR="003A32C7" w:rsidRPr="00B06CD6" w:rsidRDefault="003A32C7" w:rsidP="00E405D9">
      <w:pPr>
        <w:rPr>
          <w:lang w:val="ru-RU"/>
        </w:rPr>
      </w:pPr>
    </w:p>
    <w:p w:rsidR="003A32C7" w:rsidRPr="00B06CD6" w:rsidRDefault="003A32C7" w:rsidP="00E405D9">
      <w:pPr>
        <w:rPr>
          <w:lang w:val="ru-RU"/>
        </w:rPr>
      </w:pPr>
    </w:p>
    <w:p w:rsidR="00FD6241" w:rsidRPr="009D5EE5" w:rsidRDefault="00FD6241" w:rsidP="00FD6241">
      <w:pPr>
        <w:pStyle w:val="2"/>
        <w:rPr>
          <w:szCs w:val="24"/>
          <w:lang w:val="ru-RU"/>
        </w:rPr>
      </w:pPr>
      <w:bookmarkStart w:id="3" w:name="_Toc494797108"/>
      <w:r w:rsidRPr="009D5EE5">
        <w:rPr>
          <w:szCs w:val="24"/>
          <w:lang w:val="ru-RU"/>
        </w:rPr>
        <w:t>1.3.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Классификация типа и перечисление позиций</w:t>
      </w:r>
      <w:bookmarkEnd w:id="3"/>
    </w:p>
    <w:p w:rsidR="003A32C7" w:rsidRPr="009D5EE5" w:rsidRDefault="003A32C7" w:rsidP="00E405D9">
      <w:pPr>
        <w:rPr>
          <w:lang w:val="ru-RU"/>
        </w:rPr>
      </w:pPr>
    </w:p>
    <w:p w:rsidR="001E78B8" w:rsidRPr="009D5EE5" w:rsidRDefault="001E78B8" w:rsidP="001E78B8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1.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Классификация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изделия</w:t>
      </w:r>
      <w:r w:rsidRPr="009D5EE5">
        <w:rPr>
          <w:szCs w:val="24"/>
          <w:lang w:val="ru-RU"/>
        </w:rPr>
        <w:t>:</w:t>
      </w:r>
    </w:p>
    <w:p w:rsidR="003A32C7" w:rsidRPr="009D5EE5" w:rsidRDefault="003A32C7" w:rsidP="00E405D9">
      <w:pPr>
        <w:rPr>
          <w:lang w:val="ru-RU"/>
        </w:rPr>
      </w:pPr>
    </w:p>
    <w:p w:rsidR="001E78B8" w:rsidRPr="009D5EE5" w:rsidRDefault="001E78B8" w:rsidP="001E78B8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ЕС</w:t>
      </w:r>
      <w:r w:rsidRPr="009D5EE5">
        <w:rPr>
          <w:szCs w:val="24"/>
          <w:lang w:val="ru-RU"/>
        </w:rPr>
        <w:t xml:space="preserve"> - </w:t>
      </w:r>
      <w:r>
        <w:rPr>
          <w:szCs w:val="24"/>
          <w:lang w:val="ru-RU"/>
        </w:rPr>
        <w:t>класс</w:t>
      </w:r>
      <w:r w:rsidRPr="009D5EE5">
        <w:rPr>
          <w:szCs w:val="24"/>
          <w:lang w:val="ru-RU"/>
        </w:rPr>
        <w:t xml:space="preserve"> </w:t>
      </w:r>
      <w:r w:rsidRPr="001E78B8">
        <w:rPr>
          <w:szCs w:val="24"/>
        </w:rPr>
        <w:t>I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функцией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соответствии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Приложением</w:t>
      </w:r>
      <w:r w:rsidRPr="009D5EE5">
        <w:rPr>
          <w:szCs w:val="24"/>
          <w:lang w:val="ru-RU"/>
        </w:rPr>
        <w:t xml:space="preserve"> </w:t>
      </w:r>
      <w:r w:rsidRPr="001E78B8">
        <w:rPr>
          <w:szCs w:val="24"/>
        </w:rPr>
        <w:t>IX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Правило</w:t>
      </w:r>
      <w:r w:rsidRPr="009D5EE5">
        <w:rPr>
          <w:szCs w:val="24"/>
          <w:lang w:val="ru-RU"/>
        </w:rPr>
        <w:t xml:space="preserve"> 12) </w:t>
      </w:r>
      <w:r>
        <w:rPr>
          <w:szCs w:val="24"/>
          <w:lang w:val="ru-RU"/>
        </w:rPr>
        <w:t>Директивы</w:t>
      </w:r>
      <w:r w:rsidRPr="009D5EE5">
        <w:rPr>
          <w:szCs w:val="24"/>
          <w:lang w:val="ru-RU"/>
        </w:rPr>
        <w:t xml:space="preserve"> 93/42/</w:t>
      </w:r>
      <w:r w:rsidRPr="001E78B8">
        <w:rPr>
          <w:szCs w:val="24"/>
        </w:rPr>
        <w:t>EEC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медицинские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приборы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устройства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оборудование</w:t>
      </w:r>
    </w:p>
    <w:p w:rsidR="001E78B8" w:rsidRDefault="001E78B8" w:rsidP="001E78B8">
      <w:pPr>
        <w:pStyle w:val="31"/>
        <w:rPr>
          <w:szCs w:val="24"/>
          <w:lang w:val="ru-RU"/>
        </w:rPr>
      </w:pPr>
      <w:r>
        <w:rPr>
          <w:szCs w:val="24"/>
          <w:lang w:val="ru-RU"/>
        </w:rPr>
        <w:t>-.</w:t>
      </w:r>
      <w:r>
        <w:rPr>
          <w:szCs w:val="24"/>
          <w:lang w:val="ru-RU"/>
        </w:rPr>
        <w:tab/>
        <w:t>Комитет по контролю качества продуктов питания и лекарственных препаратов Южной Кореи (KFDA) – Класс II</w:t>
      </w:r>
    </w:p>
    <w:p w:rsidR="003A32C7" w:rsidRPr="001E78B8" w:rsidRDefault="003A32C7" w:rsidP="00E405D9">
      <w:pPr>
        <w:rPr>
          <w:lang w:val="ru-RU"/>
        </w:rPr>
      </w:pPr>
    </w:p>
    <w:p w:rsidR="001E78B8" w:rsidRPr="001E78B8" w:rsidRDefault="001E78B8" w:rsidP="001E78B8">
      <w:pPr>
        <w:pStyle w:val="21"/>
        <w:rPr>
          <w:szCs w:val="24"/>
          <w:lang w:val="ru-RU"/>
        </w:rPr>
      </w:pPr>
      <w:r>
        <w:rPr>
          <w:szCs w:val="24"/>
          <w:lang w:val="ru-RU"/>
        </w:rPr>
        <w:t>2.</w:t>
      </w:r>
      <w:r>
        <w:rPr>
          <w:szCs w:val="24"/>
          <w:lang w:val="ru-RU"/>
        </w:rPr>
        <w:tab/>
        <w:t>Устойчивость к воздействию электрического тока: Класс I (с заземлением)</w:t>
      </w:r>
    </w:p>
    <w:p w:rsidR="003A32C7" w:rsidRPr="001E78B8" w:rsidRDefault="003A32C7" w:rsidP="00E405D9">
      <w:pPr>
        <w:rPr>
          <w:lang w:val="ru-RU"/>
        </w:rPr>
      </w:pPr>
    </w:p>
    <w:p w:rsidR="001E78B8" w:rsidRPr="001E78B8" w:rsidRDefault="001E78B8" w:rsidP="001E78B8">
      <w:pPr>
        <w:pStyle w:val="21"/>
        <w:rPr>
          <w:szCs w:val="24"/>
          <w:lang w:val="ru-RU"/>
        </w:rPr>
      </w:pPr>
      <w:r>
        <w:rPr>
          <w:szCs w:val="24"/>
          <w:lang w:val="ru-RU"/>
        </w:rPr>
        <w:t>3.</w:t>
      </w:r>
      <w:r>
        <w:rPr>
          <w:szCs w:val="24"/>
          <w:lang w:val="ru-RU"/>
        </w:rPr>
        <w:tab/>
        <w:t>Класс защиты от поражения электрическим током: Тип</w:t>
      </w:r>
      <w:proofErr w:type="gramStart"/>
      <w:r>
        <w:rPr>
          <w:szCs w:val="24"/>
          <w:lang w:val="ru-RU"/>
        </w:rPr>
        <w:t xml:space="preserve"> В</w:t>
      </w:r>
      <w:proofErr w:type="gramEnd"/>
    </w:p>
    <w:p w:rsidR="003A32C7" w:rsidRPr="001E78B8" w:rsidRDefault="003A32C7" w:rsidP="00E405D9">
      <w:pPr>
        <w:rPr>
          <w:lang w:val="ru-RU"/>
        </w:rPr>
      </w:pPr>
    </w:p>
    <w:p w:rsidR="00FF059F" w:rsidRPr="00FF059F" w:rsidRDefault="00FF059F" w:rsidP="00FF059F">
      <w:pPr>
        <w:pStyle w:val="21"/>
        <w:rPr>
          <w:szCs w:val="24"/>
          <w:lang w:val="ru-RU"/>
        </w:rPr>
      </w:pPr>
      <w:r w:rsidRPr="00FF059F">
        <w:rPr>
          <w:szCs w:val="24"/>
          <w:lang w:val="ru-RU"/>
        </w:rPr>
        <w:t>4.</w:t>
      </w:r>
      <w:r w:rsidRPr="00FF059F">
        <w:rPr>
          <w:szCs w:val="24"/>
          <w:lang w:val="ru-RU"/>
        </w:rPr>
        <w:tab/>
      </w:r>
      <w:r>
        <w:rPr>
          <w:szCs w:val="24"/>
          <w:lang w:val="ru-RU"/>
        </w:rPr>
        <w:t>Защита от вредного воздействия воды</w:t>
      </w:r>
      <w:r w:rsidRPr="00FF059F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Обычная, IPX0</w:t>
      </w:r>
    </w:p>
    <w:p w:rsidR="003A32C7" w:rsidRPr="00FF059F" w:rsidRDefault="003A32C7" w:rsidP="00E405D9">
      <w:pPr>
        <w:rPr>
          <w:lang w:val="ru-RU"/>
        </w:rPr>
      </w:pPr>
    </w:p>
    <w:p w:rsidR="00FF059F" w:rsidRPr="00FF059F" w:rsidRDefault="00FF059F" w:rsidP="00FF059F">
      <w:pPr>
        <w:pStyle w:val="21"/>
        <w:rPr>
          <w:szCs w:val="24"/>
          <w:lang w:val="ru-RU"/>
        </w:rPr>
      </w:pPr>
      <w:r>
        <w:rPr>
          <w:szCs w:val="24"/>
          <w:lang w:val="ru-RU"/>
        </w:rPr>
        <w:t>5.</w:t>
      </w:r>
      <w:r>
        <w:rPr>
          <w:szCs w:val="24"/>
          <w:lang w:val="ru-RU"/>
        </w:rPr>
        <w:tab/>
        <w:t>Коэффициент безопасности при наличии воспламеняющейся смеси анестетиков с воздухом или кислородом, или закисью азота: Не применим при наличии воспламеняющейся смеси анестетиков с воздухом или кислородом, или закисью азота:</w:t>
      </w:r>
    </w:p>
    <w:p w:rsidR="003A32C7" w:rsidRPr="00FF059F" w:rsidRDefault="003A32C7" w:rsidP="00E405D9">
      <w:pPr>
        <w:rPr>
          <w:lang w:val="ru-RU"/>
        </w:rPr>
      </w:pPr>
    </w:p>
    <w:p w:rsidR="00FF059F" w:rsidRPr="00FF059F" w:rsidRDefault="00FF059F" w:rsidP="00FF059F">
      <w:pPr>
        <w:pStyle w:val="21"/>
        <w:rPr>
          <w:szCs w:val="24"/>
          <w:lang w:val="ru-RU"/>
        </w:rPr>
      </w:pPr>
      <w:r w:rsidRPr="00FF059F">
        <w:rPr>
          <w:szCs w:val="24"/>
          <w:lang w:val="ru-RU"/>
        </w:rPr>
        <w:t>6.</w:t>
      </w:r>
      <w:r w:rsidRPr="00FF059F">
        <w:rPr>
          <w:szCs w:val="24"/>
          <w:lang w:val="ru-RU"/>
        </w:rPr>
        <w:tab/>
      </w:r>
      <w:r>
        <w:rPr>
          <w:szCs w:val="24"/>
          <w:lang w:val="ru-RU"/>
        </w:rPr>
        <w:t>Режим эксплуатации</w:t>
      </w:r>
      <w:r w:rsidRPr="00FF059F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Непрерывный</w:t>
      </w:r>
    </w:p>
    <w:p w:rsidR="008A73AF" w:rsidRPr="00FF059F" w:rsidRDefault="008A73AF">
      <w:pPr>
        <w:spacing w:after="200" w:line="276" w:lineRule="auto"/>
        <w:jc w:val="left"/>
        <w:rPr>
          <w:lang w:val="ru-RU"/>
        </w:rPr>
      </w:pPr>
      <w:r w:rsidRPr="00FF059F">
        <w:rPr>
          <w:lang w:val="ru-RU"/>
        </w:rPr>
        <w:br w:type="page"/>
      </w:r>
    </w:p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71"/>
      </w:tblGrid>
      <w:tr w:rsidR="00AF78D0" w:rsidRPr="007B64F5" w:rsidTr="00AF78D0">
        <w:tc>
          <w:tcPr>
            <w:tcW w:w="709" w:type="dxa"/>
            <w:tcBorders>
              <w:bottom w:val="single" w:sz="48" w:space="0" w:color="auto"/>
            </w:tcBorders>
          </w:tcPr>
          <w:p w:rsidR="00AF78D0" w:rsidRPr="007B64F5" w:rsidRDefault="00AF78D0" w:rsidP="00AF78D0">
            <w:pPr>
              <w:pStyle w:val="ac"/>
              <w:tabs>
                <w:tab w:val="clear" w:pos="4677"/>
                <w:tab w:val="clear" w:pos="9355"/>
              </w:tabs>
              <w:rPr>
                <w:b/>
                <w:sz w:val="52"/>
                <w:szCs w:val="52"/>
              </w:rPr>
            </w:pPr>
            <w:r>
              <w:rPr>
                <w:rFonts w:hint="eastAsia"/>
                <w:b/>
                <w:sz w:val="52"/>
                <w:szCs w:val="52"/>
              </w:rPr>
              <w:t>2</w:t>
            </w: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AF78D0" w:rsidRPr="007B64F5" w:rsidRDefault="00AF78D0" w:rsidP="00AF78D0">
            <w:pPr>
              <w:pStyle w:val="ac"/>
              <w:tabs>
                <w:tab w:val="clear" w:pos="4677"/>
                <w:tab w:val="clear" w:pos="9355"/>
              </w:tabs>
            </w:pPr>
          </w:p>
        </w:tc>
      </w:tr>
    </w:tbl>
    <w:p w:rsidR="008A73AF" w:rsidRPr="003A32C7" w:rsidRDefault="008A73AF" w:rsidP="00E405D9"/>
    <w:p w:rsidR="00820550" w:rsidRPr="00820550" w:rsidRDefault="00820550" w:rsidP="00820550">
      <w:pPr>
        <w:pStyle w:val="10"/>
        <w:rPr>
          <w:szCs w:val="24"/>
          <w:lang w:val="ru-RU"/>
        </w:rPr>
      </w:pPr>
      <w:bookmarkStart w:id="4" w:name="_Toc494797109"/>
      <w:r>
        <w:rPr>
          <w:szCs w:val="24"/>
          <w:lang w:val="ru-RU"/>
        </w:rPr>
        <w:t>Информация по технике безопасности</w:t>
      </w:r>
      <w:bookmarkEnd w:id="4"/>
    </w:p>
    <w:p w:rsidR="003A32C7" w:rsidRPr="00820550" w:rsidRDefault="003A32C7" w:rsidP="00E405D9">
      <w:pPr>
        <w:rPr>
          <w:lang w:val="ru-RU"/>
        </w:rPr>
      </w:pPr>
    </w:p>
    <w:p w:rsidR="003A32C7" w:rsidRPr="00820550" w:rsidRDefault="003A32C7" w:rsidP="00E405D9">
      <w:pPr>
        <w:rPr>
          <w:lang w:val="ru-RU"/>
        </w:rPr>
      </w:pPr>
    </w:p>
    <w:p w:rsidR="00FF059F" w:rsidRPr="00C678FF" w:rsidRDefault="00FF059F" w:rsidP="00FF059F">
      <w:pPr>
        <w:pStyle w:val="2"/>
        <w:rPr>
          <w:szCs w:val="24"/>
          <w:lang w:val="ru-RU"/>
        </w:rPr>
      </w:pPr>
      <w:bookmarkStart w:id="5" w:name="_Toc494797110"/>
      <w:r w:rsidRPr="00C678FF">
        <w:rPr>
          <w:szCs w:val="24"/>
          <w:lang w:val="ru-RU"/>
        </w:rPr>
        <w:t>2.1.</w:t>
      </w:r>
      <w:r w:rsidRPr="00C678FF">
        <w:rPr>
          <w:szCs w:val="24"/>
          <w:lang w:val="ru-RU"/>
        </w:rPr>
        <w:tab/>
      </w:r>
      <w:r>
        <w:rPr>
          <w:szCs w:val="24"/>
          <w:lang w:val="ru-RU"/>
        </w:rPr>
        <w:t>Введение</w:t>
      </w:r>
      <w:bookmarkEnd w:id="5"/>
    </w:p>
    <w:p w:rsidR="003A32C7" w:rsidRPr="00C678FF" w:rsidRDefault="003A32C7" w:rsidP="00E405D9">
      <w:pPr>
        <w:rPr>
          <w:lang w:val="ru-RU"/>
        </w:rPr>
      </w:pPr>
    </w:p>
    <w:p w:rsidR="003A32C7" w:rsidRPr="00C678FF" w:rsidRDefault="003A32C7" w:rsidP="00E405D9">
      <w:pPr>
        <w:rPr>
          <w:lang w:val="ru-RU"/>
        </w:rPr>
      </w:pPr>
    </w:p>
    <w:p w:rsidR="00435880" w:rsidRPr="00C678FF" w:rsidRDefault="00435880" w:rsidP="00435880">
      <w:pPr>
        <w:ind w:firstLine="142"/>
        <w:rPr>
          <w:szCs w:val="24"/>
          <w:lang w:val="ru-RU"/>
        </w:rPr>
      </w:pPr>
      <w:r>
        <w:rPr>
          <w:szCs w:val="24"/>
          <w:lang w:val="ru-RU"/>
        </w:rPr>
        <w:t>Безопасность</w:t>
      </w:r>
      <w:r w:rsidRPr="00C678FF">
        <w:rPr>
          <w:szCs w:val="24"/>
          <w:lang w:val="ru-RU"/>
        </w:rPr>
        <w:t xml:space="preserve"> - </w:t>
      </w:r>
      <w:r>
        <w:rPr>
          <w:szCs w:val="24"/>
          <w:lang w:val="ru-RU"/>
        </w:rPr>
        <w:t>это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ответственность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каждого</w:t>
      </w:r>
      <w:r w:rsidRPr="00C678FF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Безопасное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использование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многом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зависит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персонала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выполняющего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установку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пользователей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операторов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руководителей</w:t>
      </w:r>
      <w:r w:rsidRPr="00C678FF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Перед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установкой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использованием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очисткой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ремонтом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проверкой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этого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C678FF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его</w:t>
      </w:r>
      <w:proofErr w:type="gramEnd"/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комплектующих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необходимо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изучить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данное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руководство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эксплуатации</w:t>
      </w:r>
      <w:r w:rsidRPr="00C678FF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Полное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понимание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указаний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содержащихся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этом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руководстве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чрезвычайно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важно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повышения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безопасности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пользователей</w:t>
      </w:r>
      <w:r w:rsidRPr="00C678FF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В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связи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этим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данном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руководстве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приведена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таблица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предупредительными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знаками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обращают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внимание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персонала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особую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информацию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технике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безопасности</w:t>
      </w:r>
      <w:r w:rsidRPr="00C678FF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Все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обслуживающий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персонал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должны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уделять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особое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внимание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пунктам</w:t>
      </w:r>
      <w:r w:rsidRPr="00C678FF">
        <w:rPr>
          <w:szCs w:val="24"/>
          <w:lang w:val="ru-RU"/>
        </w:rPr>
        <w:t xml:space="preserve"> «</w:t>
      </w:r>
      <w:r>
        <w:rPr>
          <w:szCs w:val="24"/>
          <w:lang w:val="ru-RU"/>
        </w:rPr>
        <w:t>ВНИМАНИЕ</w:t>
      </w:r>
      <w:r w:rsidRPr="00C678FF">
        <w:rPr>
          <w:szCs w:val="24"/>
          <w:lang w:val="ru-RU"/>
        </w:rPr>
        <w:t xml:space="preserve">» </w:t>
      </w:r>
      <w:r>
        <w:rPr>
          <w:szCs w:val="24"/>
          <w:lang w:val="ru-RU"/>
        </w:rPr>
        <w:t>или</w:t>
      </w:r>
      <w:r w:rsidRPr="00C678FF">
        <w:rPr>
          <w:szCs w:val="24"/>
          <w:lang w:val="ru-RU"/>
        </w:rPr>
        <w:t xml:space="preserve"> «</w:t>
      </w:r>
      <w:r>
        <w:rPr>
          <w:szCs w:val="24"/>
          <w:lang w:val="ru-RU"/>
        </w:rPr>
        <w:t>ОСТОРОЖНО</w:t>
      </w:r>
      <w:r w:rsidRPr="00C678FF">
        <w:rPr>
          <w:szCs w:val="24"/>
          <w:lang w:val="ru-RU"/>
        </w:rPr>
        <w:t>».</w:t>
      </w:r>
    </w:p>
    <w:p w:rsidR="003A32C7" w:rsidRPr="00C678FF" w:rsidRDefault="003A32C7" w:rsidP="00E405D9">
      <w:pPr>
        <w:rPr>
          <w:lang w:val="ru-RU"/>
        </w:rPr>
      </w:pPr>
    </w:p>
    <w:p w:rsidR="003A32C7" w:rsidRPr="00C678FF" w:rsidRDefault="003A32C7" w:rsidP="00E405D9">
      <w:pPr>
        <w:rPr>
          <w:lang w:val="ru-RU"/>
        </w:rPr>
      </w:pPr>
    </w:p>
    <w:p w:rsidR="003A32C7" w:rsidRPr="00C678FF" w:rsidRDefault="003A32C7" w:rsidP="00E405D9">
      <w:pPr>
        <w:rPr>
          <w:lang w:val="ru-RU"/>
        </w:rPr>
      </w:pPr>
    </w:p>
    <w:p w:rsidR="003A32C7" w:rsidRPr="00C678FF" w:rsidRDefault="003A32C7" w:rsidP="00E405D9">
      <w:pPr>
        <w:rPr>
          <w:lang w:val="ru-RU"/>
        </w:rPr>
      </w:pPr>
    </w:p>
    <w:p w:rsidR="003A32C7" w:rsidRPr="00C678FF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8A73AF" w:rsidRPr="007268A0" w:rsidTr="008A73AF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8A73AF" w:rsidRPr="007268A0" w:rsidRDefault="008A73AF" w:rsidP="008A73AF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435880" w:rsidRPr="00435880" w:rsidRDefault="00435880" w:rsidP="00435880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ВНИМАНИЕ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8A73AF" w:rsidRPr="007268A0" w:rsidRDefault="008A73AF" w:rsidP="005F4695"/>
        </w:tc>
      </w:tr>
    </w:tbl>
    <w:p w:rsidR="003A32C7" w:rsidRPr="003A32C7" w:rsidRDefault="003A32C7" w:rsidP="00E405D9"/>
    <w:p w:rsidR="00435880" w:rsidRPr="009D5EE5" w:rsidRDefault="00435880" w:rsidP="00435880">
      <w:pPr>
        <w:pStyle w:val="af"/>
        <w:rPr>
          <w:szCs w:val="24"/>
          <w:lang w:val="ru-RU"/>
        </w:rPr>
      </w:pPr>
      <w:r w:rsidRPr="009D5EE5">
        <w:rPr>
          <w:szCs w:val="24"/>
          <w:lang w:val="ru-RU"/>
        </w:rPr>
        <w:t>«</w:t>
      </w:r>
      <w:r>
        <w:rPr>
          <w:szCs w:val="24"/>
          <w:lang w:val="ru-RU"/>
        </w:rPr>
        <w:t>Внимание</w:t>
      </w:r>
      <w:r w:rsidRPr="009D5EE5">
        <w:rPr>
          <w:szCs w:val="24"/>
          <w:lang w:val="ru-RU"/>
        </w:rPr>
        <w:t xml:space="preserve">» </w:t>
      </w:r>
      <w:r>
        <w:rPr>
          <w:szCs w:val="24"/>
          <w:lang w:val="ru-RU"/>
        </w:rPr>
        <w:t>предупреждает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потенциальной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угрозе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тяжелой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травмы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летального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исхода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потери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имущества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случае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небрежности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8A73AF" w:rsidRPr="007268A0" w:rsidTr="008A73AF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8A73AF" w:rsidRPr="007268A0" w:rsidRDefault="008A73AF" w:rsidP="005F4695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435880" w:rsidRPr="00435880" w:rsidRDefault="00435880" w:rsidP="00435880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ОСТОРОЖНО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8A73AF" w:rsidRPr="007268A0" w:rsidRDefault="008A73AF" w:rsidP="005F4695"/>
        </w:tc>
      </w:tr>
    </w:tbl>
    <w:p w:rsidR="003A32C7" w:rsidRPr="003A32C7" w:rsidRDefault="003A32C7" w:rsidP="00E405D9"/>
    <w:p w:rsidR="00AE23BB" w:rsidRPr="009D5EE5" w:rsidRDefault="00AE23BB" w:rsidP="00AE23BB">
      <w:pPr>
        <w:pStyle w:val="af"/>
        <w:rPr>
          <w:szCs w:val="24"/>
          <w:lang w:val="ru-RU"/>
        </w:rPr>
      </w:pPr>
      <w:r w:rsidRPr="009D5EE5">
        <w:rPr>
          <w:szCs w:val="24"/>
          <w:lang w:val="ru-RU"/>
        </w:rPr>
        <w:t>«</w:t>
      </w:r>
      <w:r>
        <w:rPr>
          <w:szCs w:val="24"/>
          <w:lang w:val="ru-RU"/>
        </w:rPr>
        <w:t>Осторожно</w:t>
      </w:r>
      <w:r w:rsidRPr="009D5EE5">
        <w:rPr>
          <w:szCs w:val="24"/>
          <w:lang w:val="ru-RU"/>
        </w:rPr>
        <w:t xml:space="preserve">» </w:t>
      </w:r>
      <w:r>
        <w:rPr>
          <w:szCs w:val="24"/>
          <w:lang w:val="ru-RU"/>
        </w:rPr>
        <w:t>указывает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ситуации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связанные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потенциальной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угрозой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незначительного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повреждения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потери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имущества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случае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небрежности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8A73AF" w:rsidRPr="007268A0" w:rsidTr="005F4695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8A73AF" w:rsidRPr="007268A0" w:rsidRDefault="008A73AF" w:rsidP="005F4695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AE23BB" w:rsidRPr="00AE23BB" w:rsidRDefault="00AE23BB" w:rsidP="00AE23BB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8A73AF" w:rsidRPr="007268A0" w:rsidRDefault="008A73AF" w:rsidP="005F4695"/>
        </w:tc>
      </w:tr>
    </w:tbl>
    <w:p w:rsidR="003A32C7" w:rsidRPr="003A32C7" w:rsidRDefault="003A32C7" w:rsidP="00E405D9"/>
    <w:p w:rsidR="00820550" w:rsidRDefault="00820550" w:rsidP="00820550">
      <w:pPr>
        <w:pStyle w:val="af"/>
        <w:rPr>
          <w:szCs w:val="24"/>
          <w:lang w:val="ru-RU"/>
        </w:rPr>
      </w:pPr>
      <w:r w:rsidRPr="009D5EE5">
        <w:rPr>
          <w:szCs w:val="24"/>
          <w:lang w:val="ru-RU"/>
        </w:rPr>
        <w:t>«</w:t>
      </w:r>
      <w:r>
        <w:rPr>
          <w:szCs w:val="24"/>
          <w:lang w:val="ru-RU"/>
        </w:rPr>
        <w:t>Примечание</w:t>
      </w:r>
      <w:r w:rsidRPr="009D5EE5">
        <w:rPr>
          <w:szCs w:val="24"/>
          <w:lang w:val="ru-RU"/>
        </w:rPr>
        <w:t xml:space="preserve">» </w:t>
      </w:r>
      <w:r>
        <w:rPr>
          <w:szCs w:val="24"/>
          <w:lang w:val="ru-RU"/>
        </w:rPr>
        <w:t>содержит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важную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информацию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монтаже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эксплуатации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обслуживании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Несоблюдение положений данных пунктов может привести к возникновению потенциальной угрозы.</w:t>
      </w:r>
    </w:p>
    <w:p w:rsidR="008A73AF" w:rsidRPr="00AE23BB" w:rsidRDefault="008A73AF">
      <w:pPr>
        <w:spacing w:after="200" w:line="276" w:lineRule="auto"/>
        <w:jc w:val="left"/>
        <w:rPr>
          <w:lang w:val="ru-RU"/>
        </w:rPr>
      </w:pPr>
      <w:r w:rsidRPr="00AE23BB">
        <w:rPr>
          <w:lang w:val="ru-RU"/>
        </w:rPr>
        <w:br w:type="page"/>
      </w:r>
    </w:p>
    <w:p w:rsidR="00D7587C" w:rsidRPr="00C678FF" w:rsidRDefault="00D7587C" w:rsidP="00D7587C">
      <w:pPr>
        <w:pStyle w:val="2"/>
        <w:rPr>
          <w:szCs w:val="24"/>
          <w:lang w:val="ru-RU"/>
        </w:rPr>
      </w:pPr>
      <w:bookmarkStart w:id="6" w:name="_Toc494797111"/>
      <w:r w:rsidRPr="00C678FF">
        <w:rPr>
          <w:szCs w:val="24"/>
          <w:lang w:val="ru-RU"/>
        </w:rPr>
        <w:t>2.2.</w:t>
      </w:r>
      <w:r w:rsidRPr="00C678FF">
        <w:rPr>
          <w:szCs w:val="24"/>
          <w:lang w:val="ru-RU"/>
        </w:rPr>
        <w:tab/>
      </w:r>
      <w:r>
        <w:rPr>
          <w:szCs w:val="24"/>
          <w:lang w:val="ru-RU"/>
        </w:rPr>
        <w:t>Предупреждающие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знаки</w:t>
      </w:r>
      <w:bookmarkEnd w:id="6"/>
    </w:p>
    <w:p w:rsidR="003A32C7" w:rsidRPr="00C678FF" w:rsidRDefault="003A32C7" w:rsidP="00E405D9">
      <w:pPr>
        <w:rPr>
          <w:lang w:val="ru-RU"/>
        </w:rPr>
      </w:pPr>
    </w:p>
    <w:p w:rsidR="00345DCC" w:rsidRPr="00C678FF" w:rsidRDefault="00345DCC" w:rsidP="00E405D9">
      <w:pPr>
        <w:rPr>
          <w:lang w:val="ru-RU"/>
        </w:rPr>
      </w:pPr>
    </w:p>
    <w:p w:rsidR="00C65FD7" w:rsidRPr="00C678FF" w:rsidRDefault="00C65FD7" w:rsidP="00C65FD7">
      <w:pPr>
        <w:ind w:firstLine="142"/>
        <w:rPr>
          <w:szCs w:val="24"/>
          <w:lang w:val="ru-RU"/>
        </w:rPr>
      </w:pPr>
      <w:r>
        <w:rPr>
          <w:szCs w:val="24"/>
          <w:lang w:val="ru-RU"/>
        </w:rPr>
        <w:t>Международная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электротехническая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комиссия</w:t>
      </w:r>
      <w:r w:rsidRPr="00C678FF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МЭК</w:t>
      </w:r>
      <w:r w:rsidRPr="00C678FF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установила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предупреждающие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символы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применяются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подключении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медицинских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электрических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приборов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электросети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указывают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возникновение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потенциальной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опасности</w:t>
      </w:r>
      <w:r w:rsidRPr="00C678FF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Классификация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символы</w:t>
      </w:r>
      <w:r w:rsidRPr="00C678FF">
        <w:rPr>
          <w:szCs w:val="24"/>
          <w:lang w:val="ru-RU"/>
        </w:rPr>
        <w:t>.</w:t>
      </w:r>
    </w:p>
    <w:p w:rsidR="003A32C7" w:rsidRPr="00C678FF" w:rsidRDefault="003A32C7" w:rsidP="00E405D9">
      <w:pPr>
        <w:rPr>
          <w:lang w:val="ru-RU"/>
        </w:rPr>
      </w:pPr>
    </w:p>
    <w:tbl>
      <w:tblPr>
        <w:tblStyle w:val="a7"/>
        <w:tblW w:w="8222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954"/>
      </w:tblGrid>
      <w:tr w:rsidR="00F5529F" w:rsidRPr="00E50C46" w:rsidTr="00427076">
        <w:trPr>
          <w:trHeight w:val="992"/>
        </w:trPr>
        <w:tc>
          <w:tcPr>
            <w:tcW w:w="2268" w:type="dxa"/>
            <w:vAlign w:val="center"/>
          </w:tcPr>
          <w:p w:rsidR="00F5529F" w:rsidRPr="00F5529F" w:rsidRDefault="00F5529F" w:rsidP="00F5529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00100" cy="346075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C65FD7" w:rsidRPr="009D5EE5" w:rsidRDefault="00D516CD" w:rsidP="00D516CD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Знаки</w:t>
            </w:r>
            <w:r w:rsidRPr="009D5EE5">
              <w:rPr>
                <w:szCs w:val="24"/>
                <w:lang w:val="ru-RU"/>
              </w:rPr>
              <w:t xml:space="preserve"> "</w:t>
            </w:r>
            <w:r w:rsidRPr="00D516CD">
              <w:rPr>
                <w:szCs w:val="24"/>
              </w:rPr>
              <w:t>I</w:t>
            </w:r>
            <w:r w:rsidRPr="009D5EE5">
              <w:rPr>
                <w:szCs w:val="24"/>
                <w:lang w:val="ru-RU"/>
              </w:rPr>
              <w:t xml:space="preserve">" </w:t>
            </w:r>
            <w:r>
              <w:rPr>
                <w:szCs w:val="24"/>
                <w:lang w:val="ru-RU"/>
              </w:rPr>
              <w:t>и</w:t>
            </w:r>
            <w:r w:rsidRPr="009D5EE5">
              <w:rPr>
                <w:szCs w:val="24"/>
                <w:lang w:val="ru-RU"/>
              </w:rPr>
              <w:t xml:space="preserve"> "</w:t>
            </w:r>
            <w:r w:rsidRPr="00D516CD">
              <w:rPr>
                <w:szCs w:val="24"/>
              </w:rPr>
              <w:t>O</w:t>
            </w:r>
            <w:r w:rsidRPr="009D5EE5">
              <w:rPr>
                <w:szCs w:val="24"/>
                <w:lang w:val="ru-RU"/>
              </w:rPr>
              <w:t xml:space="preserve">" </w:t>
            </w:r>
            <w:r>
              <w:rPr>
                <w:szCs w:val="24"/>
                <w:lang w:val="ru-RU"/>
              </w:rPr>
              <w:t>обозначают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подключение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отключение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питания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соответственно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F5529F" w:rsidRPr="00E50C46" w:rsidTr="00427076">
        <w:trPr>
          <w:trHeight w:val="992"/>
        </w:trPr>
        <w:tc>
          <w:tcPr>
            <w:tcW w:w="2268" w:type="dxa"/>
            <w:vAlign w:val="center"/>
          </w:tcPr>
          <w:p w:rsidR="00F5529F" w:rsidRPr="00F5529F" w:rsidRDefault="00F5529F" w:rsidP="00F5529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97560" cy="409575"/>
                  <wp:effectExtent l="19050" t="0" r="2540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D516CD" w:rsidRPr="009D5EE5" w:rsidRDefault="00203945" w:rsidP="00203945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Указывает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связь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изолированным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пациентом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Типа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F5529F" w:rsidRPr="00E50C46" w:rsidTr="00427076">
        <w:trPr>
          <w:trHeight w:val="992"/>
        </w:trPr>
        <w:tc>
          <w:tcPr>
            <w:tcW w:w="2268" w:type="dxa"/>
            <w:vAlign w:val="center"/>
          </w:tcPr>
          <w:p w:rsidR="00203945" w:rsidRPr="00203945" w:rsidRDefault="00E50C46" w:rsidP="00203945">
            <w:pPr>
              <w:jc w:val="center"/>
              <w:rPr>
                <w:lang w:val="ru-RU"/>
              </w:rPr>
            </w:pPr>
            <w:r>
              <w:pict>
                <v:group id="_x0000_s1034" style="width:70.5pt;height:26pt;mso-position-horizontal-relative:char;mso-position-vertical-relative:line" coordorigin="1360,4650" coordsize="1410,520">
                  <v:shape id="_x0000_s1035" type="#_x0000_t75" style="position:absolute;left:1360;top:4650;width:600;height:520">
                    <v:imagedata r:id="rId18" o:title=""/>
                  </v:shape>
                  <v:shape id="_x0000_s1036" type="#_x0000_t75" style="position:absolute;left:2170;top:4650;width:600;height:520">
                    <v:imagedata r:id="rId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954" w:type="dxa"/>
            <w:vAlign w:val="center"/>
          </w:tcPr>
          <w:p w:rsidR="00203945" w:rsidRPr="000006F1" w:rsidRDefault="000006F1" w:rsidP="000006F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Указывает входное и выходное соединение.</w:t>
            </w:r>
          </w:p>
        </w:tc>
      </w:tr>
      <w:tr w:rsidR="00F5529F" w:rsidRPr="00E50C46" w:rsidTr="00427076">
        <w:trPr>
          <w:trHeight w:val="992"/>
        </w:trPr>
        <w:tc>
          <w:tcPr>
            <w:tcW w:w="2268" w:type="dxa"/>
            <w:vAlign w:val="center"/>
          </w:tcPr>
          <w:p w:rsidR="00F5529F" w:rsidRPr="00F5529F" w:rsidRDefault="00F5529F" w:rsidP="00F5529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00100" cy="457200"/>
                  <wp:effectExtent l="19050" t="0" r="0" b="0"/>
                  <wp:docPr id="179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0006F1" w:rsidRPr="009D5EE5" w:rsidRDefault="000006F1" w:rsidP="000006F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Этот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символ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указывает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меры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предосторожности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Внимательно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ознакомьтесь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соответствующими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мерами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предосторожности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после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прочтения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руководства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перед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использованием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устройства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F5529F" w:rsidRPr="00E50C46" w:rsidTr="00427076">
        <w:trPr>
          <w:trHeight w:val="992"/>
        </w:trPr>
        <w:tc>
          <w:tcPr>
            <w:tcW w:w="2268" w:type="dxa"/>
            <w:vAlign w:val="center"/>
          </w:tcPr>
          <w:p w:rsidR="00F5529F" w:rsidRPr="00F5529F" w:rsidRDefault="00F5529F" w:rsidP="00F5529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33400" cy="514350"/>
                  <wp:effectExtent l="19050" t="0" r="0" b="0"/>
                  <wp:docPr id="179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0006F1" w:rsidRPr="000006F1" w:rsidRDefault="000006F1" w:rsidP="000006F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Обратитесь к указаниям по применению.</w:t>
            </w:r>
          </w:p>
        </w:tc>
      </w:tr>
      <w:tr w:rsidR="00F5529F" w:rsidRPr="00E50C46" w:rsidTr="00427076">
        <w:trPr>
          <w:trHeight w:val="992"/>
        </w:trPr>
        <w:tc>
          <w:tcPr>
            <w:tcW w:w="2268" w:type="dxa"/>
            <w:vAlign w:val="center"/>
          </w:tcPr>
          <w:p w:rsidR="00F5529F" w:rsidRPr="00F5529F" w:rsidRDefault="00F5529F" w:rsidP="00F5529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00100" cy="351155"/>
                  <wp:effectExtent l="19050" t="0" r="0" b="0"/>
                  <wp:docPr id="3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51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0006F1" w:rsidRPr="009D5EE5" w:rsidRDefault="000006F1" w:rsidP="000006F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Указывает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точку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безопасного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заземления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подключенную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разъему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устройства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Подпадает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под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нормы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для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проводника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класса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0006F1">
              <w:rPr>
                <w:szCs w:val="24"/>
              </w:rPr>
              <w:t>I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для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защитного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заземления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для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обеспечения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безопасности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F5529F" w:rsidRPr="00F5529F" w:rsidTr="00427076">
        <w:trPr>
          <w:trHeight w:val="992"/>
        </w:trPr>
        <w:tc>
          <w:tcPr>
            <w:tcW w:w="2268" w:type="dxa"/>
            <w:vAlign w:val="center"/>
          </w:tcPr>
          <w:p w:rsidR="00F5529F" w:rsidRPr="00F5529F" w:rsidRDefault="00F5529F" w:rsidP="00F5529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89610" cy="403860"/>
                  <wp:effectExtent l="19050" t="0" r="0" b="0"/>
                  <wp:docPr id="3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0006F1" w:rsidRPr="000006F1" w:rsidRDefault="000006F1" w:rsidP="000006F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Переменный ток</w:t>
            </w:r>
          </w:p>
        </w:tc>
      </w:tr>
      <w:tr w:rsidR="00F5529F" w:rsidRPr="00F5529F" w:rsidTr="00427076">
        <w:trPr>
          <w:trHeight w:val="992"/>
        </w:trPr>
        <w:tc>
          <w:tcPr>
            <w:tcW w:w="2268" w:type="dxa"/>
            <w:vAlign w:val="center"/>
          </w:tcPr>
          <w:p w:rsidR="00F5529F" w:rsidRPr="00F5529F" w:rsidRDefault="00F5529F" w:rsidP="00F5529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62000" cy="349250"/>
                  <wp:effectExtent l="19050" t="0" r="0" b="0"/>
                  <wp:docPr id="2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0006F1" w:rsidRPr="000006F1" w:rsidRDefault="000006F1" w:rsidP="000006F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Постоянный ток.</w:t>
            </w:r>
          </w:p>
        </w:tc>
      </w:tr>
      <w:tr w:rsidR="00F5529F" w:rsidRPr="00C678FF" w:rsidTr="00427076">
        <w:trPr>
          <w:trHeight w:val="992"/>
        </w:trPr>
        <w:tc>
          <w:tcPr>
            <w:tcW w:w="2268" w:type="dxa"/>
            <w:vAlign w:val="center"/>
          </w:tcPr>
          <w:p w:rsidR="00F5529F" w:rsidRPr="00F5529F" w:rsidRDefault="00F5529F" w:rsidP="00F5529F">
            <w:pPr>
              <w:jc w:val="center"/>
            </w:pPr>
            <w:r>
              <w:rPr>
                <w:rFonts w:eastAsia="Arial" w:cs="Arial"/>
                <w:noProof/>
                <w:spacing w:val="1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825500" cy="476250"/>
                  <wp:effectExtent l="19050" t="0" r="0" b="0"/>
                  <wp:docPr id="2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0006F1" w:rsidRPr="000006F1" w:rsidRDefault="000006F1" w:rsidP="000006F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Ограничения по температуре</w:t>
            </w:r>
          </w:p>
        </w:tc>
      </w:tr>
      <w:tr w:rsidR="00F5529F" w:rsidRPr="00C678FF" w:rsidTr="00427076">
        <w:trPr>
          <w:trHeight w:val="992"/>
        </w:trPr>
        <w:tc>
          <w:tcPr>
            <w:tcW w:w="2268" w:type="dxa"/>
            <w:vAlign w:val="center"/>
          </w:tcPr>
          <w:p w:rsidR="00F5529F" w:rsidRPr="00F5529F" w:rsidRDefault="00F5529F" w:rsidP="00F5529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72160" cy="445135"/>
                  <wp:effectExtent l="19050" t="0" r="8890" b="0"/>
                  <wp:docPr id="2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0006F1" w:rsidRPr="000006F1" w:rsidRDefault="000006F1" w:rsidP="000006F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Ограничения по уровню влажности</w:t>
            </w:r>
          </w:p>
        </w:tc>
      </w:tr>
      <w:tr w:rsidR="00F5529F" w:rsidRPr="00F5529F" w:rsidTr="00427076">
        <w:trPr>
          <w:trHeight w:val="992"/>
        </w:trPr>
        <w:tc>
          <w:tcPr>
            <w:tcW w:w="2268" w:type="dxa"/>
            <w:vAlign w:val="center"/>
          </w:tcPr>
          <w:p w:rsidR="00F5529F" w:rsidRPr="00F5529F" w:rsidRDefault="00F5529F" w:rsidP="00F5529F">
            <w:pPr>
              <w:pageBreakBefore/>
              <w:jc w:val="center"/>
            </w:pPr>
            <w:r w:rsidRPr="00F5529F">
              <w:rPr>
                <w:noProof/>
                <w:lang w:val="ru-RU" w:eastAsia="ru-RU"/>
              </w:rPr>
              <w:drawing>
                <wp:inline distT="0" distB="0" distL="0" distR="0">
                  <wp:extent cx="864235" cy="497205"/>
                  <wp:effectExtent l="19050" t="0" r="0" b="0"/>
                  <wp:docPr id="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97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0006F1" w:rsidRPr="000006F1" w:rsidRDefault="000006F1" w:rsidP="000006F1">
            <w:pPr>
              <w:pageBreakBefore/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Ограничения</w:t>
            </w:r>
            <w:r w:rsidRPr="000006F1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по</w:t>
            </w:r>
            <w:r w:rsidRPr="000006F1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атмосферному</w:t>
            </w:r>
            <w:r w:rsidRPr="000006F1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давлению</w:t>
            </w:r>
          </w:p>
        </w:tc>
      </w:tr>
      <w:tr w:rsidR="00F5529F" w:rsidRPr="00F5529F" w:rsidTr="00427076">
        <w:trPr>
          <w:trHeight w:val="992"/>
        </w:trPr>
        <w:tc>
          <w:tcPr>
            <w:tcW w:w="2268" w:type="dxa"/>
            <w:vAlign w:val="center"/>
          </w:tcPr>
          <w:p w:rsidR="00F5529F" w:rsidRPr="00F5529F" w:rsidRDefault="00F5529F" w:rsidP="00F5529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0006F1" w:rsidRPr="000006F1" w:rsidRDefault="000006F1" w:rsidP="000006F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Вверх!</w:t>
            </w:r>
          </w:p>
        </w:tc>
      </w:tr>
      <w:tr w:rsidR="00F5529F" w:rsidRPr="00F5529F" w:rsidTr="00427076">
        <w:trPr>
          <w:trHeight w:val="992"/>
        </w:trPr>
        <w:tc>
          <w:tcPr>
            <w:tcW w:w="2268" w:type="dxa"/>
            <w:vAlign w:val="center"/>
          </w:tcPr>
          <w:p w:rsidR="00F5529F" w:rsidRPr="00F5529F" w:rsidRDefault="00F5529F" w:rsidP="00F5529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44450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0006F1" w:rsidRPr="000006F1" w:rsidRDefault="000006F1" w:rsidP="000006F1">
            <w:pPr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Осторожно</w:t>
            </w:r>
            <w:r w:rsidRPr="000006F1">
              <w:rPr>
                <w:szCs w:val="24"/>
              </w:rPr>
              <w:t xml:space="preserve">, </w:t>
            </w:r>
            <w:r>
              <w:rPr>
                <w:szCs w:val="24"/>
                <w:lang w:val="ru-RU"/>
              </w:rPr>
              <w:t>стекло</w:t>
            </w:r>
          </w:p>
        </w:tc>
      </w:tr>
      <w:tr w:rsidR="00F5529F" w:rsidRPr="00E50C46" w:rsidTr="00427076">
        <w:trPr>
          <w:trHeight w:val="992"/>
        </w:trPr>
        <w:tc>
          <w:tcPr>
            <w:tcW w:w="2268" w:type="dxa"/>
            <w:vAlign w:val="center"/>
          </w:tcPr>
          <w:p w:rsidR="00F5529F" w:rsidRPr="00F5529F" w:rsidRDefault="00F5529F" w:rsidP="00F5529F">
            <w:pPr>
              <w:jc w:val="center"/>
            </w:pPr>
            <w:r>
              <w:rPr>
                <w:rFonts w:eastAsia="Arial" w:cs="Arial"/>
                <w:noProof/>
                <w:w w:val="101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44500" cy="444500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0006F1" w:rsidRPr="009D5EE5" w:rsidRDefault="000006F1" w:rsidP="000006F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использовать</w:t>
            </w:r>
            <w:r w:rsidRPr="009D5EE5">
              <w:rPr>
                <w:szCs w:val="24"/>
                <w:lang w:val="ru-RU"/>
              </w:rPr>
              <w:t xml:space="preserve"> </w:t>
            </w:r>
            <w:proofErr w:type="gramStart"/>
            <w:r>
              <w:rPr>
                <w:szCs w:val="24"/>
                <w:lang w:val="ru-RU"/>
              </w:rPr>
              <w:t>якорь</w:t>
            </w:r>
            <w:r w:rsidRPr="009D5EE5">
              <w:rPr>
                <w:szCs w:val="24"/>
                <w:lang w:val="ru-RU"/>
              </w:rPr>
              <w:t>-</w:t>
            </w:r>
            <w:r>
              <w:rPr>
                <w:szCs w:val="24"/>
                <w:lang w:val="ru-RU"/>
              </w:rPr>
              <w:t>цепной</w:t>
            </w:r>
            <w:proofErr w:type="gramEnd"/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крюк</w:t>
            </w:r>
          </w:p>
        </w:tc>
      </w:tr>
      <w:tr w:rsidR="00F5529F" w:rsidRPr="00C678FF" w:rsidTr="00427076">
        <w:trPr>
          <w:trHeight w:val="992"/>
        </w:trPr>
        <w:tc>
          <w:tcPr>
            <w:tcW w:w="2268" w:type="dxa"/>
            <w:vAlign w:val="center"/>
          </w:tcPr>
          <w:p w:rsidR="00F5529F" w:rsidRPr="00F5529F" w:rsidRDefault="00F5529F" w:rsidP="00F5529F">
            <w:pPr>
              <w:jc w:val="center"/>
            </w:pPr>
            <w:r>
              <w:rPr>
                <w:rFonts w:eastAsia="Arial" w:cs="Arial"/>
                <w:noProof/>
                <w:spacing w:val="1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44500" cy="444500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0006F1" w:rsidRPr="000006F1" w:rsidRDefault="000006F1" w:rsidP="000006F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Хранить в сухом месте</w:t>
            </w:r>
          </w:p>
        </w:tc>
      </w:tr>
      <w:tr w:rsidR="00F5529F" w:rsidRPr="00F5529F" w:rsidTr="00427076">
        <w:trPr>
          <w:trHeight w:val="992"/>
        </w:trPr>
        <w:tc>
          <w:tcPr>
            <w:tcW w:w="2268" w:type="dxa"/>
            <w:vAlign w:val="center"/>
          </w:tcPr>
          <w:p w:rsidR="00F5529F" w:rsidRPr="00F5529F" w:rsidRDefault="00F5529F" w:rsidP="00F5529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20700" cy="45720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0006F1" w:rsidRPr="000006F1" w:rsidRDefault="000006F1" w:rsidP="000006F1">
            <w:pPr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Имеет</w:t>
            </w:r>
            <w:r w:rsidRPr="000006F1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ограничения</w:t>
            </w:r>
            <w:r w:rsidRPr="000006F1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  <w:lang w:val="ru-RU"/>
              </w:rPr>
              <w:t>штабелирования</w:t>
            </w:r>
            <w:proofErr w:type="spellEnd"/>
          </w:p>
        </w:tc>
      </w:tr>
      <w:tr w:rsidR="00F5529F" w:rsidRPr="00E50C46" w:rsidTr="00427076">
        <w:trPr>
          <w:trHeight w:val="992"/>
        </w:trPr>
        <w:tc>
          <w:tcPr>
            <w:tcW w:w="2268" w:type="dxa"/>
            <w:vAlign w:val="center"/>
          </w:tcPr>
          <w:p w:rsidR="00F5529F" w:rsidRPr="00F5529F" w:rsidRDefault="00F5529F" w:rsidP="00F5529F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64515" cy="403860"/>
                  <wp:effectExtent l="19050" t="0" r="6985" b="0"/>
                  <wp:docPr id="179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0006F1" w:rsidRPr="000006F1" w:rsidRDefault="000006F1" w:rsidP="000006F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Беречь от попадания прямых солнечных лучей</w:t>
            </w:r>
          </w:p>
        </w:tc>
      </w:tr>
    </w:tbl>
    <w:p w:rsidR="003A32C7" w:rsidRPr="000006F1" w:rsidRDefault="003A32C7" w:rsidP="00E405D9">
      <w:pPr>
        <w:rPr>
          <w:lang w:val="ru-RU"/>
        </w:rPr>
      </w:pPr>
    </w:p>
    <w:p w:rsidR="003A32C7" w:rsidRPr="000006F1" w:rsidRDefault="003A32C7" w:rsidP="00E405D9">
      <w:pPr>
        <w:rPr>
          <w:lang w:val="ru-RU"/>
        </w:rPr>
      </w:pPr>
    </w:p>
    <w:p w:rsidR="00F5529F" w:rsidRPr="000006F1" w:rsidRDefault="00F5529F" w:rsidP="00E405D9">
      <w:pPr>
        <w:rPr>
          <w:lang w:val="ru-RU"/>
        </w:rPr>
      </w:pPr>
    </w:p>
    <w:p w:rsidR="0015786F" w:rsidRPr="009D5EE5" w:rsidRDefault="0015786F" w:rsidP="0015786F">
      <w:pPr>
        <w:pStyle w:val="2"/>
        <w:rPr>
          <w:szCs w:val="24"/>
          <w:lang w:val="ru-RU"/>
        </w:rPr>
      </w:pPr>
      <w:bookmarkStart w:id="7" w:name="_Toc494797112"/>
      <w:r w:rsidRPr="009D5EE5">
        <w:rPr>
          <w:szCs w:val="24"/>
          <w:lang w:val="ru-RU"/>
        </w:rPr>
        <w:t>2.3.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Вопросы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окружающей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среды</w:t>
      </w:r>
      <w:bookmarkEnd w:id="7"/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15786F" w:rsidRPr="009D5EE5" w:rsidRDefault="0015786F" w:rsidP="0015786F">
      <w:pPr>
        <w:rPr>
          <w:szCs w:val="24"/>
          <w:lang w:val="ru-RU"/>
        </w:rPr>
      </w:pPr>
      <w:r>
        <w:rPr>
          <w:szCs w:val="24"/>
          <w:lang w:val="ru-RU"/>
        </w:rPr>
        <w:t>Избегайте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условий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эксплуатации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хранения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которых</w:t>
      </w:r>
      <w:r w:rsidRPr="009D5EE5">
        <w:rPr>
          <w:szCs w:val="24"/>
          <w:lang w:val="ru-RU"/>
        </w:rPr>
        <w:t>: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954"/>
      </w:tblGrid>
      <w:tr w:rsidR="00427076" w:rsidRPr="00E50C46" w:rsidTr="00427076">
        <w:trPr>
          <w:trHeight w:val="992"/>
        </w:trPr>
        <w:tc>
          <w:tcPr>
            <w:tcW w:w="2268" w:type="dxa"/>
            <w:vAlign w:val="center"/>
          </w:tcPr>
          <w:p w:rsidR="00427076" w:rsidRPr="00427076" w:rsidRDefault="00427076" w:rsidP="00427076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00735" cy="637540"/>
                  <wp:effectExtent l="19050" t="0" r="0" b="0"/>
                  <wp:docPr id="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637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15786F" w:rsidRPr="0015786F" w:rsidRDefault="0015786F" w:rsidP="0015786F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устройство подвергается непосредственному воздействию влажности (не работайте с устройством, если у вас влажные руки)</w:t>
            </w:r>
          </w:p>
        </w:tc>
      </w:tr>
      <w:tr w:rsidR="00427076" w:rsidRPr="00E50C46" w:rsidTr="00345DCC">
        <w:trPr>
          <w:trHeight w:val="992"/>
        </w:trPr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:rsidR="00427076" w:rsidRPr="00427076" w:rsidRDefault="00427076" w:rsidP="00427076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34695" cy="626745"/>
                  <wp:effectExtent l="1905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bottom w:val="single" w:sz="4" w:space="0" w:color="000000" w:themeColor="text1"/>
            </w:tcBorders>
            <w:vAlign w:val="center"/>
          </w:tcPr>
          <w:p w:rsidR="0015786F" w:rsidRPr="009D5EE5" w:rsidRDefault="0015786F" w:rsidP="0015786F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устройство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подвергается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воздействию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прямых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солнечных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лучей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427076" w:rsidRPr="00E50C46" w:rsidTr="00345DCC">
        <w:trPr>
          <w:trHeight w:val="992"/>
        </w:trPr>
        <w:tc>
          <w:tcPr>
            <w:tcW w:w="2268" w:type="dxa"/>
            <w:tcBorders>
              <w:bottom w:val="nil"/>
            </w:tcBorders>
            <w:vAlign w:val="center"/>
          </w:tcPr>
          <w:p w:rsidR="00427076" w:rsidRPr="00427076" w:rsidRDefault="00427076" w:rsidP="00427076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93115" cy="654685"/>
                  <wp:effectExtent l="1905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65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bottom w:val="nil"/>
            </w:tcBorders>
            <w:vAlign w:val="center"/>
          </w:tcPr>
          <w:p w:rsidR="0015786F" w:rsidRPr="009D5EE5" w:rsidRDefault="0015786F" w:rsidP="0015786F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оборудование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может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подвергаться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воздействию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прямых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ультрафиолетовых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лучей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427076" w:rsidRPr="00E50C46" w:rsidTr="00345DCC">
        <w:trPr>
          <w:trHeight w:val="992"/>
        </w:trPr>
        <w:tc>
          <w:tcPr>
            <w:tcW w:w="2268" w:type="dxa"/>
            <w:tcBorders>
              <w:top w:val="nil"/>
            </w:tcBorders>
            <w:vAlign w:val="center"/>
          </w:tcPr>
          <w:p w:rsidR="00427076" w:rsidRPr="00427076" w:rsidRDefault="00427076" w:rsidP="00427076">
            <w:pPr>
              <w:pageBreakBefore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81380" cy="72771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72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</w:tcBorders>
            <w:vAlign w:val="center"/>
          </w:tcPr>
          <w:p w:rsidR="0015786F" w:rsidRPr="009D5EE5" w:rsidRDefault="0015786F" w:rsidP="0015786F">
            <w:pPr>
              <w:pageBreakBefore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резким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изменением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температуры</w:t>
            </w:r>
            <w:r w:rsidRPr="009D5EE5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  <w:lang w:val="ru-RU"/>
              </w:rPr>
              <w:t>температура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нормального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режима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работы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от</w:t>
            </w:r>
            <w:r w:rsidRPr="009D5EE5">
              <w:rPr>
                <w:szCs w:val="24"/>
                <w:lang w:val="ru-RU"/>
              </w:rPr>
              <w:t xml:space="preserve"> 10 </w:t>
            </w:r>
            <w:r>
              <w:rPr>
                <w:szCs w:val="24"/>
                <w:lang w:val="ru-RU"/>
              </w:rPr>
              <w:t>до</w:t>
            </w:r>
            <w:r w:rsidRPr="009D5EE5">
              <w:rPr>
                <w:szCs w:val="24"/>
                <w:lang w:val="ru-RU"/>
              </w:rPr>
              <w:t xml:space="preserve"> 40</w:t>
            </w:r>
            <w:proofErr w:type="gramStart"/>
            <w:r w:rsidRPr="009D5EE5">
              <w:rPr>
                <w:szCs w:val="24"/>
                <w:lang w:val="ru-RU"/>
              </w:rPr>
              <w:t>°</w:t>
            </w:r>
            <w:r>
              <w:rPr>
                <w:szCs w:val="24"/>
                <w:lang w:val="ru-RU"/>
              </w:rPr>
              <w:t>С</w:t>
            </w:r>
            <w:proofErr w:type="gramEnd"/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уровень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влажности</w:t>
            </w:r>
            <w:r w:rsidRPr="009D5EE5">
              <w:rPr>
                <w:szCs w:val="24"/>
                <w:lang w:val="ru-RU"/>
              </w:rPr>
              <w:t xml:space="preserve"> - </w:t>
            </w:r>
            <w:r>
              <w:rPr>
                <w:szCs w:val="24"/>
                <w:lang w:val="ru-RU"/>
              </w:rPr>
              <w:t>от</w:t>
            </w:r>
            <w:r w:rsidRPr="009D5EE5">
              <w:rPr>
                <w:szCs w:val="24"/>
                <w:lang w:val="ru-RU"/>
              </w:rPr>
              <w:t xml:space="preserve"> 30% </w:t>
            </w:r>
            <w:r>
              <w:rPr>
                <w:szCs w:val="24"/>
                <w:lang w:val="ru-RU"/>
              </w:rPr>
              <w:t>до</w:t>
            </w:r>
            <w:r w:rsidRPr="009D5EE5">
              <w:rPr>
                <w:szCs w:val="24"/>
                <w:lang w:val="ru-RU"/>
              </w:rPr>
              <w:t xml:space="preserve"> 75%).</w:t>
            </w:r>
          </w:p>
        </w:tc>
      </w:tr>
      <w:tr w:rsidR="00427076" w:rsidRPr="00427076" w:rsidTr="00427076">
        <w:trPr>
          <w:trHeight w:val="992"/>
        </w:trPr>
        <w:tc>
          <w:tcPr>
            <w:tcW w:w="2268" w:type="dxa"/>
            <w:vAlign w:val="center"/>
          </w:tcPr>
          <w:p w:rsidR="00427076" w:rsidRPr="00427076" w:rsidRDefault="00427076" w:rsidP="00427076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58825" cy="665480"/>
                  <wp:effectExtent l="1905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15786F" w:rsidRPr="0015786F" w:rsidRDefault="0015786F" w:rsidP="0015786F">
            <w:pPr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рядом</w:t>
            </w:r>
            <w:r w:rsidRPr="0015786F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установлено</w:t>
            </w:r>
            <w:r w:rsidRPr="0015786F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горячее</w:t>
            </w:r>
            <w:r w:rsidRPr="0015786F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оборудование</w:t>
            </w:r>
            <w:r w:rsidRPr="0015786F">
              <w:rPr>
                <w:szCs w:val="24"/>
              </w:rPr>
              <w:t>.</w:t>
            </w:r>
          </w:p>
        </w:tc>
      </w:tr>
      <w:tr w:rsidR="00427076" w:rsidRPr="00E50C46" w:rsidTr="00427076">
        <w:trPr>
          <w:trHeight w:val="992"/>
        </w:trPr>
        <w:tc>
          <w:tcPr>
            <w:tcW w:w="2268" w:type="dxa"/>
            <w:vAlign w:val="center"/>
          </w:tcPr>
          <w:p w:rsidR="00427076" w:rsidRPr="00427076" w:rsidRDefault="00427076" w:rsidP="00427076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62635" cy="60452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15786F" w:rsidRPr="009D5EE5" w:rsidRDefault="0015786F" w:rsidP="0015786F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чрезвычайно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высокая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влажность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или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проблемы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вентиляцией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427076" w:rsidRPr="00E50C46" w:rsidTr="00427076">
        <w:trPr>
          <w:trHeight w:val="992"/>
        </w:trPr>
        <w:tc>
          <w:tcPr>
            <w:tcW w:w="2268" w:type="dxa"/>
            <w:vAlign w:val="center"/>
          </w:tcPr>
          <w:p w:rsidR="00427076" w:rsidRPr="00427076" w:rsidRDefault="00427076" w:rsidP="00427076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96925" cy="625475"/>
                  <wp:effectExtent l="1905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62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15786F" w:rsidRPr="009D5EE5" w:rsidRDefault="0015786F" w:rsidP="0015786F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прибор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подвергается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воздействию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скачков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напряжения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вибрациям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427076" w:rsidRPr="00E50C46" w:rsidTr="00427076">
        <w:trPr>
          <w:trHeight w:val="992"/>
        </w:trPr>
        <w:tc>
          <w:tcPr>
            <w:tcW w:w="2268" w:type="dxa"/>
            <w:vAlign w:val="center"/>
          </w:tcPr>
          <w:p w:rsidR="00427076" w:rsidRPr="00427076" w:rsidRDefault="00427076" w:rsidP="00427076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62635" cy="643255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6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15786F" w:rsidRPr="009D5EE5" w:rsidRDefault="0015786F" w:rsidP="0015786F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прибор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подвергается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воздействию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химического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вещества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взрывчатого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газа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427076" w:rsidRPr="00E50C46" w:rsidTr="00427076">
        <w:trPr>
          <w:trHeight w:val="992"/>
        </w:trPr>
        <w:tc>
          <w:tcPr>
            <w:tcW w:w="2268" w:type="dxa"/>
            <w:vAlign w:val="center"/>
          </w:tcPr>
          <w:p w:rsidR="00427076" w:rsidRPr="00427076" w:rsidRDefault="00427076" w:rsidP="00427076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32790" cy="59817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598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15786F" w:rsidRPr="009D5EE5" w:rsidRDefault="0015786F" w:rsidP="0015786F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следите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чтобы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пыль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металл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попадали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внутрь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станка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427076" w:rsidRPr="00E50C46" w:rsidTr="00427076">
        <w:trPr>
          <w:trHeight w:val="992"/>
        </w:trPr>
        <w:tc>
          <w:tcPr>
            <w:tcW w:w="2268" w:type="dxa"/>
            <w:vAlign w:val="center"/>
          </w:tcPr>
          <w:p w:rsidR="00427076" w:rsidRPr="00427076" w:rsidRDefault="00427076" w:rsidP="00427076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44220" cy="57658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15786F" w:rsidRPr="009D5EE5" w:rsidRDefault="0015786F" w:rsidP="0015786F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разбирайте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открывайте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устройство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Компания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15786F">
              <w:rPr>
                <w:szCs w:val="24"/>
              </w:rPr>
              <w:t>HUVITZ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несет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ответственности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возможные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проблемы</w:t>
            </w:r>
          </w:p>
        </w:tc>
      </w:tr>
      <w:tr w:rsidR="00427076" w:rsidRPr="00427076" w:rsidTr="00427076">
        <w:trPr>
          <w:trHeight w:val="992"/>
        </w:trPr>
        <w:tc>
          <w:tcPr>
            <w:tcW w:w="2268" w:type="dxa"/>
            <w:vAlign w:val="center"/>
          </w:tcPr>
          <w:p w:rsidR="00427076" w:rsidRPr="00427076" w:rsidRDefault="00427076" w:rsidP="00427076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47700" cy="719455"/>
                  <wp:effectExtent l="19050" t="0" r="0" b="0"/>
                  <wp:docPr id="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15786F" w:rsidRPr="0015786F" w:rsidRDefault="0015786F" w:rsidP="0015786F">
            <w:pPr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Не</w:t>
            </w:r>
            <w:r w:rsidRPr="0015786F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блокируйте</w:t>
            </w:r>
            <w:r w:rsidRPr="0015786F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вентилятор</w:t>
            </w:r>
            <w:r w:rsidRPr="0015786F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прибора</w:t>
            </w:r>
            <w:r w:rsidRPr="0015786F">
              <w:rPr>
                <w:szCs w:val="24"/>
              </w:rPr>
              <w:t>.</w:t>
            </w:r>
          </w:p>
        </w:tc>
      </w:tr>
      <w:tr w:rsidR="00427076" w:rsidRPr="00427076" w:rsidTr="00427076">
        <w:trPr>
          <w:trHeight w:val="992"/>
        </w:trPr>
        <w:tc>
          <w:tcPr>
            <w:tcW w:w="2268" w:type="dxa"/>
            <w:vAlign w:val="center"/>
          </w:tcPr>
          <w:p w:rsidR="00427076" w:rsidRPr="00427076" w:rsidRDefault="00427076" w:rsidP="00427076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95985" cy="629920"/>
                  <wp:effectExtent l="19050" t="0" r="0" b="0"/>
                  <wp:docPr id="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6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15786F" w:rsidRPr="0015786F" w:rsidRDefault="0015786F" w:rsidP="0015786F">
            <w:pPr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не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подключайте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шнур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питания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переменного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тока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розетке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если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все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части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станка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полностью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соединены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В</w:t>
            </w:r>
            <w:r w:rsidRPr="0015786F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противном</w:t>
            </w:r>
            <w:r w:rsidRPr="0015786F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случае</w:t>
            </w:r>
            <w:r w:rsidRPr="0015786F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это</w:t>
            </w:r>
            <w:r w:rsidRPr="0015786F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приведет</w:t>
            </w:r>
            <w:r w:rsidRPr="0015786F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к</w:t>
            </w:r>
            <w:r w:rsidRPr="0015786F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повреждению</w:t>
            </w:r>
            <w:r w:rsidRPr="0015786F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прибора</w:t>
            </w:r>
            <w:r w:rsidRPr="0015786F">
              <w:rPr>
                <w:szCs w:val="24"/>
              </w:rPr>
              <w:t>.</w:t>
            </w:r>
          </w:p>
        </w:tc>
      </w:tr>
      <w:tr w:rsidR="00427076" w:rsidRPr="00E50C46" w:rsidTr="00427076">
        <w:trPr>
          <w:trHeight w:val="992"/>
        </w:trPr>
        <w:tc>
          <w:tcPr>
            <w:tcW w:w="2268" w:type="dxa"/>
            <w:vAlign w:val="center"/>
          </w:tcPr>
          <w:p w:rsidR="00427076" w:rsidRPr="00427076" w:rsidRDefault="00427076" w:rsidP="00427076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09625" cy="690880"/>
                  <wp:effectExtent l="19050" t="0" r="9525" b="0"/>
                  <wp:docPr id="1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Align w:val="center"/>
          </w:tcPr>
          <w:p w:rsidR="0015786F" w:rsidRPr="009D5EE5" w:rsidRDefault="0015786F" w:rsidP="0015786F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вытяните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шнур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питания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удерживая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вилку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шнур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Во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избежание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поражения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электрическим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током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это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оборудование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должно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быть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подключено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только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питающей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сети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защитным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заземлением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</w:tbl>
    <w:p w:rsidR="003A32C7" w:rsidRPr="009D5EE5" w:rsidRDefault="003A32C7" w:rsidP="00E405D9">
      <w:pPr>
        <w:rPr>
          <w:lang w:val="ru-RU"/>
        </w:rPr>
      </w:pPr>
    </w:p>
    <w:p w:rsidR="0015786F" w:rsidRPr="009D5EE5" w:rsidRDefault="0015786F" w:rsidP="0015786F">
      <w:pPr>
        <w:rPr>
          <w:sz w:val="16"/>
          <w:szCs w:val="24"/>
          <w:lang w:val="ru-RU"/>
        </w:rPr>
      </w:pPr>
      <w:r>
        <w:rPr>
          <w:sz w:val="16"/>
          <w:szCs w:val="24"/>
          <w:lang w:val="ru-RU"/>
        </w:rPr>
        <w:t>Данный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прибор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должен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эксплуатироваться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только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в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следующих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условиях</w:t>
      </w:r>
      <w:r w:rsidRPr="009D5EE5">
        <w:rPr>
          <w:sz w:val="16"/>
          <w:szCs w:val="24"/>
          <w:lang w:val="ru-RU"/>
        </w:rPr>
        <w:t>:</w:t>
      </w:r>
    </w:p>
    <w:p w:rsidR="00427076" w:rsidRPr="009D5EE5" w:rsidRDefault="00427076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15786F" w:rsidRPr="009D5EE5" w:rsidRDefault="0015786F" w:rsidP="0015786F">
      <w:pPr>
        <w:spacing w:line="360" w:lineRule="auto"/>
        <w:rPr>
          <w:sz w:val="16"/>
          <w:szCs w:val="24"/>
          <w:lang w:val="ru-RU"/>
        </w:rPr>
      </w:pPr>
      <w:r>
        <w:rPr>
          <w:sz w:val="16"/>
          <w:szCs w:val="24"/>
          <w:lang w:val="ru-RU"/>
        </w:rPr>
        <w:t>В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ходе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эксплуатации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прибора</w:t>
      </w:r>
      <w:r w:rsidRPr="009D5EE5">
        <w:rPr>
          <w:sz w:val="16"/>
          <w:szCs w:val="24"/>
          <w:lang w:val="ru-RU"/>
        </w:rPr>
        <w:t xml:space="preserve">, </w:t>
      </w:r>
      <w:r>
        <w:rPr>
          <w:sz w:val="16"/>
          <w:szCs w:val="24"/>
          <w:lang w:val="ru-RU"/>
        </w:rPr>
        <w:t>поддерживайте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температуру</w:t>
      </w:r>
      <w:r w:rsidRPr="009D5EE5">
        <w:rPr>
          <w:sz w:val="16"/>
          <w:szCs w:val="24"/>
          <w:lang w:val="ru-RU"/>
        </w:rPr>
        <w:t xml:space="preserve"> 10 ~ 40°</w:t>
      </w:r>
      <w:r w:rsidRPr="0015786F">
        <w:rPr>
          <w:sz w:val="16"/>
          <w:szCs w:val="24"/>
        </w:rPr>
        <w:t>C</w:t>
      </w:r>
      <w:r w:rsidRPr="009D5EE5">
        <w:rPr>
          <w:sz w:val="16"/>
          <w:szCs w:val="24"/>
          <w:lang w:val="ru-RU"/>
        </w:rPr>
        <w:t xml:space="preserve">, </w:t>
      </w:r>
      <w:r>
        <w:rPr>
          <w:sz w:val="16"/>
          <w:szCs w:val="24"/>
          <w:lang w:val="ru-RU"/>
        </w:rPr>
        <w:t>уровень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влажности</w:t>
      </w:r>
      <w:r w:rsidRPr="009D5EE5">
        <w:rPr>
          <w:sz w:val="16"/>
          <w:szCs w:val="24"/>
          <w:lang w:val="ru-RU"/>
        </w:rPr>
        <w:t xml:space="preserve"> 30 ~ 75% </w:t>
      </w:r>
      <w:r>
        <w:rPr>
          <w:sz w:val="16"/>
          <w:szCs w:val="24"/>
          <w:lang w:val="ru-RU"/>
        </w:rPr>
        <w:t>и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атмосферное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давление</w:t>
      </w:r>
      <w:r w:rsidRPr="009D5EE5">
        <w:rPr>
          <w:sz w:val="16"/>
          <w:szCs w:val="24"/>
          <w:lang w:val="ru-RU"/>
        </w:rPr>
        <w:t xml:space="preserve"> 800 ~ 1060 </w:t>
      </w:r>
      <w:proofErr w:type="spellStart"/>
      <w:r>
        <w:rPr>
          <w:sz w:val="16"/>
          <w:szCs w:val="24"/>
          <w:lang w:val="ru-RU"/>
        </w:rPr>
        <w:t>гПа</w:t>
      </w:r>
      <w:proofErr w:type="spellEnd"/>
      <w:r w:rsidRPr="009D5EE5">
        <w:rPr>
          <w:sz w:val="16"/>
          <w:szCs w:val="24"/>
          <w:lang w:val="ru-RU"/>
        </w:rPr>
        <w:t>.</w:t>
      </w:r>
    </w:p>
    <w:p w:rsidR="0015786F" w:rsidRPr="009D5EE5" w:rsidRDefault="0015786F" w:rsidP="0015786F">
      <w:pPr>
        <w:spacing w:line="360" w:lineRule="auto"/>
        <w:rPr>
          <w:sz w:val="16"/>
          <w:szCs w:val="24"/>
          <w:lang w:val="ru-RU"/>
        </w:rPr>
      </w:pPr>
      <w:r>
        <w:rPr>
          <w:sz w:val="16"/>
          <w:szCs w:val="24"/>
          <w:lang w:val="ru-RU"/>
        </w:rPr>
        <w:t>В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ходе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транспортировки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прибора</w:t>
      </w:r>
      <w:r w:rsidRPr="009D5EE5">
        <w:rPr>
          <w:sz w:val="16"/>
          <w:szCs w:val="24"/>
          <w:lang w:val="ru-RU"/>
        </w:rPr>
        <w:t xml:space="preserve">, </w:t>
      </w:r>
      <w:r>
        <w:rPr>
          <w:sz w:val="16"/>
          <w:szCs w:val="24"/>
          <w:lang w:val="ru-RU"/>
        </w:rPr>
        <w:t>поддерживайте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температуру</w:t>
      </w:r>
      <w:r w:rsidRPr="009D5EE5">
        <w:rPr>
          <w:sz w:val="16"/>
          <w:szCs w:val="24"/>
          <w:lang w:val="ru-RU"/>
        </w:rPr>
        <w:t xml:space="preserve"> 40 ~ 70 </w:t>
      </w:r>
      <w:r w:rsidRPr="009D5EE5">
        <w:rPr>
          <w:rFonts w:ascii="Cambria Math" w:hAnsi="Cambria Math"/>
          <w:sz w:val="16"/>
          <w:szCs w:val="24"/>
          <w:lang w:val="ru-RU"/>
        </w:rPr>
        <w:t>℃</w:t>
      </w:r>
      <w:r w:rsidRPr="009D5EE5">
        <w:rPr>
          <w:sz w:val="16"/>
          <w:szCs w:val="24"/>
          <w:lang w:val="ru-RU"/>
        </w:rPr>
        <w:t xml:space="preserve">, </w:t>
      </w:r>
      <w:r>
        <w:rPr>
          <w:sz w:val="16"/>
          <w:szCs w:val="24"/>
          <w:lang w:val="ru-RU"/>
        </w:rPr>
        <w:t>уровень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влажности</w:t>
      </w:r>
      <w:r w:rsidRPr="009D5EE5">
        <w:rPr>
          <w:sz w:val="16"/>
          <w:szCs w:val="24"/>
          <w:lang w:val="ru-RU"/>
        </w:rPr>
        <w:t xml:space="preserve"> 10 ~ 95 % </w:t>
      </w:r>
      <w:r>
        <w:rPr>
          <w:sz w:val="16"/>
          <w:szCs w:val="24"/>
          <w:lang w:val="ru-RU"/>
        </w:rPr>
        <w:t>и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атмосферное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давление</w:t>
      </w:r>
      <w:r w:rsidRPr="009D5EE5">
        <w:rPr>
          <w:sz w:val="16"/>
          <w:szCs w:val="24"/>
          <w:lang w:val="ru-RU"/>
        </w:rPr>
        <w:t xml:space="preserve"> 500 ~ 1060 </w:t>
      </w:r>
      <w:proofErr w:type="spellStart"/>
      <w:r>
        <w:rPr>
          <w:sz w:val="16"/>
          <w:szCs w:val="24"/>
          <w:lang w:val="ru-RU"/>
        </w:rPr>
        <w:t>гПа</w:t>
      </w:r>
      <w:proofErr w:type="spellEnd"/>
      <w:r w:rsidRPr="009D5EE5">
        <w:rPr>
          <w:sz w:val="16"/>
          <w:szCs w:val="24"/>
          <w:lang w:val="ru-RU"/>
        </w:rPr>
        <w:t>.</w:t>
      </w:r>
    </w:p>
    <w:p w:rsidR="00601E87" w:rsidRPr="009D5EE5" w:rsidRDefault="00601E87" w:rsidP="00601E87">
      <w:pPr>
        <w:spacing w:line="360" w:lineRule="auto"/>
        <w:rPr>
          <w:sz w:val="16"/>
          <w:szCs w:val="24"/>
          <w:lang w:val="ru-RU"/>
        </w:rPr>
      </w:pPr>
      <w:r>
        <w:rPr>
          <w:sz w:val="16"/>
          <w:szCs w:val="24"/>
          <w:lang w:val="ru-RU"/>
        </w:rPr>
        <w:t>В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ходе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хранения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прибора</w:t>
      </w:r>
      <w:r w:rsidRPr="009D5EE5">
        <w:rPr>
          <w:sz w:val="16"/>
          <w:szCs w:val="24"/>
          <w:lang w:val="ru-RU"/>
        </w:rPr>
        <w:t xml:space="preserve">, </w:t>
      </w:r>
      <w:r>
        <w:rPr>
          <w:sz w:val="16"/>
          <w:szCs w:val="24"/>
          <w:lang w:val="ru-RU"/>
        </w:rPr>
        <w:t>поддерживайте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температуру</w:t>
      </w:r>
      <w:r w:rsidRPr="009D5EE5">
        <w:rPr>
          <w:sz w:val="16"/>
          <w:szCs w:val="24"/>
          <w:lang w:val="ru-RU"/>
        </w:rPr>
        <w:t xml:space="preserve"> -10 ~ 55 </w:t>
      </w:r>
      <w:r w:rsidRPr="009D5EE5">
        <w:rPr>
          <w:rFonts w:ascii="Cambria Math" w:hAnsi="Cambria Math"/>
          <w:sz w:val="16"/>
          <w:szCs w:val="24"/>
          <w:lang w:val="ru-RU"/>
        </w:rPr>
        <w:t>℃</w:t>
      </w:r>
      <w:r w:rsidRPr="009D5EE5">
        <w:rPr>
          <w:sz w:val="16"/>
          <w:szCs w:val="24"/>
          <w:lang w:val="ru-RU"/>
        </w:rPr>
        <w:t xml:space="preserve">, </w:t>
      </w:r>
      <w:r>
        <w:rPr>
          <w:sz w:val="16"/>
          <w:szCs w:val="24"/>
          <w:lang w:val="ru-RU"/>
        </w:rPr>
        <w:t>уровень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влажности</w:t>
      </w:r>
      <w:r w:rsidRPr="009D5EE5">
        <w:rPr>
          <w:sz w:val="16"/>
          <w:szCs w:val="24"/>
          <w:lang w:val="ru-RU"/>
        </w:rPr>
        <w:t xml:space="preserve"> 30 ~ 75% </w:t>
      </w:r>
      <w:r>
        <w:rPr>
          <w:sz w:val="16"/>
          <w:szCs w:val="24"/>
          <w:lang w:val="ru-RU"/>
        </w:rPr>
        <w:t>и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атмосферное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давление</w:t>
      </w:r>
      <w:r w:rsidRPr="009D5EE5">
        <w:rPr>
          <w:sz w:val="16"/>
          <w:szCs w:val="24"/>
          <w:lang w:val="ru-RU"/>
        </w:rPr>
        <w:t xml:space="preserve"> 700 ~ 1060 </w:t>
      </w:r>
      <w:proofErr w:type="spellStart"/>
      <w:r>
        <w:rPr>
          <w:sz w:val="16"/>
          <w:szCs w:val="24"/>
          <w:lang w:val="ru-RU"/>
        </w:rPr>
        <w:t>гПа</w:t>
      </w:r>
      <w:proofErr w:type="spellEnd"/>
      <w:r w:rsidRPr="009D5EE5">
        <w:rPr>
          <w:sz w:val="16"/>
          <w:szCs w:val="24"/>
          <w:lang w:val="ru-RU"/>
        </w:rPr>
        <w:t>.</w:t>
      </w:r>
    </w:p>
    <w:p w:rsidR="00601E87" w:rsidRPr="009D5EE5" w:rsidRDefault="00601E87" w:rsidP="00601E87">
      <w:pPr>
        <w:spacing w:line="360" w:lineRule="auto"/>
        <w:rPr>
          <w:sz w:val="16"/>
          <w:szCs w:val="24"/>
          <w:lang w:val="ru-RU"/>
        </w:rPr>
      </w:pPr>
      <w:r>
        <w:rPr>
          <w:sz w:val="16"/>
          <w:szCs w:val="24"/>
          <w:lang w:val="ru-RU"/>
        </w:rPr>
        <w:t>Соблюдайте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меры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предосторожности</w:t>
      </w:r>
      <w:r w:rsidRPr="009D5EE5">
        <w:rPr>
          <w:sz w:val="16"/>
          <w:szCs w:val="24"/>
          <w:lang w:val="ru-RU"/>
        </w:rPr>
        <w:t xml:space="preserve">, </w:t>
      </w:r>
      <w:r>
        <w:rPr>
          <w:sz w:val="16"/>
          <w:szCs w:val="24"/>
          <w:lang w:val="ru-RU"/>
        </w:rPr>
        <w:t>чтобы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исключить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воздействия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скачков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напряжения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и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вибрации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на</w:t>
      </w:r>
      <w:r w:rsidRPr="009D5EE5">
        <w:rPr>
          <w:sz w:val="16"/>
          <w:szCs w:val="24"/>
          <w:lang w:val="ru-RU"/>
        </w:rPr>
        <w:t xml:space="preserve"> </w:t>
      </w:r>
      <w:r>
        <w:rPr>
          <w:sz w:val="16"/>
          <w:szCs w:val="24"/>
          <w:lang w:val="ru-RU"/>
        </w:rPr>
        <w:t>оборудование</w:t>
      </w:r>
      <w:r w:rsidRPr="009D5EE5">
        <w:rPr>
          <w:sz w:val="16"/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601E87" w:rsidRDefault="00601E87" w:rsidP="00601E87">
      <w:pPr>
        <w:pStyle w:val="2"/>
        <w:rPr>
          <w:szCs w:val="24"/>
          <w:lang w:val="ru-RU"/>
        </w:rPr>
      </w:pPr>
      <w:bookmarkStart w:id="8" w:name="_Toc494797113"/>
      <w:r>
        <w:rPr>
          <w:szCs w:val="24"/>
          <w:lang w:val="ru-RU"/>
        </w:rPr>
        <w:t>2.4.</w:t>
      </w:r>
      <w:r>
        <w:rPr>
          <w:szCs w:val="24"/>
          <w:lang w:val="ru-RU"/>
        </w:rPr>
        <w:tab/>
        <w:t>Меры безопасности</w:t>
      </w:r>
      <w:bookmarkEnd w:id="8"/>
    </w:p>
    <w:p w:rsidR="003A32C7" w:rsidRPr="00601E87" w:rsidRDefault="003A32C7" w:rsidP="00E405D9">
      <w:pPr>
        <w:rPr>
          <w:lang w:val="ru-RU"/>
        </w:rPr>
      </w:pPr>
    </w:p>
    <w:p w:rsidR="003A32C7" w:rsidRPr="00601E87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5938"/>
        <w:gridCol w:w="2379"/>
      </w:tblGrid>
      <w:tr w:rsidR="00427076" w:rsidRPr="007268A0" w:rsidTr="00601E87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427076" w:rsidRPr="007268A0" w:rsidRDefault="00427076" w:rsidP="005F4695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179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8" w:type="dxa"/>
            <w:shd w:val="clear" w:color="auto" w:fill="000000" w:themeFill="text1"/>
            <w:vAlign w:val="center"/>
          </w:tcPr>
          <w:p w:rsidR="00601E87" w:rsidRPr="00601E87" w:rsidRDefault="00601E87" w:rsidP="00601E87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ПЕРЕД РАБОТОЙ, ПРОЧТИТЕ РУКОВОДСТВО</w:t>
            </w:r>
          </w:p>
        </w:tc>
        <w:tc>
          <w:tcPr>
            <w:tcW w:w="2379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427076" w:rsidRPr="007268A0" w:rsidRDefault="00427076" w:rsidP="005F4695"/>
        </w:tc>
      </w:tr>
    </w:tbl>
    <w:p w:rsidR="00601E87" w:rsidRPr="009D5EE5" w:rsidRDefault="00601E87" w:rsidP="00601E87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Перед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эксплуатацией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необходимо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прочесть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понять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все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меры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предосторожности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методики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работы</w:t>
      </w:r>
      <w:r w:rsidRPr="009D5EE5">
        <w:rPr>
          <w:szCs w:val="24"/>
          <w:lang w:val="ru-RU"/>
        </w:rPr>
        <w:t>.</w:t>
      </w:r>
    </w:p>
    <w:p w:rsidR="00E06F18" w:rsidRPr="009D5EE5" w:rsidRDefault="00E06F18" w:rsidP="00E06F18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Прибор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отвечает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требованиям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стандарта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ISO</w:t>
      </w:r>
      <w:r w:rsidRPr="009D5EE5">
        <w:rPr>
          <w:szCs w:val="24"/>
          <w:lang w:val="ru-RU"/>
        </w:rPr>
        <w:t xml:space="preserve"> 10342, </w:t>
      </w:r>
      <w:r>
        <w:rPr>
          <w:szCs w:val="24"/>
          <w:lang w:val="ru-RU"/>
        </w:rPr>
        <w:t>подпункт</w:t>
      </w:r>
      <w:r w:rsidRPr="009D5EE5">
        <w:rPr>
          <w:szCs w:val="24"/>
          <w:lang w:val="ru-RU"/>
        </w:rPr>
        <w:t xml:space="preserve"> 4: 2010 (</w:t>
      </w:r>
      <w:r>
        <w:rPr>
          <w:szCs w:val="24"/>
          <w:lang w:val="ru-RU"/>
        </w:rPr>
        <w:t>Офтальмологическое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оборудование</w:t>
      </w:r>
      <w:r w:rsidRPr="009D5EE5">
        <w:rPr>
          <w:szCs w:val="24"/>
          <w:lang w:val="ru-RU"/>
        </w:rPr>
        <w:t xml:space="preserve"> – </w:t>
      </w:r>
      <w:r>
        <w:rPr>
          <w:szCs w:val="24"/>
          <w:lang w:val="ru-RU"/>
        </w:rPr>
        <w:t>Глазные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рефрактометры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ISO</w:t>
      </w:r>
      <w:r w:rsidRPr="009D5EE5">
        <w:rPr>
          <w:szCs w:val="24"/>
          <w:lang w:val="ru-RU"/>
        </w:rPr>
        <w:t xml:space="preserve"> 10343</w:t>
      </w:r>
      <w:r>
        <w:rPr>
          <w:szCs w:val="24"/>
          <w:lang w:val="ru-RU"/>
        </w:rPr>
        <w:t>б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подпункт</w:t>
      </w:r>
      <w:r w:rsidRPr="009D5EE5">
        <w:rPr>
          <w:szCs w:val="24"/>
          <w:lang w:val="ru-RU"/>
        </w:rPr>
        <w:t xml:space="preserve"> 4: 2009 (</w:t>
      </w:r>
      <w:r>
        <w:rPr>
          <w:szCs w:val="24"/>
          <w:lang w:val="ru-RU"/>
        </w:rPr>
        <w:t>Офтальмологическое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оборудование</w:t>
      </w:r>
      <w:r w:rsidRPr="009D5EE5">
        <w:rPr>
          <w:szCs w:val="24"/>
          <w:lang w:val="ru-RU"/>
        </w:rPr>
        <w:t xml:space="preserve"> – </w:t>
      </w:r>
      <w:proofErr w:type="spellStart"/>
      <w:r>
        <w:rPr>
          <w:szCs w:val="24"/>
          <w:lang w:val="ru-RU"/>
        </w:rPr>
        <w:t>Офтальмометры</w:t>
      </w:r>
      <w:proofErr w:type="spellEnd"/>
      <w:r w:rsidRPr="009D5EE5">
        <w:rPr>
          <w:szCs w:val="24"/>
          <w:lang w:val="ru-RU"/>
        </w:rPr>
        <w:t xml:space="preserve">). </w:t>
      </w:r>
      <w:r>
        <w:rPr>
          <w:szCs w:val="24"/>
          <w:lang w:val="ru-RU"/>
        </w:rPr>
        <w:t>Диоптрическая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обозначена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эталонной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длиной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волны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λ</w:t>
      </w:r>
      <w:r w:rsidRPr="00E06F18">
        <w:rPr>
          <w:szCs w:val="24"/>
        </w:rPr>
        <w:t>d</w:t>
      </w:r>
      <w:r w:rsidRPr="009D5EE5">
        <w:rPr>
          <w:szCs w:val="24"/>
          <w:lang w:val="ru-RU"/>
        </w:rPr>
        <w:t xml:space="preserve"> = 546.07 </w:t>
      </w:r>
      <w:proofErr w:type="spellStart"/>
      <w:r>
        <w:rPr>
          <w:szCs w:val="24"/>
          <w:lang w:val="ru-RU"/>
        </w:rPr>
        <w:t>нм</w:t>
      </w:r>
      <w:proofErr w:type="spell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λ</w:t>
      </w:r>
      <w:r w:rsidRPr="00E06F18">
        <w:rPr>
          <w:szCs w:val="24"/>
        </w:rPr>
        <w:t>d</w:t>
      </w:r>
      <w:r w:rsidRPr="009D5EE5">
        <w:rPr>
          <w:szCs w:val="24"/>
          <w:lang w:val="ru-RU"/>
        </w:rPr>
        <w:t xml:space="preserve"> = 587.56 </w:t>
      </w:r>
      <w:proofErr w:type="spellStart"/>
      <w:r>
        <w:rPr>
          <w:szCs w:val="24"/>
          <w:lang w:val="ru-RU"/>
        </w:rPr>
        <w:t>нм</w:t>
      </w:r>
      <w:proofErr w:type="spellEnd"/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F43DAE" w:rsidRPr="009D5EE5" w:rsidRDefault="00F43DAE" w:rsidP="00F43DAE">
      <w:pPr>
        <w:ind w:firstLine="142"/>
        <w:rPr>
          <w:szCs w:val="24"/>
          <w:lang w:val="ru-RU"/>
        </w:rPr>
      </w:pPr>
      <w:r>
        <w:rPr>
          <w:szCs w:val="24"/>
          <w:lang w:val="ru-RU"/>
        </w:rPr>
        <w:t>Данный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был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разработан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утвержден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соответствии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национальными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международными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стандартами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безопасности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гарантирует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высокий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уровень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безопасности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Согласно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закону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производитель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обязан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предоставить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достаточный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объем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информации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связанной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безопасностью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пользователей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Соответственно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соблюдение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положений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руководства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является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обязательным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области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безопасности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Таким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образом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внимательно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прочтите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освойте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указания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приведенные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руководстве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включения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электропитания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получения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дополнительной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информации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обратитесь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торговому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представителю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которого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приобрели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80195F" w:rsidRPr="009D5EE5" w:rsidRDefault="0080195F" w:rsidP="0080195F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1.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храните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устанавливайте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следующих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местах</w:t>
      </w:r>
      <w:r w:rsidRPr="009D5EE5">
        <w:rPr>
          <w:szCs w:val="24"/>
          <w:lang w:val="ru-RU"/>
        </w:rPr>
        <w:t>: (</w:t>
      </w:r>
      <w:r>
        <w:rPr>
          <w:szCs w:val="24"/>
          <w:lang w:val="ru-RU"/>
        </w:rPr>
        <w:t>а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место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подвержено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риску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взрыва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б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место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котором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содержится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летучее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такое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химическое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вещество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</w:t>
      </w:r>
      <w:proofErr w:type="spellStart"/>
      <w:r>
        <w:rPr>
          <w:szCs w:val="24"/>
          <w:lang w:val="ru-RU"/>
        </w:rPr>
        <w:t>спиртобензол</w:t>
      </w:r>
      <w:proofErr w:type="spell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легковоспламеняющийся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взрывчатый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материал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FE0E6B" w:rsidRPr="009D5EE5" w:rsidRDefault="00FE0E6B" w:rsidP="00FE0E6B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храните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устанавливайте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влажном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месте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обеспечения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нормальной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работы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уровень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влажности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находиться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диапазоне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9D5EE5">
        <w:rPr>
          <w:szCs w:val="24"/>
          <w:lang w:val="ru-RU"/>
        </w:rPr>
        <w:t xml:space="preserve"> 30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75%.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храните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устанавливайте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местах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разбрызгивания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каскадного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движения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распыления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воды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размещайте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контейнеры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жидкостями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газами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поверх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FE0E6B" w:rsidRPr="009D5EE5" w:rsidRDefault="00FE0E6B" w:rsidP="00FE0E6B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3.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Это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эксплуатироваться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квалифицированным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персоналом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достаточным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уровнем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подготовки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наблюдением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такого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персонала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FE0E6B" w:rsidRPr="009D5EE5" w:rsidRDefault="00FE0E6B" w:rsidP="00FE0E6B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4.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Изменения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конструкцию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вносить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только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специалист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обслуживанию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компании</w:t>
      </w:r>
      <w:r w:rsidRPr="009D5EE5">
        <w:rPr>
          <w:szCs w:val="24"/>
          <w:lang w:val="ru-RU"/>
        </w:rPr>
        <w:t xml:space="preserve"> </w:t>
      </w:r>
      <w:proofErr w:type="spellStart"/>
      <w:r w:rsidRPr="00FE0E6B">
        <w:rPr>
          <w:szCs w:val="24"/>
        </w:rPr>
        <w:t>Huvitz</w:t>
      </w:r>
      <w:proofErr w:type="spellEnd"/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персонал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сопоставимой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квалификацией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900A23" w:rsidRPr="009D5EE5" w:rsidRDefault="00900A23" w:rsidP="00900A23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5.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Заказчик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обслуживание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описано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руководстве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эксплуатации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руководстве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сервисному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обслуживанию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Обслуживание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требующее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более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глубоких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знаний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может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только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сервисным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специалистом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компании</w:t>
      </w:r>
      <w:r w:rsidRPr="009D5EE5">
        <w:rPr>
          <w:szCs w:val="24"/>
          <w:lang w:val="ru-RU"/>
        </w:rPr>
        <w:t xml:space="preserve"> </w:t>
      </w:r>
      <w:proofErr w:type="spellStart"/>
      <w:r w:rsidRPr="00900A23">
        <w:rPr>
          <w:szCs w:val="24"/>
        </w:rPr>
        <w:t>Huvitz</w:t>
      </w:r>
      <w:proofErr w:type="spellEnd"/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персоналом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сопоставимой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квалификацией</w:t>
      </w:r>
      <w:r w:rsidRPr="009D5EE5">
        <w:rPr>
          <w:szCs w:val="24"/>
          <w:lang w:val="ru-RU"/>
        </w:rPr>
        <w:t>.</w:t>
      </w:r>
    </w:p>
    <w:p w:rsidR="00427076" w:rsidRPr="009D5EE5" w:rsidRDefault="00427076" w:rsidP="0088159C">
      <w:pPr>
        <w:tabs>
          <w:tab w:val="left" w:pos="369"/>
        </w:tabs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7F473A" w:rsidRPr="009D5EE5" w:rsidRDefault="007F473A" w:rsidP="007F473A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6.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Изготовители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отвечают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безопасность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надежность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производительность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только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случае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следующих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требований</w:t>
      </w:r>
      <w:r w:rsidRPr="009D5EE5">
        <w:rPr>
          <w:szCs w:val="24"/>
          <w:lang w:val="ru-RU"/>
        </w:rPr>
        <w:t xml:space="preserve">: (1) </w:t>
      </w:r>
      <w:r>
        <w:rPr>
          <w:szCs w:val="24"/>
          <w:lang w:val="ru-RU"/>
        </w:rPr>
        <w:t>прибор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был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установлен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месте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соответствии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указаниями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руководства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(2), </w:t>
      </w:r>
      <w:r>
        <w:rPr>
          <w:szCs w:val="24"/>
          <w:lang w:val="ru-RU"/>
        </w:rPr>
        <w:t>прибор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использовался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обслуживался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соответствии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методикой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описанной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руководстве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руководстве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обслуживанию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7F473A" w:rsidRPr="009D5EE5" w:rsidRDefault="007F473A" w:rsidP="007F473A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7.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Производитель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несет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ответственности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ущерб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вызванный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незаконной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модификацией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Незаконная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модификация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становится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причиной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потери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права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получение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гарантии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гарантийного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периода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C16CC7" w:rsidRPr="009D5EE5" w:rsidRDefault="00C16CC7" w:rsidP="00C16CC7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8.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Прибор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эксплуатироваться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комплектующими</w:t>
      </w:r>
      <w:proofErr w:type="gramEnd"/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поставляемыми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компанией</w:t>
      </w:r>
      <w:r w:rsidRPr="009D5EE5">
        <w:rPr>
          <w:szCs w:val="24"/>
          <w:lang w:val="ru-RU"/>
        </w:rPr>
        <w:t xml:space="preserve"> </w:t>
      </w:r>
      <w:proofErr w:type="spellStart"/>
      <w:r>
        <w:rPr>
          <w:szCs w:val="24"/>
        </w:rPr>
        <w:t>Huvitz</w:t>
      </w:r>
      <w:proofErr w:type="spellEnd"/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потребитель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хочет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другие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комплектующие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безопасность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применения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подтверждена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компанией</w:t>
      </w:r>
      <w:r w:rsidRPr="009D5EE5">
        <w:rPr>
          <w:szCs w:val="24"/>
          <w:lang w:val="ru-RU"/>
        </w:rPr>
        <w:t xml:space="preserve"> </w:t>
      </w:r>
      <w:r w:rsidRPr="00C16CC7">
        <w:rPr>
          <w:szCs w:val="24"/>
        </w:rPr>
        <w:t>HUVITZ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производителями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комплектующих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C16CC7" w:rsidRPr="009D5EE5" w:rsidRDefault="00C16CC7" w:rsidP="00C16CC7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9.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Только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человек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прошел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соответствующую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учебную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образовательную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подготовку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может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монтировать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эксплуатировать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обслуживать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устройство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C16CC7" w:rsidRPr="009D5EE5" w:rsidRDefault="00C16CC7" w:rsidP="00C16CC7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10.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Храните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руководство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эксплуатации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сервисному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обслуживанию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месте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которое</w:t>
      </w:r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легко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доступно</w:t>
      </w:r>
      <w:proofErr w:type="gram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персоналу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использует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обслуживает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устройство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C16CC7" w:rsidRPr="009D5EE5" w:rsidRDefault="00C16CC7" w:rsidP="00C16CC7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11.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прилагайте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чрезмерных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усилий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кабельного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соединения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возникновении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сложностей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подключением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кабеля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убедитесь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разъем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штекер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подходит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гнезда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розетки</w:t>
      </w:r>
      <w:r w:rsidRPr="009D5EE5">
        <w:rPr>
          <w:szCs w:val="24"/>
          <w:lang w:val="ru-RU"/>
        </w:rPr>
        <w:t xml:space="preserve">). </w:t>
      </w:r>
      <w:r>
        <w:rPr>
          <w:szCs w:val="24"/>
          <w:lang w:val="ru-RU"/>
        </w:rPr>
        <w:t>Когда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разъем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гнездо</w:t>
      </w:r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повреждены</w:t>
      </w:r>
      <w:proofErr w:type="gramEnd"/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квалифицированный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специалист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техническому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обслуживанию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отремонтировать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4A1534" w:rsidRPr="009D5EE5" w:rsidRDefault="004A1534" w:rsidP="004A1534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12.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тяните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кабель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Удерживайте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вилку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вынуть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отсоединить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кабель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2774C4" w:rsidRPr="009D5EE5" w:rsidRDefault="002774C4" w:rsidP="002774C4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13.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Это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соответствии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настоящим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руководством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дальнейшего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применения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полученных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значений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2774C4" w:rsidRPr="009D5EE5" w:rsidRDefault="002774C4" w:rsidP="002774C4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14.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Всегда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проверяйте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состояние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внешнего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вида</w:t>
      </w:r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устройства</w:t>
      </w:r>
      <w:proofErr w:type="gram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работоспособность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начала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использования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2774C4" w:rsidRPr="009D5EE5" w:rsidRDefault="002774C4" w:rsidP="002774C4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15.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блокируйте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отверстие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теплового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излучения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2774C4" w:rsidRPr="009D5EE5" w:rsidRDefault="002774C4" w:rsidP="002774C4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16.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Немедленно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выключите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питание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выньте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вилку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возникновении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дыма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искр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аномального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шума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запах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247AC9" w:rsidRDefault="00247AC9" w:rsidP="00247AC9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17.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подключения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внешнего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входным</w:t>
      </w:r>
      <w:r w:rsidRPr="009D5EE5">
        <w:rPr>
          <w:szCs w:val="24"/>
          <w:lang w:val="ru-RU"/>
        </w:rPr>
        <w:t>/</w:t>
      </w:r>
      <w:r>
        <w:rPr>
          <w:szCs w:val="24"/>
          <w:lang w:val="ru-RU"/>
        </w:rPr>
        <w:t>выходным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сигналом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другим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разъемом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необходимо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требования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стандарта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IEC</w:t>
      </w:r>
      <w:r w:rsidRPr="009D5EE5">
        <w:rPr>
          <w:szCs w:val="24"/>
          <w:lang w:val="ru-RU"/>
        </w:rPr>
        <w:t>. (</w:t>
      </w:r>
      <w:r>
        <w:rPr>
          <w:szCs w:val="24"/>
        </w:rPr>
        <w:t>IEC</w:t>
      </w:r>
      <w:r w:rsidRPr="009D5EE5">
        <w:rPr>
          <w:szCs w:val="24"/>
          <w:lang w:val="ru-RU"/>
        </w:rPr>
        <w:t xml:space="preserve"> 60950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ИТ</w:t>
      </w:r>
      <w:r w:rsidRPr="009D5EE5">
        <w:rPr>
          <w:szCs w:val="24"/>
          <w:lang w:val="ru-RU"/>
        </w:rPr>
        <w:t>-</w:t>
      </w:r>
      <w:r>
        <w:rPr>
          <w:szCs w:val="24"/>
          <w:lang w:val="ru-RU"/>
        </w:rPr>
        <w:t>оборудования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IEC</w:t>
      </w:r>
      <w:r w:rsidRPr="009D5EE5">
        <w:rPr>
          <w:szCs w:val="24"/>
          <w:lang w:val="ru-RU"/>
        </w:rPr>
        <w:t xml:space="preserve"> 60601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медицинского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электрооборудования</w:t>
      </w:r>
      <w:r w:rsidRPr="009D5EE5">
        <w:rPr>
          <w:szCs w:val="24"/>
          <w:lang w:val="ru-RU"/>
        </w:rPr>
        <w:t xml:space="preserve">). </w:t>
      </w:r>
      <w:r>
        <w:rPr>
          <w:szCs w:val="24"/>
          <w:lang w:val="ru-RU"/>
        </w:rPr>
        <w:t>Кроме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того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все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системы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удовлетворять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требованиям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безопасности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частности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стандарта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IEC</w:t>
      </w:r>
      <w:r w:rsidRPr="009D5EE5">
        <w:rPr>
          <w:szCs w:val="24"/>
          <w:lang w:val="ru-RU"/>
        </w:rPr>
        <w:t xml:space="preserve"> 60601-1, </w:t>
      </w:r>
      <w:r>
        <w:rPr>
          <w:szCs w:val="24"/>
          <w:lang w:val="ru-RU"/>
        </w:rPr>
        <w:t>когда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речь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идет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электрической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системе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рамках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медицинского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использования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Персонал, подключающий внешнее устройство с входным/выходным сигналом или другим разъемом, несет ответственность в соответствии со стандартом IEC60601-1. В случае возникновения вопросов, обратитесь к местному специалисту или торговому представителю.</w:t>
      </w:r>
    </w:p>
    <w:p w:rsidR="003A32C7" w:rsidRPr="00247AC9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8002CA" w:rsidRDefault="008002CA" w:rsidP="008002CA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>
        <w:rPr>
          <w:szCs w:val="24"/>
          <w:lang w:val="ru-RU"/>
        </w:rPr>
        <w:t>18.</w:t>
      </w:r>
      <w:r>
        <w:rPr>
          <w:szCs w:val="24"/>
          <w:lang w:val="ru-RU"/>
        </w:rPr>
        <w:tab/>
        <w:t xml:space="preserve">Это оборудование может вызвать перепад напряжения, опасный для других периферийных устройств. Может быть сгенерирована или использована частота беспроводного вещания, а выделение энергия может произойти, если устройство было установлено или использовано с нарушением требований директивы. Тем не менее, гарантия, что перепад напряжения не </w:t>
      </w:r>
      <w:proofErr w:type="gramStart"/>
      <w:r>
        <w:rPr>
          <w:szCs w:val="24"/>
          <w:lang w:val="ru-RU"/>
        </w:rPr>
        <w:t>произойдет при выполнении соответствующей установки отсутствует</w:t>
      </w:r>
      <w:proofErr w:type="gramEnd"/>
      <w:r>
        <w:rPr>
          <w:szCs w:val="24"/>
          <w:lang w:val="ru-RU"/>
        </w:rPr>
        <w:t xml:space="preserve">. Если это устройство приводит к опасным радиопомехам на другом устройстве, когда оборудование </w:t>
      </w:r>
      <w:proofErr w:type="gramStart"/>
      <w:r>
        <w:rPr>
          <w:szCs w:val="24"/>
          <w:lang w:val="ru-RU"/>
        </w:rPr>
        <w:t>включено</w:t>
      </w:r>
      <w:proofErr w:type="gramEnd"/>
      <w:r>
        <w:rPr>
          <w:szCs w:val="24"/>
          <w:lang w:val="ru-RU"/>
        </w:rPr>
        <w:t>/выключено, пользователю необходимо решить проблему, используя одно из следующих действий.</w:t>
      </w:r>
    </w:p>
    <w:p w:rsidR="00427076" w:rsidRPr="00247AC9" w:rsidRDefault="00427076">
      <w:pPr>
        <w:spacing w:after="200" w:line="276" w:lineRule="auto"/>
        <w:jc w:val="left"/>
        <w:rPr>
          <w:lang w:val="ru-RU"/>
        </w:rPr>
      </w:pPr>
      <w:r w:rsidRPr="00247AC9">
        <w:rPr>
          <w:lang w:val="ru-RU"/>
        </w:rPr>
        <w:br w:type="page"/>
      </w:r>
    </w:p>
    <w:p w:rsidR="008002CA" w:rsidRPr="008002CA" w:rsidRDefault="008002CA" w:rsidP="008002CA">
      <w:pPr>
        <w:pStyle w:val="31"/>
        <w:ind w:hanging="198"/>
        <w:rPr>
          <w:szCs w:val="24"/>
          <w:lang w:val="ru-RU"/>
        </w:rPr>
      </w:pPr>
      <w:r w:rsidRPr="008002CA">
        <w:rPr>
          <w:szCs w:val="24"/>
          <w:lang w:val="ru-RU"/>
        </w:rPr>
        <w:t>-</w:t>
      </w:r>
      <w:r w:rsidRPr="008002CA">
        <w:rPr>
          <w:szCs w:val="24"/>
          <w:lang w:val="ru-RU"/>
        </w:rPr>
        <w:tab/>
      </w:r>
      <w:r>
        <w:rPr>
          <w:szCs w:val="24"/>
          <w:lang w:val="ru-RU"/>
        </w:rPr>
        <w:t>Изменить направление или переместить приемное устройство</w:t>
      </w:r>
    </w:p>
    <w:p w:rsidR="008002CA" w:rsidRPr="009D5EE5" w:rsidRDefault="008002CA" w:rsidP="008002CA">
      <w:pPr>
        <w:pStyle w:val="31"/>
        <w:ind w:hanging="198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Увеличить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расстояние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между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устройствами</w:t>
      </w:r>
    </w:p>
    <w:p w:rsidR="008002CA" w:rsidRPr="009D5EE5" w:rsidRDefault="008002CA" w:rsidP="008002CA">
      <w:pPr>
        <w:pStyle w:val="31"/>
        <w:ind w:hanging="198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Подключить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розетке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цепи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подключенной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другому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другой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цепи</w:t>
      </w:r>
    </w:p>
    <w:p w:rsidR="008002CA" w:rsidRPr="009D5EE5" w:rsidRDefault="008002CA" w:rsidP="008002CA">
      <w:pPr>
        <w:pStyle w:val="31"/>
        <w:ind w:hanging="198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Обратиться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специалисту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производителя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сервисному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специалисту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помощью</w:t>
      </w:r>
    </w:p>
    <w:p w:rsidR="003A32C7" w:rsidRPr="009D5EE5" w:rsidRDefault="003A32C7" w:rsidP="0088159C">
      <w:pPr>
        <w:pStyle w:val="31"/>
        <w:ind w:hanging="198"/>
        <w:rPr>
          <w:lang w:val="ru-RU"/>
        </w:rPr>
      </w:pPr>
    </w:p>
    <w:p w:rsidR="008002CA" w:rsidRPr="009D5EE5" w:rsidRDefault="008002CA" w:rsidP="008002CA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19.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избежание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поражения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электрическим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током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подключено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источнику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питания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защитным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заземлением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8002CA" w:rsidRPr="009D5EE5" w:rsidRDefault="008002CA" w:rsidP="008002CA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20.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размещайте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месте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котором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будет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трудном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отсоединить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кабель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88159C">
      <w:pPr>
        <w:pStyle w:val="21"/>
        <w:tabs>
          <w:tab w:val="clear" w:pos="284"/>
          <w:tab w:val="left" w:pos="369"/>
        </w:tabs>
        <w:ind w:left="369" w:hanging="369"/>
        <w:rPr>
          <w:lang w:val="ru-RU"/>
        </w:rPr>
      </w:pPr>
    </w:p>
    <w:p w:rsidR="000E6FAB" w:rsidRPr="009D5EE5" w:rsidRDefault="000E6FAB" w:rsidP="000E6FAB">
      <w:pPr>
        <w:pStyle w:val="21"/>
        <w:tabs>
          <w:tab w:val="clear" w:pos="284"/>
          <w:tab w:val="left" w:pos="369"/>
        </w:tabs>
        <w:ind w:left="369" w:hanging="369"/>
        <w:rPr>
          <w:szCs w:val="24"/>
          <w:lang w:val="ru-RU"/>
        </w:rPr>
      </w:pPr>
      <w:r w:rsidRPr="009D5EE5">
        <w:rPr>
          <w:szCs w:val="24"/>
          <w:lang w:val="ru-RU"/>
        </w:rPr>
        <w:t>21.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перемещении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изделия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поддерживайте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левый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правый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углы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хотите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другом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месте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обратитесь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центр</w:t>
      </w:r>
      <w:r w:rsidRPr="009D5EE5">
        <w:rPr>
          <w:szCs w:val="24"/>
          <w:lang w:val="ru-RU"/>
        </w:rPr>
        <w:t xml:space="preserve"> </w:t>
      </w:r>
      <w:r w:rsidR="00F74E5D">
        <w:rPr>
          <w:szCs w:val="24"/>
          <w:lang w:val="ru-RU"/>
        </w:rPr>
        <w:t>пост продажной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поддержки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3A32C7" w:rsidRDefault="008C67E7" w:rsidP="008C67E7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4102735" cy="2584450"/>
            <wp:effectExtent l="19050" t="0" r="0" b="0"/>
            <wp:docPr id="179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3A32C7" w:rsidRDefault="003A32C7" w:rsidP="00E405D9"/>
    <w:p w:rsidR="003A32C7" w:rsidRPr="003A32C7" w:rsidRDefault="003A32C7" w:rsidP="00E405D9"/>
    <w:p w:rsidR="003A32C7" w:rsidRPr="003A32C7" w:rsidRDefault="003A32C7" w:rsidP="00E405D9"/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8C67E7" w:rsidRPr="007268A0" w:rsidTr="00AF78D0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8C67E7" w:rsidRPr="007268A0" w:rsidRDefault="008C67E7" w:rsidP="00AF78D0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179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0E6FAB" w:rsidRPr="000E6FAB" w:rsidRDefault="000E6FAB" w:rsidP="000E6FAB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ОСТОРОЖНО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8C67E7" w:rsidRPr="007268A0" w:rsidRDefault="008C67E7" w:rsidP="00AF78D0"/>
        </w:tc>
      </w:tr>
    </w:tbl>
    <w:p w:rsidR="003A32C7" w:rsidRPr="003A32C7" w:rsidRDefault="003A32C7" w:rsidP="00E405D9"/>
    <w:p w:rsidR="000E6FAB" w:rsidRPr="009D5EE5" w:rsidRDefault="000E6FAB" w:rsidP="000E6FAB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номинальном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напряжении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менее</w:t>
      </w:r>
      <w:r w:rsidRPr="009D5EE5">
        <w:rPr>
          <w:szCs w:val="24"/>
          <w:lang w:val="ru-RU"/>
        </w:rPr>
        <w:t xml:space="preserve"> 125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переменного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тока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необходимо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кабель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минимум</w:t>
      </w:r>
      <w:r w:rsidRPr="009D5EE5">
        <w:rPr>
          <w:szCs w:val="24"/>
          <w:lang w:val="ru-RU"/>
        </w:rPr>
        <w:t xml:space="preserve"> 6</w:t>
      </w:r>
      <w:r>
        <w:rPr>
          <w:szCs w:val="24"/>
          <w:lang w:val="ru-RU"/>
        </w:rPr>
        <w:t>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тип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SJT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SVT</w:t>
      </w:r>
      <w:r w:rsidRPr="009D5EE5">
        <w:rPr>
          <w:szCs w:val="24"/>
          <w:lang w:val="ru-RU"/>
        </w:rPr>
        <w:t>, 18/3</w:t>
      </w:r>
      <w:r>
        <w:rPr>
          <w:szCs w:val="24"/>
        </w:rPr>
        <w:t>AWG</w:t>
      </w:r>
      <w:r w:rsidRPr="009D5EE5">
        <w:rPr>
          <w:szCs w:val="24"/>
          <w:lang w:val="ru-RU"/>
        </w:rPr>
        <w:t>, 10</w:t>
      </w:r>
      <w:r>
        <w:rPr>
          <w:szCs w:val="24"/>
        </w:rPr>
        <w:t>A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длиной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макс</w:t>
      </w:r>
      <w:r w:rsidRPr="009D5EE5">
        <w:rPr>
          <w:szCs w:val="24"/>
          <w:lang w:val="ru-RU"/>
        </w:rPr>
        <w:t xml:space="preserve">. 3,0 </w:t>
      </w:r>
      <w:r>
        <w:rPr>
          <w:szCs w:val="24"/>
          <w:lang w:val="ru-RU"/>
        </w:rPr>
        <w:t>м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одном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конце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разъем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медицинского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</w:rPr>
        <w:t>NEMA</w:t>
      </w:r>
      <w:r w:rsidRPr="009D5EE5">
        <w:rPr>
          <w:szCs w:val="24"/>
          <w:lang w:val="ru-RU"/>
        </w:rPr>
        <w:t xml:space="preserve"> 5-15</w:t>
      </w:r>
      <w:r>
        <w:rPr>
          <w:szCs w:val="24"/>
        </w:rPr>
        <w:t>P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другом</w:t>
      </w:r>
      <w:r w:rsidRPr="009D5EE5">
        <w:rPr>
          <w:szCs w:val="24"/>
          <w:lang w:val="ru-RU"/>
        </w:rPr>
        <w:t xml:space="preserve"> – </w:t>
      </w:r>
      <w:r>
        <w:rPr>
          <w:szCs w:val="24"/>
          <w:lang w:val="ru-RU"/>
        </w:rPr>
        <w:t>приборный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соединитель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номинальном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напряжении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менее</w:t>
      </w:r>
      <w:r w:rsidRPr="009D5EE5">
        <w:rPr>
          <w:szCs w:val="24"/>
          <w:lang w:val="ru-RU"/>
        </w:rPr>
        <w:t xml:space="preserve"> 250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переменного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тока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необходимо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кабель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минимум</w:t>
      </w:r>
      <w:r w:rsidRPr="009D5EE5">
        <w:rPr>
          <w:szCs w:val="24"/>
          <w:lang w:val="ru-RU"/>
        </w:rPr>
        <w:t xml:space="preserve"> 6</w:t>
      </w:r>
      <w:r>
        <w:rPr>
          <w:szCs w:val="24"/>
          <w:lang w:val="ru-RU"/>
        </w:rPr>
        <w:t>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тип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SJT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SVT</w:t>
      </w:r>
      <w:r w:rsidRPr="009D5EE5">
        <w:rPr>
          <w:szCs w:val="24"/>
          <w:lang w:val="ru-RU"/>
        </w:rPr>
        <w:t>, 18/3</w:t>
      </w:r>
      <w:r>
        <w:rPr>
          <w:szCs w:val="24"/>
        </w:rPr>
        <w:t>AWG</w:t>
      </w:r>
      <w:r w:rsidRPr="009D5EE5">
        <w:rPr>
          <w:szCs w:val="24"/>
          <w:lang w:val="ru-RU"/>
        </w:rPr>
        <w:t>, 10</w:t>
      </w:r>
      <w:r>
        <w:rPr>
          <w:szCs w:val="24"/>
        </w:rPr>
        <w:t>A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длиной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макс</w:t>
      </w:r>
      <w:r w:rsidRPr="009D5EE5">
        <w:rPr>
          <w:szCs w:val="24"/>
          <w:lang w:val="ru-RU"/>
        </w:rPr>
        <w:t xml:space="preserve">. 3,0 </w:t>
      </w:r>
      <w:r>
        <w:rPr>
          <w:szCs w:val="24"/>
          <w:lang w:val="ru-RU"/>
        </w:rPr>
        <w:t>м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одном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конце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патронная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штепсельная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вилка</w:t>
      </w:r>
      <w:r w:rsidRPr="009D5EE5">
        <w:rPr>
          <w:szCs w:val="24"/>
          <w:lang w:val="ru-RU"/>
        </w:rPr>
        <w:t xml:space="preserve"> (</w:t>
      </w:r>
      <w:r w:rsidRPr="000E6FAB">
        <w:rPr>
          <w:szCs w:val="24"/>
        </w:rPr>
        <w:t>HAR</w:t>
      </w:r>
      <w:r w:rsidRPr="009D5EE5">
        <w:rPr>
          <w:szCs w:val="24"/>
          <w:lang w:val="ru-RU"/>
        </w:rPr>
        <w:t xml:space="preserve">), </w:t>
      </w:r>
      <w:r w:rsidRPr="000E6FAB">
        <w:rPr>
          <w:szCs w:val="24"/>
        </w:rPr>
        <w:t>NEMA</w:t>
      </w:r>
      <w:r w:rsidRPr="009D5EE5">
        <w:rPr>
          <w:szCs w:val="24"/>
          <w:lang w:val="ru-RU"/>
        </w:rPr>
        <w:t xml:space="preserve"> 6-15</w:t>
      </w:r>
      <w:r w:rsidRPr="000E6FAB">
        <w:rPr>
          <w:szCs w:val="24"/>
        </w:rPr>
        <w:t>P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DC2433">
      <w:pPr>
        <w:pStyle w:val="af"/>
        <w:rPr>
          <w:lang w:val="ru-RU"/>
        </w:rPr>
      </w:pPr>
    </w:p>
    <w:p w:rsidR="00EC3466" w:rsidRPr="009D5EE5" w:rsidRDefault="00EC3466" w:rsidP="00EC3466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Это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установлено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эксплуатироваться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соответствии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поставляемыми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инструкциями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антенна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ы</w:t>
      </w:r>
      <w:r w:rsidRPr="009D5EE5">
        <w:rPr>
          <w:szCs w:val="24"/>
          <w:lang w:val="ru-RU"/>
        </w:rPr>
        <w:t xml:space="preserve">), </w:t>
      </w:r>
      <w:r>
        <w:rPr>
          <w:szCs w:val="24"/>
          <w:lang w:val="ru-RU"/>
        </w:rPr>
        <w:t>используемая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передатчика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должна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установлена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расстоянии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разноса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менее</w:t>
      </w:r>
      <w:r w:rsidRPr="009D5EE5">
        <w:rPr>
          <w:szCs w:val="24"/>
          <w:lang w:val="ru-RU"/>
        </w:rPr>
        <w:t xml:space="preserve"> 20 </w:t>
      </w:r>
      <w:r>
        <w:rPr>
          <w:szCs w:val="24"/>
          <w:lang w:val="ru-RU"/>
        </w:rPr>
        <w:t>см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всего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персонала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совмещаться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работать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любой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другой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антенной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передатчиком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Конечным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пользователям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установщикам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предоставлены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инструкции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установке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антенны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условия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работы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передатчика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требований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радиочастотному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облучению</w:t>
      </w:r>
      <w:r w:rsidRPr="009D5EE5">
        <w:rPr>
          <w:szCs w:val="24"/>
          <w:lang w:val="ru-RU"/>
        </w:rPr>
        <w:t>.</w:t>
      </w:r>
    </w:p>
    <w:p w:rsidR="00AF78D0" w:rsidRPr="009D5EE5" w:rsidRDefault="00AF78D0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71"/>
      </w:tblGrid>
      <w:tr w:rsidR="00AF78D0" w:rsidRPr="007B64F5" w:rsidTr="00AF78D0">
        <w:tc>
          <w:tcPr>
            <w:tcW w:w="709" w:type="dxa"/>
            <w:tcBorders>
              <w:bottom w:val="single" w:sz="48" w:space="0" w:color="auto"/>
            </w:tcBorders>
          </w:tcPr>
          <w:p w:rsidR="00AF78D0" w:rsidRPr="007B64F5" w:rsidRDefault="00AF78D0" w:rsidP="00AF78D0">
            <w:pPr>
              <w:pStyle w:val="ac"/>
              <w:tabs>
                <w:tab w:val="clear" w:pos="4677"/>
                <w:tab w:val="clear" w:pos="9355"/>
              </w:tabs>
              <w:rPr>
                <w:b/>
                <w:sz w:val="52"/>
                <w:szCs w:val="52"/>
              </w:rPr>
            </w:pPr>
            <w:r>
              <w:rPr>
                <w:rFonts w:hint="eastAsia"/>
                <w:b/>
                <w:sz w:val="52"/>
                <w:szCs w:val="52"/>
              </w:rPr>
              <w:t>3</w:t>
            </w: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AF78D0" w:rsidRPr="007B64F5" w:rsidRDefault="00AF78D0" w:rsidP="00AF78D0">
            <w:pPr>
              <w:pStyle w:val="ac"/>
              <w:tabs>
                <w:tab w:val="clear" w:pos="4677"/>
                <w:tab w:val="clear" w:pos="9355"/>
              </w:tabs>
            </w:pPr>
          </w:p>
        </w:tc>
      </w:tr>
    </w:tbl>
    <w:p w:rsidR="00AF78D0" w:rsidRDefault="00AF78D0" w:rsidP="00E405D9"/>
    <w:p w:rsidR="00EC3466" w:rsidRDefault="00EC3466" w:rsidP="00EC3466">
      <w:pPr>
        <w:pStyle w:val="10"/>
        <w:rPr>
          <w:szCs w:val="24"/>
        </w:rPr>
      </w:pPr>
      <w:bookmarkStart w:id="9" w:name="_Toc494797114"/>
      <w:r>
        <w:rPr>
          <w:szCs w:val="24"/>
          <w:lang w:val="ru-RU"/>
        </w:rPr>
        <w:t>Характеристики</w:t>
      </w:r>
      <w:bookmarkEnd w:id="9"/>
    </w:p>
    <w:p w:rsidR="00AF78D0" w:rsidRPr="003A32C7" w:rsidRDefault="00AF78D0" w:rsidP="00E405D9"/>
    <w:p w:rsidR="00EC3466" w:rsidRPr="009D5EE5" w:rsidRDefault="00EC3466" w:rsidP="00EC3466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1.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выполнять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используя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один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51197">
      <w:pPr>
        <w:pStyle w:val="21"/>
        <w:rPr>
          <w:lang w:val="ru-RU"/>
        </w:rPr>
      </w:pPr>
    </w:p>
    <w:p w:rsidR="00EC37DA" w:rsidRPr="009D5EE5" w:rsidRDefault="00EC37DA" w:rsidP="00EC37DA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2.</w:t>
      </w:r>
      <w:r w:rsidRPr="009D5EE5">
        <w:rPr>
          <w:szCs w:val="24"/>
          <w:lang w:val="ru-RU"/>
        </w:rPr>
        <w:tab/>
      </w:r>
      <w:r w:rsidR="00DC0FD6">
        <w:rPr>
          <w:szCs w:val="24"/>
          <w:lang w:val="ru-RU"/>
        </w:rPr>
        <w:t>Диапазон измерения рефракции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9D5EE5">
        <w:rPr>
          <w:szCs w:val="24"/>
          <w:lang w:val="ru-RU"/>
        </w:rPr>
        <w:t xml:space="preserve"> -30 </w:t>
      </w:r>
      <w:r w:rsidRPr="00EC37DA">
        <w:rPr>
          <w:szCs w:val="24"/>
        </w:rPr>
        <w:t>D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+25 </w:t>
      </w:r>
      <w:r w:rsidRPr="00EC37DA">
        <w:rPr>
          <w:szCs w:val="24"/>
        </w:rPr>
        <w:t>D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51197">
      <w:pPr>
        <w:pStyle w:val="21"/>
        <w:rPr>
          <w:lang w:val="ru-RU"/>
        </w:rPr>
      </w:pPr>
    </w:p>
    <w:p w:rsidR="00984125" w:rsidRDefault="00EC37DA" w:rsidP="00984125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3.</w:t>
      </w:r>
      <w:r w:rsidRPr="009D5EE5">
        <w:rPr>
          <w:szCs w:val="24"/>
          <w:lang w:val="ru-RU"/>
        </w:rPr>
        <w:tab/>
      </w:r>
      <w:r w:rsidR="00DC0FD6">
        <w:rPr>
          <w:szCs w:val="24"/>
          <w:lang w:val="ru-RU"/>
        </w:rPr>
        <w:t xml:space="preserve">Возможность измерения при 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минимальн</w:t>
      </w:r>
      <w:r w:rsidR="00DC0FD6">
        <w:rPr>
          <w:szCs w:val="24"/>
          <w:lang w:val="ru-RU"/>
        </w:rPr>
        <w:t>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диаметр</w:t>
      </w:r>
      <w:r w:rsidR="00DC0FD6">
        <w:rPr>
          <w:szCs w:val="24"/>
          <w:lang w:val="ru-RU"/>
        </w:rPr>
        <w:t>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зрачка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Ø2,0 </w:t>
      </w:r>
      <w:r>
        <w:rPr>
          <w:szCs w:val="24"/>
          <w:lang w:val="ru-RU"/>
        </w:rPr>
        <w:t>мм</w:t>
      </w:r>
      <w:r w:rsidRPr="009D5EE5">
        <w:rPr>
          <w:szCs w:val="24"/>
          <w:lang w:val="ru-RU"/>
        </w:rPr>
        <w:t>.</w:t>
      </w:r>
    </w:p>
    <w:p w:rsidR="00984125" w:rsidRDefault="00984125" w:rsidP="00984125">
      <w:pPr>
        <w:pStyle w:val="21"/>
        <w:rPr>
          <w:lang w:val="ru-RU"/>
        </w:rPr>
      </w:pPr>
      <w:r>
        <w:rPr>
          <w:lang w:val="ru-RU"/>
        </w:rPr>
        <w:t xml:space="preserve">4.  </w:t>
      </w:r>
      <w:r w:rsidRPr="00984125">
        <w:rPr>
          <w:lang w:val="ru-RU"/>
        </w:rPr>
        <w:t xml:space="preserve">Для внешних фиксированных объектов применяется методика </w:t>
      </w:r>
      <w:proofErr w:type="spellStart"/>
      <w:r w:rsidRPr="00984125">
        <w:rPr>
          <w:lang w:val="ru-RU"/>
        </w:rPr>
        <w:t>вуалирования</w:t>
      </w:r>
      <w:proofErr w:type="spellEnd"/>
      <w:r w:rsidRPr="00984125">
        <w:rPr>
          <w:lang w:val="ru-RU"/>
        </w:rPr>
        <w:t>, что позволяет сделать измерения более точными, а глазам пациента находиться в естественном и комфортабельном состоянии.</w:t>
      </w:r>
    </w:p>
    <w:p w:rsidR="00984125" w:rsidRDefault="00984125" w:rsidP="00984125">
      <w:pPr>
        <w:pStyle w:val="21"/>
        <w:rPr>
          <w:lang w:val="ru-RU"/>
        </w:rPr>
      </w:pPr>
      <w:r>
        <w:rPr>
          <w:lang w:val="ru-RU"/>
        </w:rPr>
        <w:t xml:space="preserve">5.  </w:t>
      </w:r>
      <w:r w:rsidRPr="00984125">
        <w:rPr>
          <w:lang w:val="ru-RU"/>
        </w:rPr>
        <w:t>Можно выбрать форму регистрации измерений роговицы и кривую эквивалентной кривизны роговицы.</w:t>
      </w:r>
    </w:p>
    <w:p w:rsidR="00984125" w:rsidRDefault="00984125" w:rsidP="00984125">
      <w:pPr>
        <w:pStyle w:val="21"/>
        <w:rPr>
          <w:lang w:val="ru-RU"/>
        </w:rPr>
      </w:pPr>
      <w:r>
        <w:rPr>
          <w:lang w:val="ru-RU"/>
        </w:rPr>
        <w:t xml:space="preserve">6.   </w:t>
      </w:r>
      <w:r w:rsidRPr="00984125">
        <w:rPr>
          <w:lang w:val="ru-RU"/>
        </w:rPr>
        <w:t>Можно измерить расстояние между зрачками (</w:t>
      </w:r>
      <w:r>
        <w:t>PD</w:t>
      </w:r>
      <w:r w:rsidRPr="00984125">
        <w:rPr>
          <w:lang w:val="ru-RU"/>
        </w:rPr>
        <w:t>).</w:t>
      </w:r>
    </w:p>
    <w:p w:rsidR="00AF78D0" w:rsidRPr="009D5EE5" w:rsidRDefault="00984125" w:rsidP="00984125">
      <w:pPr>
        <w:pStyle w:val="21"/>
        <w:rPr>
          <w:lang w:val="ru-RU"/>
        </w:rPr>
      </w:pPr>
      <w:r>
        <w:rPr>
          <w:lang w:val="ru-RU"/>
        </w:rPr>
        <w:t xml:space="preserve">7.  </w:t>
      </w:r>
      <w:r w:rsidRPr="00984125">
        <w:rPr>
          <w:lang w:val="ru-RU"/>
        </w:rPr>
        <w:t>С помощью отраженного излучения можно наблюдать состояние глаз пациентов, имеющих катаракту или царапины на поверхности хрусталика. Прибор может запоминать до двух изображений для каждого глаза и показывать пациентов, отображая эти данные на экране монитора</w:t>
      </w:r>
      <w:r w:rsidR="00AF78D0" w:rsidRPr="009D5EE5">
        <w:rPr>
          <w:lang w:val="ru-RU"/>
        </w:rPr>
        <w:br w:type="page"/>
      </w:r>
    </w:p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71"/>
      </w:tblGrid>
      <w:tr w:rsidR="00AF78D0" w:rsidRPr="007B64F5" w:rsidTr="00AF78D0">
        <w:tc>
          <w:tcPr>
            <w:tcW w:w="709" w:type="dxa"/>
            <w:tcBorders>
              <w:bottom w:val="single" w:sz="48" w:space="0" w:color="auto"/>
            </w:tcBorders>
          </w:tcPr>
          <w:p w:rsidR="00AF78D0" w:rsidRPr="007B64F5" w:rsidRDefault="00AF78D0" w:rsidP="00AF78D0">
            <w:pPr>
              <w:pStyle w:val="ac"/>
              <w:tabs>
                <w:tab w:val="clear" w:pos="4677"/>
                <w:tab w:val="clear" w:pos="9355"/>
              </w:tabs>
              <w:rPr>
                <w:b/>
                <w:sz w:val="52"/>
                <w:szCs w:val="52"/>
              </w:rPr>
            </w:pPr>
            <w:r>
              <w:rPr>
                <w:rFonts w:hint="eastAsia"/>
                <w:b/>
                <w:sz w:val="52"/>
                <w:szCs w:val="52"/>
              </w:rPr>
              <w:t>4</w:t>
            </w: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AF78D0" w:rsidRPr="007B64F5" w:rsidRDefault="00AF78D0" w:rsidP="00AF78D0">
            <w:pPr>
              <w:pStyle w:val="ac"/>
              <w:tabs>
                <w:tab w:val="clear" w:pos="4677"/>
                <w:tab w:val="clear" w:pos="9355"/>
              </w:tabs>
            </w:pPr>
          </w:p>
        </w:tc>
      </w:tr>
    </w:tbl>
    <w:p w:rsidR="00AF78D0" w:rsidRDefault="00AF78D0" w:rsidP="00E405D9"/>
    <w:p w:rsidR="006D1E98" w:rsidRPr="006D1E98" w:rsidRDefault="006D1E98" w:rsidP="006D1E98">
      <w:pPr>
        <w:pStyle w:val="10"/>
        <w:rPr>
          <w:szCs w:val="24"/>
          <w:lang w:val="ru-RU"/>
        </w:rPr>
      </w:pPr>
      <w:bookmarkStart w:id="10" w:name="_Toc494797115"/>
      <w:r>
        <w:rPr>
          <w:szCs w:val="24"/>
          <w:lang w:val="ru-RU"/>
        </w:rPr>
        <w:t>Меры предосторожности, предпринимаемые во время эксплуатации прибора</w:t>
      </w:r>
      <w:bookmarkEnd w:id="10"/>
    </w:p>
    <w:p w:rsidR="003A32C7" w:rsidRPr="006D1E98" w:rsidRDefault="003A32C7" w:rsidP="00E405D9">
      <w:pPr>
        <w:rPr>
          <w:lang w:val="ru-RU"/>
        </w:rPr>
      </w:pPr>
    </w:p>
    <w:p w:rsidR="006D1E98" w:rsidRPr="00C678FF" w:rsidRDefault="006D1E98" w:rsidP="006D1E98">
      <w:pPr>
        <w:pStyle w:val="21"/>
        <w:rPr>
          <w:szCs w:val="24"/>
          <w:lang w:val="ru-RU"/>
        </w:rPr>
      </w:pPr>
      <w:r>
        <w:rPr>
          <w:szCs w:val="24"/>
          <w:lang w:val="ru-RU"/>
        </w:rPr>
        <w:t>1.</w:t>
      </w:r>
      <w:r>
        <w:rPr>
          <w:szCs w:val="24"/>
          <w:lang w:val="ru-RU"/>
        </w:rPr>
        <w:tab/>
        <w:t>Обращайтесь с осторожностью, так как в случае удара можно повредить внешнюю или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внутреннюю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часть</w:t>
      </w:r>
      <w:r w:rsidRPr="00C678FF">
        <w:rPr>
          <w:szCs w:val="24"/>
          <w:lang w:val="ru-RU"/>
        </w:rPr>
        <w:t>.</w:t>
      </w:r>
    </w:p>
    <w:p w:rsidR="003A32C7" w:rsidRPr="00C678FF" w:rsidRDefault="003A32C7" w:rsidP="00E51197">
      <w:pPr>
        <w:pStyle w:val="21"/>
        <w:rPr>
          <w:lang w:val="ru-RU"/>
        </w:rPr>
      </w:pPr>
    </w:p>
    <w:p w:rsidR="004B7D1C" w:rsidRPr="00C678FF" w:rsidRDefault="004B7D1C" w:rsidP="004B7D1C">
      <w:pPr>
        <w:pStyle w:val="21"/>
        <w:rPr>
          <w:szCs w:val="24"/>
          <w:lang w:val="ru-RU"/>
        </w:rPr>
      </w:pPr>
      <w:r w:rsidRPr="00C678FF">
        <w:rPr>
          <w:szCs w:val="24"/>
          <w:lang w:val="ru-RU"/>
        </w:rPr>
        <w:t>2.</w:t>
      </w:r>
      <w:r w:rsidRPr="00C678FF">
        <w:rPr>
          <w:szCs w:val="24"/>
          <w:lang w:val="ru-RU"/>
        </w:rPr>
        <w:tab/>
      </w:r>
      <w:r>
        <w:rPr>
          <w:szCs w:val="24"/>
          <w:lang w:val="ru-RU"/>
        </w:rPr>
        <w:t>Точность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может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быть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нарушена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если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изделие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подвергается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воздействию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прямых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солнечных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лучей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слишком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яркого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внутреннего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освещения</w:t>
      </w:r>
      <w:r w:rsidRPr="00C678FF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Рекомендуется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выполнять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темной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комнате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отведенной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осмотра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C678FF">
        <w:rPr>
          <w:szCs w:val="24"/>
          <w:lang w:val="ru-RU"/>
        </w:rPr>
        <w:t>.</w:t>
      </w:r>
    </w:p>
    <w:p w:rsidR="003A32C7" w:rsidRPr="00C678FF" w:rsidRDefault="003A32C7" w:rsidP="00E51197">
      <w:pPr>
        <w:pStyle w:val="21"/>
        <w:rPr>
          <w:lang w:val="ru-RU"/>
        </w:rPr>
      </w:pPr>
    </w:p>
    <w:p w:rsidR="004B7D1C" w:rsidRPr="00C678FF" w:rsidRDefault="004B7D1C" w:rsidP="004B7D1C">
      <w:pPr>
        <w:pStyle w:val="21"/>
        <w:rPr>
          <w:szCs w:val="24"/>
          <w:lang w:val="ru-RU"/>
        </w:rPr>
      </w:pPr>
      <w:r w:rsidRPr="00C678FF">
        <w:rPr>
          <w:szCs w:val="24"/>
          <w:lang w:val="ru-RU"/>
        </w:rPr>
        <w:t>3.</w:t>
      </w:r>
      <w:r w:rsidRPr="00C678FF">
        <w:rPr>
          <w:szCs w:val="24"/>
          <w:lang w:val="ru-RU"/>
        </w:rPr>
        <w:tab/>
      </w:r>
      <w:r>
        <w:rPr>
          <w:szCs w:val="24"/>
          <w:lang w:val="ru-RU"/>
        </w:rPr>
        <w:t>Получите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указания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подключению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другому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оборудованию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месте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приобретения</w:t>
      </w:r>
      <w:r w:rsidRPr="00C678FF">
        <w:rPr>
          <w:szCs w:val="24"/>
          <w:lang w:val="ru-RU"/>
        </w:rPr>
        <w:t>.</w:t>
      </w:r>
    </w:p>
    <w:p w:rsidR="003A32C7" w:rsidRPr="00C678FF" w:rsidRDefault="003A32C7" w:rsidP="00E51197">
      <w:pPr>
        <w:pStyle w:val="21"/>
        <w:rPr>
          <w:lang w:val="ru-RU"/>
        </w:rPr>
      </w:pPr>
    </w:p>
    <w:p w:rsidR="004B7D1C" w:rsidRPr="00C678FF" w:rsidRDefault="004B7D1C" w:rsidP="004B7D1C">
      <w:pPr>
        <w:pStyle w:val="21"/>
        <w:rPr>
          <w:szCs w:val="24"/>
          <w:lang w:val="ru-RU"/>
        </w:rPr>
      </w:pPr>
      <w:r w:rsidRPr="00C678FF">
        <w:rPr>
          <w:szCs w:val="24"/>
          <w:lang w:val="ru-RU"/>
        </w:rPr>
        <w:t>4.</w:t>
      </w:r>
      <w:r w:rsidRPr="00C678FF">
        <w:rPr>
          <w:szCs w:val="24"/>
          <w:lang w:val="ru-RU"/>
        </w:rPr>
        <w:tab/>
      </w:r>
      <w:r>
        <w:rPr>
          <w:szCs w:val="24"/>
          <w:lang w:val="ru-RU"/>
        </w:rPr>
        <w:t>При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внезапном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нагревании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внутри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холодного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помещения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объектив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стороны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клиента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оптические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внутри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могут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запотеть</w:t>
      </w:r>
      <w:r w:rsidRPr="00C678FF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В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этом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случае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необходимо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проводить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только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исчезновения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эффекта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запотевания</w:t>
      </w:r>
      <w:r w:rsidRPr="00C678FF">
        <w:rPr>
          <w:szCs w:val="24"/>
          <w:lang w:val="ru-RU"/>
        </w:rPr>
        <w:t>.</w:t>
      </w:r>
    </w:p>
    <w:p w:rsidR="003A32C7" w:rsidRPr="00C678FF" w:rsidRDefault="003A32C7" w:rsidP="00E51197">
      <w:pPr>
        <w:pStyle w:val="21"/>
        <w:rPr>
          <w:lang w:val="ru-RU"/>
        </w:rPr>
      </w:pPr>
    </w:p>
    <w:p w:rsidR="00C94620" w:rsidRPr="00C678FF" w:rsidRDefault="00C94620" w:rsidP="00C94620">
      <w:pPr>
        <w:pStyle w:val="21"/>
        <w:rPr>
          <w:szCs w:val="24"/>
          <w:lang w:val="ru-RU"/>
        </w:rPr>
      </w:pPr>
      <w:r w:rsidRPr="00C678FF">
        <w:rPr>
          <w:szCs w:val="24"/>
          <w:lang w:val="ru-RU"/>
        </w:rPr>
        <w:t>5.</w:t>
      </w:r>
      <w:r w:rsidRPr="00C678FF">
        <w:rPr>
          <w:szCs w:val="24"/>
          <w:lang w:val="ru-RU"/>
        </w:rPr>
        <w:tab/>
      </w:r>
      <w:r>
        <w:rPr>
          <w:szCs w:val="24"/>
          <w:lang w:val="ru-RU"/>
        </w:rPr>
        <w:t>Объектив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стороны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клиента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который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проходит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проверку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должен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все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время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очищаться</w:t>
      </w:r>
      <w:r w:rsidRPr="00C678FF">
        <w:rPr>
          <w:szCs w:val="24"/>
          <w:lang w:val="ru-RU"/>
        </w:rPr>
        <w:t xml:space="preserve">. </w:t>
      </w:r>
      <w:proofErr w:type="gramStart"/>
      <w:r>
        <w:rPr>
          <w:szCs w:val="24"/>
          <w:lang w:val="ru-RU"/>
        </w:rPr>
        <w:t>При</w:t>
      </w:r>
      <w:proofErr w:type="gramEnd"/>
      <w:r w:rsidRPr="00C678FF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наличие</w:t>
      </w:r>
      <w:proofErr w:type="gramEnd"/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пыли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постороннего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вещества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может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возникнуть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ошибка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нарушена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точность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C678FF">
        <w:rPr>
          <w:szCs w:val="24"/>
          <w:lang w:val="ru-RU"/>
        </w:rPr>
        <w:t>.</w:t>
      </w:r>
    </w:p>
    <w:p w:rsidR="003A32C7" w:rsidRPr="00C678FF" w:rsidRDefault="003A32C7" w:rsidP="00E51197">
      <w:pPr>
        <w:pStyle w:val="21"/>
        <w:rPr>
          <w:lang w:val="ru-RU"/>
        </w:rPr>
      </w:pPr>
    </w:p>
    <w:p w:rsidR="00C94620" w:rsidRPr="00C678FF" w:rsidRDefault="00C94620" w:rsidP="00C94620">
      <w:pPr>
        <w:pStyle w:val="21"/>
        <w:rPr>
          <w:szCs w:val="24"/>
          <w:lang w:val="ru-RU"/>
        </w:rPr>
      </w:pPr>
      <w:r w:rsidRPr="00C678FF">
        <w:rPr>
          <w:szCs w:val="24"/>
          <w:lang w:val="ru-RU"/>
        </w:rPr>
        <w:t>6.</w:t>
      </w:r>
      <w:r w:rsidRPr="00C678FF">
        <w:rPr>
          <w:szCs w:val="24"/>
          <w:lang w:val="ru-RU"/>
        </w:rPr>
        <w:tab/>
      </w:r>
      <w:r>
        <w:rPr>
          <w:szCs w:val="24"/>
          <w:lang w:val="ru-RU"/>
        </w:rPr>
        <w:t>Выньте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вилку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розетки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возникновении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дыма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искр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аномального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шума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запах</w:t>
      </w:r>
      <w:r w:rsidRPr="00C678FF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Затем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следуйте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инструкциям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полученным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месте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приобретения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C678FF">
        <w:rPr>
          <w:szCs w:val="24"/>
          <w:lang w:val="ru-RU"/>
        </w:rPr>
        <w:t>.</w:t>
      </w:r>
    </w:p>
    <w:p w:rsidR="003A32C7" w:rsidRPr="00C678FF" w:rsidRDefault="003A32C7" w:rsidP="00E51197">
      <w:pPr>
        <w:pStyle w:val="21"/>
        <w:rPr>
          <w:lang w:val="ru-RU"/>
        </w:rPr>
      </w:pPr>
    </w:p>
    <w:p w:rsidR="00C94620" w:rsidRPr="00C678FF" w:rsidRDefault="00C94620" w:rsidP="00C94620">
      <w:pPr>
        <w:pStyle w:val="21"/>
        <w:rPr>
          <w:szCs w:val="24"/>
          <w:lang w:val="ru-RU"/>
        </w:rPr>
      </w:pPr>
      <w:r w:rsidRPr="00C678FF">
        <w:rPr>
          <w:szCs w:val="24"/>
          <w:lang w:val="ru-RU"/>
        </w:rPr>
        <w:t>7.</w:t>
      </w:r>
      <w:r w:rsidRPr="00C678FF">
        <w:rPr>
          <w:szCs w:val="24"/>
          <w:lang w:val="ru-RU"/>
        </w:rPr>
        <w:tab/>
      </w:r>
      <w:r>
        <w:rPr>
          <w:szCs w:val="24"/>
          <w:lang w:val="ru-RU"/>
        </w:rPr>
        <w:t>Не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используйте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спирт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растворитель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бензол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органический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растворитель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очистки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поверхности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этого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оборудования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поскольку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может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повредить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оборудование</w:t>
      </w:r>
      <w:r w:rsidRPr="00C678FF">
        <w:rPr>
          <w:szCs w:val="24"/>
          <w:lang w:val="ru-RU"/>
        </w:rPr>
        <w:t>.</w:t>
      </w:r>
    </w:p>
    <w:p w:rsidR="003A32C7" w:rsidRPr="00C678FF" w:rsidRDefault="003A32C7" w:rsidP="00E51197">
      <w:pPr>
        <w:pStyle w:val="21"/>
        <w:rPr>
          <w:lang w:val="ru-RU"/>
        </w:rPr>
      </w:pPr>
    </w:p>
    <w:p w:rsidR="00C94620" w:rsidRPr="00C678FF" w:rsidRDefault="00C94620" w:rsidP="00C94620">
      <w:pPr>
        <w:pStyle w:val="21"/>
        <w:rPr>
          <w:szCs w:val="24"/>
          <w:lang w:val="ru-RU"/>
        </w:rPr>
      </w:pPr>
      <w:r w:rsidRPr="00C678FF">
        <w:rPr>
          <w:szCs w:val="24"/>
          <w:lang w:val="ru-RU"/>
        </w:rPr>
        <w:t>8.</w:t>
      </w:r>
      <w:r w:rsidRPr="00C678FF">
        <w:rPr>
          <w:szCs w:val="24"/>
          <w:lang w:val="ru-RU"/>
        </w:rPr>
        <w:tab/>
      </w:r>
      <w:r>
        <w:rPr>
          <w:szCs w:val="24"/>
          <w:lang w:val="ru-RU"/>
        </w:rPr>
        <w:t>При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перемещении</w:t>
      </w:r>
      <w:r w:rsidRPr="00C678FF">
        <w:rPr>
          <w:szCs w:val="24"/>
          <w:lang w:val="ru-RU"/>
        </w:rPr>
        <w:t xml:space="preserve"> </w:t>
      </w:r>
      <w:r>
        <w:rPr>
          <w:szCs w:val="24"/>
        </w:rPr>
        <w:t>HRK</w:t>
      </w:r>
      <w:r w:rsidRPr="00C678FF">
        <w:rPr>
          <w:szCs w:val="24"/>
          <w:lang w:val="ru-RU"/>
        </w:rPr>
        <w:t xml:space="preserve">-1 </w:t>
      </w:r>
      <w:r>
        <w:rPr>
          <w:szCs w:val="24"/>
          <w:lang w:val="ru-RU"/>
        </w:rPr>
        <w:t>всегда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выключайте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питание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фиксируйте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предметный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столик</w:t>
      </w:r>
      <w:r w:rsidRPr="00C678FF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Затем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двигайтесь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поднимая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обеими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руками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нижнюю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часть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корпуса</w:t>
      </w:r>
      <w:r w:rsidRPr="00C678FF">
        <w:rPr>
          <w:szCs w:val="24"/>
          <w:lang w:val="ru-RU"/>
        </w:rPr>
        <w:t>.</w:t>
      </w:r>
    </w:p>
    <w:p w:rsidR="003A32C7" w:rsidRPr="00C678FF" w:rsidRDefault="003A32C7" w:rsidP="00E51197">
      <w:pPr>
        <w:pStyle w:val="21"/>
        <w:rPr>
          <w:lang w:val="ru-RU"/>
        </w:rPr>
      </w:pPr>
    </w:p>
    <w:p w:rsidR="00FA3CCC" w:rsidRPr="00C678FF" w:rsidRDefault="00FA3CCC" w:rsidP="00FA3CCC">
      <w:pPr>
        <w:pStyle w:val="21"/>
        <w:rPr>
          <w:szCs w:val="24"/>
          <w:lang w:val="ru-RU"/>
        </w:rPr>
      </w:pPr>
      <w:r w:rsidRPr="00C678FF">
        <w:rPr>
          <w:szCs w:val="24"/>
          <w:lang w:val="ru-RU"/>
        </w:rPr>
        <w:t>9.</w:t>
      </w:r>
      <w:r w:rsidRPr="00C678FF">
        <w:rPr>
          <w:szCs w:val="24"/>
          <w:lang w:val="ru-RU"/>
        </w:rPr>
        <w:tab/>
      </w:r>
      <w:r>
        <w:rPr>
          <w:szCs w:val="24"/>
          <w:lang w:val="ru-RU"/>
        </w:rPr>
        <w:t>Если</w:t>
      </w:r>
      <w:r w:rsidRPr="00C678FF">
        <w:rPr>
          <w:szCs w:val="24"/>
          <w:lang w:val="ru-RU"/>
        </w:rPr>
        <w:t xml:space="preserve"> </w:t>
      </w:r>
      <w:r w:rsidRPr="00FA3CCC">
        <w:rPr>
          <w:szCs w:val="24"/>
        </w:rPr>
        <w:t>HRK</w:t>
      </w:r>
      <w:r w:rsidRPr="00C678FF">
        <w:rPr>
          <w:szCs w:val="24"/>
          <w:lang w:val="ru-RU"/>
        </w:rPr>
        <w:t xml:space="preserve">-1 </w:t>
      </w:r>
      <w:r>
        <w:rPr>
          <w:szCs w:val="24"/>
          <w:lang w:val="ru-RU"/>
        </w:rPr>
        <w:t>не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используется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течение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длительного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времени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отсоедините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источника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питания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накройте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пылезащитным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чехлом</w:t>
      </w:r>
      <w:r w:rsidRPr="00C678FF">
        <w:rPr>
          <w:szCs w:val="24"/>
          <w:lang w:val="ru-RU"/>
        </w:rPr>
        <w:t>.</w:t>
      </w:r>
    </w:p>
    <w:p w:rsidR="003A32C7" w:rsidRPr="00C678FF" w:rsidRDefault="003A32C7" w:rsidP="00E51197">
      <w:pPr>
        <w:pStyle w:val="21"/>
        <w:rPr>
          <w:lang w:val="ru-RU"/>
        </w:rPr>
      </w:pPr>
    </w:p>
    <w:p w:rsidR="00FA3CCC" w:rsidRPr="00C678FF" w:rsidRDefault="00FA3CCC" w:rsidP="00FA3CCC">
      <w:pPr>
        <w:pStyle w:val="21"/>
        <w:rPr>
          <w:szCs w:val="24"/>
          <w:lang w:val="ru-RU"/>
        </w:rPr>
      </w:pPr>
      <w:r w:rsidRPr="00C678FF">
        <w:rPr>
          <w:szCs w:val="24"/>
          <w:lang w:val="ru-RU"/>
        </w:rPr>
        <w:t>10.</w:t>
      </w:r>
      <w:r w:rsidRPr="00C678FF">
        <w:rPr>
          <w:szCs w:val="24"/>
          <w:lang w:val="ru-RU"/>
        </w:rPr>
        <w:tab/>
      </w:r>
      <w:r>
        <w:rPr>
          <w:szCs w:val="24"/>
          <w:lang w:val="ru-RU"/>
        </w:rPr>
        <w:t>При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использовании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этого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нормальном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правильным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считается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расположение</w:t>
      </w:r>
      <w:r w:rsidRPr="00C678FF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отображенное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рисунке</w:t>
      </w:r>
      <w:r w:rsidRPr="00C678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ниже</w:t>
      </w:r>
      <w:r w:rsidRPr="00C678FF">
        <w:rPr>
          <w:szCs w:val="24"/>
          <w:lang w:val="ru-RU"/>
        </w:rPr>
        <w:t>.</w:t>
      </w:r>
    </w:p>
    <w:p w:rsidR="003A32C7" w:rsidRPr="00C678FF" w:rsidRDefault="003A32C7" w:rsidP="00E51197">
      <w:pPr>
        <w:pStyle w:val="21"/>
        <w:rPr>
          <w:lang w:val="ru-RU"/>
        </w:rPr>
      </w:pPr>
    </w:p>
    <w:p w:rsidR="003A32C7" w:rsidRPr="00C678FF" w:rsidRDefault="003A32C7" w:rsidP="00E405D9">
      <w:pPr>
        <w:rPr>
          <w:lang w:val="ru-RU"/>
        </w:rPr>
      </w:pPr>
    </w:p>
    <w:p w:rsidR="003A32C7" w:rsidRPr="00C678FF" w:rsidRDefault="003A32C7" w:rsidP="00E405D9">
      <w:pPr>
        <w:rPr>
          <w:lang w:val="ru-RU"/>
        </w:rPr>
      </w:pPr>
    </w:p>
    <w:p w:rsidR="003A32C7" w:rsidRPr="003A32C7" w:rsidRDefault="00AF78D0" w:rsidP="00AF78D0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307715" cy="2313940"/>
            <wp:effectExtent l="19050" t="0" r="6985" b="0"/>
            <wp:docPr id="179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D0" w:rsidRDefault="00AF78D0">
      <w:pPr>
        <w:spacing w:after="200" w:line="276" w:lineRule="auto"/>
        <w:jc w:val="left"/>
      </w:pPr>
      <w:r>
        <w:br w:type="page"/>
      </w:r>
    </w:p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71"/>
      </w:tblGrid>
      <w:tr w:rsidR="00AF78D0" w:rsidRPr="007B64F5" w:rsidTr="00AF78D0">
        <w:tc>
          <w:tcPr>
            <w:tcW w:w="709" w:type="dxa"/>
            <w:tcBorders>
              <w:bottom w:val="single" w:sz="48" w:space="0" w:color="auto"/>
            </w:tcBorders>
          </w:tcPr>
          <w:p w:rsidR="00AF78D0" w:rsidRPr="007B64F5" w:rsidRDefault="00AF78D0" w:rsidP="00AF78D0">
            <w:pPr>
              <w:pStyle w:val="ac"/>
              <w:tabs>
                <w:tab w:val="clear" w:pos="4677"/>
                <w:tab w:val="clear" w:pos="9355"/>
              </w:tabs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5</w:t>
            </w: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AF78D0" w:rsidRPr="007B64F5" w:rsidRDefault="00AF78D0" w:rsidP="00AF78D0">
            <w:pPr>
              <w:pStyle w:val="ac"/>
              <w:tabs>
                <w:tab w:val="clear" w:pos="4677"/>
                <w:tab w:val="clear" w:pos="9355"/>
              </w:tabs>
            </w:pPr>
          </w:p>
        </w:tc>
      </w:tr>
    </w:tbl>
    <w:p w:rsidR="00AF78D0" w:rsidRDefault="00AF78D0" w:rsidP="00E405D9"/>
    <w:p w:rsidR="00FA3CCC" w:rsidRPr="00FA3CCC" w:rsidRDefault="00FA3CCC" w:rsidP="00FA3CCC">
      <w:pPr>
        <w:pStyle w:val="10"/>
        <w:rPr>
          <w:szCs w:val="24"/>
          <w:lang w:val="ru-RU"/>
        </w:rPr>
      </w:pPr>
      <w:bookmarkStart w:id="11" w:name="_Toc494797116"/>
      <w:r>
        <w:rPr>
          <w:szCs w:val="24"/>
          <w:lang w:val="ru-RU"/>
        </w:rPr>
        <w:t>Название и функция частей оборудования</w:t>
      </w:r>
      <w:bookmarkEnd w:id="11"/>
    </w:p>
    <w:p w:rsidR="003A32C7" w:rsidRPr="00FA3CCC" w:rsidRDefault="003A32C7" w:rsidP="00E405D9">
      <w:pPr>
        <w:rPr>
          <w:lang w:val="ru-RU"/>
        </w:rPr>
      </w:pPr>
    </w:p>
    <w:p w:rsidR="003A32C7" w:rsidRPr="00FA3CCC" w:rsidRDefault="003A32C7" w:rsidP="00E405D9">
      <w:pPr>
        <w:rPr>
          <w:lang w:val="ru-RU"/>
        </w:rPr>
      </w:pPr>
    </w:p>
    <w:p w:rsidR="00FA3CCC" w:rsidRDefault="00FA3CCC" w:rsidP="00FA3CCC">
      <w:pPr>
        <w:pStyle w:val="2"/>
        <w:rPr>
          <w:szCs w:val="24"/>
        </w:rPr>
      </w:pPr>
      <w:bookmarkStart w:id="12" w:name="_Toc494797117"/>
      <w:r>
        <w:rPr>
          <w:szCs w:val="24"/>
        </w:rPr>
        <w:t>5.1.</w:t>
      </w:r>
      <w:r>
        <w:rPr>
          <w:szCs w:val="24"/>
        </w:rPr>
        <w:tab/>
      </w:r>
      <w:r>
        <w:rPr>
          <w:szCs w:val="24"/>
          <w:lang w:val="ru-RU"/>
        </w:rPr>
        <w:t>Основная часть</w:t>
      </w:r>
      <w:bookmarkEnd w:id="12"/>
    </w:p>
    <w:p w:rsidR="003A32C7" w:rsidRDefault="003A32C7" w:rsidP="00E405D9"/>
    <w:p w:rsidR="009D138D" w:rsidRDefault="009D138D" w:rsidP="00E405D9"/>
    <w:p w:rsidR="009D138D" w:rsidRPr="003A32C7" w:rsidRDefault="009D138D" w:rsidP="00E405D9"/>
    <w:p w:rsidR="003A32C7" w:rsidRPr="003A32C7" w:rsidRDefault="00E50C46" w:rsidP="00FA3CCC">
      <w:pPr>
        <w:jc w:val="center"/>
      </w:pPr>
      <w:r>
        <w:pict>
          <v:group id="_x0000_s1038" style="width:287.65pt;height:229.6pt;mso-position-horizontal-relative:char;mso-position-vertical-relative:line" coordorigin="2553,3840" coordsize="5753,4592">
            <v:group id="_x0000_s1039" style="position:absolute;left:2553;top:3840;width:5753;height:4592;mso-position-horizontal-relative:page" coordorigin="2553,-4998" coordsize="5753,4592">
              <v:shape id="_x0000_s1040" type="#_x0000_t75" style="position:absolute;left:2939;top:-4998;width:4439;height:4592">
                <v:imagedata r:id="rId49" o:title=""/>
              </v:shape>
              <v:group id="_x0000_s1041" style="position:absolute;left:4632;top:-1677;width:2901;height:266" coordorigin="4632,-1677" coordsize="2901,266">
                <v:shape id="_x0000_s1042" style="position:absolute;left:4632;top:-1677;width:2901;height:266" coordorigin="4632,-1677" coordsize="2901,266" path="m4752,-1622r-1,10l7533,-1411r,-10l4752,-1622e" fillcolor="black" stroked="f">
                  <v:path arrowok="t"/>
                </v:shape>
                <v:shape id="_x0000_s1043" style="position:absolute;left:4632;top:-1677;width:2901;height:266" coordorigin="4632,-1677" coordsize="2901,266" path="m4756,-1677r-124,51l4747,-1557r4,-55l4731,-1613r1,-10l4752,-1623r4,-54e" fillcolor="black" stroked="f">
                  <v:path arrowok="t"/>
                </v:shape>
                <v:shape id="_x0000_s1044" style="position:absolute;left:4632;top:-1677;width:2901;height:266" coordorigin="4632,-1677" coordsize="2901,266" path="m4732,-1623r-1,10l4751,-1612r1,-10l4732,-1623e" fillcolor="black" stroked="f">
                  <v:path arrowok="t"/>
                </v:shape>
                <v:shape id="_x0000_s1045" style="position:absolute;left:4632;top:-1677;width:2901;height:266" coordorigin="4632,-1677" coordsize="2901,266" path="m4752,-1623r-20,l4752,-1622r,-1e" fillcolor="black" stroked="f">
                  <v:path arrowok="t"/>
                </v:shape>
              </v:group>
              <v:group id="_x0000_s1046" style="position:absolute;left:3200;top:-3405;width:1016;height:1138" coordorigin="3200,-3405" coordsize="1016,1138">
                <v:shape id="_x0000_s1047" style="position:absolute;left:3200;top:-3405;width:1016;height:1138" coordorigin="3200,-3405" coordsize="1016,1138" path="m4132,-2353r-41,37l4216,-2267r-19,-71l4146,-2338r-14,-15e" fillcolor="black" stroked="f">
                  <v:path arrowok="t"/>
                </v:shape>
                <v:shape id="_x0000_s1048" style="position:absolute;left:3200;top:-3405;width:1016;height:1138" coordorigin="3200,-3405" coordsize="1016,1138" path="m4140,-2359r-8,6l4146,-2338r7,-6l4140,-2359e" fillcolor="black" stroked="f">
                  <v:path arrowok="t"/>
                </v:shape>
                <v:shape id="_x0000_s1049" style="position:absolute;left:3200;top:-3405;width:1016;height:1138" coordorigin="3200,-3405" coordsize="1016,1138" path="m4181,-2396r-41,37l4153,-2344r-7,6l4197,-2338r-16,-58e" fillcolor="black" stroked="f">
                  <v:path arrowok="t"/>
                </v:shape>
                <v:shape id="_x0000_s1050" style="position:absolute;left:3200;top:-3405;width:1016;height:1138" coordorigin="3200,-3405" coordsize="1016,1138" path="m3208,-3405r-8,7l4132,-2353r8,-6l3208,-3405e" fillcolor="black" stroked="f">
                  <v:path arrowok="t"/>
                </v:shape>
              </v:group>
              <v:group id="_x0000_s1051" style="position:absolute;left:4404;top:-3599;width:3418;height:140" coordorigin="4404,-3599" coordsize="3418,140">
                <v:shape id="_x0000_s1052" style="position:absolute;left:4404;top:-3599;width:3418;height:140" coordorigin="4404,-3599" coordsize="3418,140" path="m4523,-3578r-119,62l4525,-3458r-1,-55l4504,-3513r,-10l4524,-3523r-1,-55e" fillcolor="black" stroked="f">
                  <v:path arrowok="t"/>
                </v:shape>
                <v:shape id="_x0000_s1053" style="position:absolute;left:4404;top:-3599;width:3418;height:140" coordorigin="4404,-3599" coordsize="3418,140" path="m4524,-3523r-20,l4504,-3513r20,l4524,-3523e" fillcolor="black" stroked="f">
                  <v:path arrowok="t"/>
                </v:shape>
                <v:shape id="_x0000_s1054" style="position:absolute;left:4404;top:-3599;width:3418;height:140" coordorigin="4404,-3599" coordsize="3418,140" path="m4524,-3513r-20,l4524,-3513r,e" fillcolor="black" stroked="f">
                  <v:path arrowok="t"/>
                </v:shape>
                <v:shape id="_x0000_s1055" style="position:absolute;left:4404;top:-3599;width:3418;height:140" coordorigin="4404,-3599" coordsize="3418,140" path="m7822,-3599r-3298,76l4524,-3513r3298,-76l7822,-3599e" fillcolor="black" stroked="f">
                  <v:path arrowok="t"/>
                </v:shape>
              </v:group>
              <v:group id="_x0000_s1056" style="position:absolute;left:2868;top:-2166;width:1164;height:120" coordorigin="2868,-2166" coordsize="1164,120">
                <v:shape id="_x0000_s1057" style="position:absolute;left:2868;top:-2166;width:1164;height:120" coordorigin="2868,-2166" coordsize="1164,120" path="m3912,-2166r,120l4022,-2101r-90,l3932,-2111r90,l3912,-2166e" fillcolor="black" stroked="f">
                  <v:path arrowok="t"/>
                </v:shape>
                <v:shape id="_x0000_s1058" style="position:absolute;left:2868;top:-2166;width:1164;height:120" coordorigin="2868,-2166" coordsize="1164,120" path="m3912,-2111r-1044,l2868,-2101r1044,l3912,-2111e" fillcolor="black" stroked="f">
                  <v:path arrowok="t"/>
                </v:shape>
                <v:shape id="_x0000_s1059" style="position:absolute;left:2868;top:-2166;width:1164;height:120" coordorigin="2868,-2166" coordsize="1164,120" path="m4022,-2111r-90,l3932,-2101r90,l4032,-2106r-10,-5e" fillcolor="black" stroked="f">
                  <v:path arrowok="t"/>
                </v:shape>
              </v:group>
              <v:group id="_x0000_s1060" style="position:absolute;left:7272;top:-4546;width:742;height:252" coordorigin="7272,-4546" coordsize="742,252">
                <v:shape id="_x0000_s1061" style="position:absolute;left:7272;top:-4546;width:742;height:252" coordorigin="7272,-4546" coordsize="742,252" path="m7369,-4409r-97,92l7404,-4294r-14,-47l7369,-4341r-3,-9l7385,-4356r-16,-53e" fillcolor="black" stroked="f">
                  <v:path arrowok="t"/>
                </v:shape>
                <v:shape id="_x0000_s1062" style="position:absolute;left:7272;top:-4546;width:742;height:252" coordorigin="7272,-4546" coordsize="742,252" path="m7385,-4356r-19,6l7369,-4341r19,-6l7385,-4356e" fillcolor="black" stroked="f">
                  <v:path arrowok="t"/>
                </v:shape>
                <v:shape id="_x0000_s1063" style="position:absolute;left:7272;top:-4546;width:742;height:252" coordorigin="7272,-4546" coordsize="742,252" path="m7388,-4347r-19,6l7390,-4341r-2,-6e" fillcolor="black" stroked="f">
                  <v:path arrowok="t"/>
                </v:shape>
                <v:shape id="_x0000_s1064" style="position:absolute;left:7272;top:-4546;width:742;height:252" coordorigin="7272,-4546" coordsize="742,252" path="m8012,-4546r-627,190l7388,-4347r626,-190l8012,-4546e" fillcolor="black" stroked="f">
                  <v:path arrowok="t"/>
                </v:shape>
              </v:group>
              <v:group id="_x0000_s1065" style="position:absolute;left:6084;top:-2998;width:1675;height:222" coordorigin="6084,-2998" coordsize="1675,222">
                <v:shape id="_x0000_s1066" style="position:absolute;left:6084;top:-2998;width:1675;height:222" coordorigin="6084,-2998" coordsize="1675,222" path="m6197,-2896r-113,71l6209,-2777r-5,-53l6184,-2830r-1,-10l6203,-2842r-6,-54e" fillcolor="black" stroked="f">
                  <v:path arrowok="t"/>
                </v:shape>
                <v:shape id="_x0000_s1067" style="position:absolute;left:6084;top:-2998;width:1675;height:222" coordorigin="6084,-2998" coordsize="1675,222" path="m6203,-2842r-20,2l6184,-2830r20,-2l6203,-2842e" fillcolor="black" stroked="f">
                  <v:path arrowok="t"/>
                </v:shape>
                <v:shape id="_x0000_s1068" style="position:absolute;left:6084;top:-2998;width:1675;height:222" coordorigin="6084,-2998" coordsize="1675,222" path="m6204,-2832r-20,2l6204,-2830r,-2e" fillcolor="black" stroked="f">
                  <v:path arrowok="t"/>
                </v:shape>
                <v:shape id="_x0000_s1069" style="position:absolute;left:6084;top:-2998;width:1675;height:222" coordorigin="6084,-2998" coordsize="1675,222" path="m7758,-2998r-1555,156l6204,-2832r1555,-157l7758,-2998e" fillcolor="black" stroked="f">
                  <v:path arrowok="t"/>
                </v:shape>
              </v:group>
              <v:group id="_x0000_s1070" style="position:absolute;left:7536;top:-1554;width:299;height:288" coordorigin="7536,-1554" coordsize="299,288">
                <v:shape id="_x0000_s1071" style="position:absolute;left:7536;top:-1554;width:299;height:288" coordorigin="7536,-1554" coordsize="299,288" path="m7536,-1410r16,-64l7593,-1523r61,-28l7677,-1554r25,2l7767,-1530r46,44l7835,-1427r-1,26l7812,-1336r-44,46l7708,-1268r-22,2l7663,-1268r-63,-24l7556,-1339r-20,-62l7536,-1410xe" filled="f" strokeweight="1.5pt">
                  <v:path arrowok="t"/>
                </v:shape>
                <v:shape id="_x0000_s1072" type="#_x0000_t75" style="position:absolute;left:7560;top:-1547;width:235;height:245">
                  <v:imagedata r:id="rId50" o:title=""/>
                </v:shape>
              </v:group>
              <v:group id="_x0000_s1073" style="position:absolute;left:5064;top:-2990;width:2408;height:805" coordorigin="5064,-2990" coordsize="2408,805">
                <v:shape id="_x0000_s1074" style="position:absolute;left:5064;top:-2990;width:2408;height:805" coordorigin="5064,-2990" coordsize="2408,805" path="m5180,-2937r-3,9l7468,-2185r4,-9l5180,-2937e" fillcolor="black" stroked="f">
                  <v:path arrowok="t"/>
                </v:shape>
                <v:shape id="_x0000_s1075" style="position:absolute;left:5064;top:-2990;width:2408;height:805" coordorigin="5064,-2990" coordsize="2408,805" path="m5197,-2990r-133,20l5160,-2875r17,-53l5158,-2934r3,-9l5182,-2943r15,-47e" fillcolor="black" stroked="f">
                  <v:path arrowok="t"/>
                </v:shape>
                <v:shape id="_x0000_s1076" style="position:absolute;left:5064;top:-2990;width:2408;height:805" coordorigin="5064,-2990" coordsize="2408,805" path="m5161,-2943r-3,9l5177,-2928r3,-9l5161,-2943e" fillcolor="black" stroked="f">
                  <v:path arrowok="t"/>
                </v:shape>
                <v:shape id="_x0000_s1077" style="position:absolute;left:5064;top:-2990;width:2408;height:805" coordorigin="5064,-2990" coordsize="2408,805" path="m5182,-2943r-21,l5180,-2937r2,-6e" fillcolor="black" stroked="f">
                  <v:path arrowok="t"/>
                </v:shape>
              </v:group>
              <v:group id="_x0000_s1078" style="position:absolute;left:7488;top:-2286;width:299;height:288" coordorigin="7488,-2286" coordsize="299,288">
                <v:shape id="_x0000_s1079" style="position:absolute;left:7488;top:-2286;width:299;height:288" coordorigin="7488,-2286" coordsize="299,288" path="m7488,-2142r16,-64l7545,-2255r61,-28l7629,-2286r25,2l7719,-2262r46,44l7787,-2159r-1,26l7764,-2068r-44,46l7660,-2000r-22,2l7615,-2000r-63,-24l7508,-2071r-20,-62l7488,-2142xe" filled="f" strokeweight="1.5pt">
                  <v:path arrowok="t"/>
                </v:shape>
                <v:shape id="_x0000_s1080" type="#_x0000_t75" style="position:absolute;left:7512;top:-2281;width:235;height:250">
                  <v:imagedata r:id="rId50" o:title=""/>
                </v:shape>
              </v:group>
              <v:group id="_x0000_s1081" style="position:absolute;left:7836;top:-3726;width:299;height:288" coordorigin="7836,-3726" coordsize="299,288">
                <v:shape id="_x0000_s1082" style="position:absolute;left:7836;top:-3726;width:299;height:288" coordorigin="7836,-3726" coordsize="299,288" path="m7836,-3582r16,-64l7893,-3695r61,-28l7977,-3726r25,2l8067,-3702r46,44l8135,-3599r-1,26l8112,-3508r-44,46l8008,-3440r-22,2l7963,-3440r-63,-24l7856,-3511r-20,-62l7836,-3582xe" filled="f" strokeweight="1.5pt">
                  <v:path arrowok="t"/>
                </v:shape>
                <v:shape id="_x0000_s1083" type="#_x0000_t75" style="position:absolute;left:7862;top:-3721;width:230;height:250">
                  <v:imagedata r:id="rId50" o:title=""/>
                </v:shape>
              </v:group>
              <v:group id="_x0000_s1084" style="position:absolute;left:7752;top:-3114;width:299;height:288" coordorigin="7752,-3114" coordsize="299,288">
                <v:shape id="_x0000_s1085" style="position:absolute;left:7752;top:-3114;width:299;height:288" coordorigin="7752,-3114" coordsize="299,288" path="m7752,-2970r16,-64l7809,-3083r61,-28l7893,-3114r25,2l7983,-3090r46,44l8051,-2987r-1,26l8028,-2896r-44,46l7924,-2828r-22,2l7879,-2828r-63,-24l7772,-2899r-20,-62l7752,-2970xe" filled="f" strokeweight="1.5pt">
                  <v:path arrowok="t"/>
                </v:shape>
                <v:shape id="_x0000_s1086" type="#_x0000_t75" style="position:absolute;left:7776;top:-3107;width:235;height:245">
                  <v:imagedata r:id="rId50" o:title=""/>
                </v:shape>
              </v:group>
              <v:group id="_x0000_s1087" style="position:absolute;left:2976;top:-3654;width:299;height:288" coordorigin="2976,-3654" coordsize="299,288">
                <v:shape id="_x0000_s1088" style="position:absolute;left:2976;top:-3654;width:299;height:288" coordorigin="2976,-3654" coordsize="299,288" path="m3117,-3654r-65,19l3003,-3592r-25,59l2976,-3510r,9l2996,-3439r44,47l3103,-3368r23,2l3148,-3368r60,-22l3252,-3436r22,-65l3275,-3527r-4,-21l3240,-3603r-53,-37l3117,-3654e" stroked="f">
                  <v:path arrowok="t"/>
                </v:shape>
              </v:group>
              <v:group id="_x0000_s1089" style="position:absolute;left:2976;top:-3654;width:299;height:288" coordorigin="2976,-3654" coordsize="299,288">
                <v:shape id="_x0000_s1090" style="position:absolute;left:2976;top:-3654;width:299;height:288" coordorigin="2976,-3654" coordsize="299,288" path="m2976,-3510r16,-64l3033,-3623r61,-28l3117,-3654r25,2l3207,-3630r46,44l3275,-3527r-1,26l3252,-3436r-44,46l3148,-3368r-22,2l3103,-3368r-63,-24l2996,-3439r-20,-62l2976,-3510xe" filled="f" strokeweight="1.5pt">
                  <v:path arrowok="t"/>
                </v:shape>
                <v:shape id="_x0000_s1091" type="#_x0000_t75" style="position:absolute;left:3000;top:-3649;width:235;height:250">
                  <v:imagedata r:id="rId50" o:title=""/>
                </v:shape>
              </v:group>
              <v:group id="_x0000_s1092" style="position:absolute;left:2568;top:-2238;width:299;height:288" coordorigin="2568,-2238" coordsize="299,288">
                <v:shape id="_x0000_s1093" style="position:absolute;left:2568;top:-2238;width:299;height:288" coordorigin="2568,-2238" coordsize="299,288" path="m2568,-2094r16,-64l2625,-2207r61,-28l2709,-2238r25,2l2799,-2214r46,44l2867,-2111r-1,26l2844,-2020r-44,46l2740,-1952r-22,2l2695,-1952r-63,-24l2588,-2023r-20,-62l2568,-2094xe" filled="f" strokeweight="1.5pt">
                  <v:path arrowok="t"/>
                </v:shape>
                <v:shape id="_x0000_s1094" type="#_x0000_t75" style="position:absolute;left:2592;top:-2233;width:235;height:250">
                  <v:imagedata r:id="rId50" o:title=""/>
                </v:shape>
              </v:group>
              <v:group id="_x0000_s1095" style="position:absolute;left:7992;top:-4710;width:299;height:288" coordorigin="7992,-4710" coordsize="299,288">
                <v:shape id="_x0000_s1096" style="position:absolute;left:7992;top:-4710;width:299;height:288" coordorigin="7992,-4710" coordsize="299,288" path="m8133,-4710r-65,19l8019,-4648r-25,59l7992,-4566r,9l8012,-4495r44,47l8119,-4424r23,2l8164,-4424r60,-22l8268,-4492r22,-65l8291,-4583r-4,-21l8256,-4659r-53,-37l8133,-4710e" stroked="f">
                  <v:path arrowok="t"/>
                </v:shape>
              </v:group>
              <v:group id="_x0000_s1097" style="position:absolute;left:7992;top:-4710;width:299;height:288" coordorigin="7992,-4710" coordsize="299,288">
                <v:shape id="_x0000_s1098" style="position:absolute;left:7992;top:-4710;width:299;height:288" coordorigin="7992,-4710" coordsize="299,288" path="m7992,-4566r16,-64l8049,-4679r61,-28l8133,-4710r25,2l8223,-4686r46,44l8291,-4583r-1,26l8268,-4492r-44,46l8164,-4424r-22,2l8119,-4424r-63,-24l8012,-4495r-20,-62l7992,-4566xe" filled="f" strokeweight="1.5pt">
                  <v:path arrowok="t"/>
                </v:shape>
                <v:shape id="_x0000_s1099" type="#_x0000_t75" style="position:absolute;left:8016;top:-4705;width:235;height:250">
                  <v:imagedata r:id="rId50" o:title=""/>
                </v:shape>
              </v:group>
            </v:group>
            <v:shape id="_x0000_s1100" type="#_x0000_t202" style="position:absolute;left:8024;top:4165;width:235;height:207" filled="f" stroked="f">
              <v:textbox style="mso-fit-shape-to-text:t" inset="0,0,0,0">
                <w:txbxContent>
                  <w:p w:rsidR="00E50C46" w:rsidRPr="009E2448" w:rsidRDefault="00E50C46" w:rsidP="009D138D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 w:rsidRPr="009E2448">
                      <w:rPr>
                        <w:rFonts w:cs="Arial"/>
                        <w:b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101" type="#_x0000_t202" style="position:absolute;left:7865;top:5152;width:235;height:207" filled="f" stroked="f">
              <v:textbox style="mso-fit-shape-to-text:t" inset="0,0,0,0">
                <w:txbxContent>
                  <w:p w:rsidR="00E50C46" w:rsidRPr="009E2448" w:rsidRDefault="00E50C46" w:rsidP="009D138D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 w:rsidRPr="009E2448">
                      <w:rPr>
                        <w:rFonts w:cs="Arial"/>
                        <w:b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102" type="#_x0000_t202" style="position:absolute;left:7793;top:5761;width:235;height:207" filled="f" stroked="f">
              <v:textbox style="mso-fit-shape-to-text:t" inset="0,0,0,0">
                <w:txbxContent>
                  <w:p w:rsidR="00E50C46" w:rsidRPr="009E2448" w:rsidRDefault="00E50C46" w:rsidP="009D138D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 w:rsidRPr="009E2448">
                      <w:rPr>
                        <w:rFonts w:cs="Arial"/>
                        <w:b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103" type="#_x0000_t202" style="position:absolute;left:3008;top:5227;width:235;height:207" filled="f" stroked="f">
              <v:textbox style="mso-fit-shape-to-text:t" inset="0,0,0,0">
                <w:txbxContent>
                  <w:p w:rsidR="00E50C46" w:rsidRPr="009E2448" w:rsidRDefault="00E50C46" w:rsidP="009D138D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 w:rsidRPr="009E2448">
                      <w:rPr>
                        <w:rFonts w:cs="Arial"/>
                        <w:b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104" type="#_x0000_t202" style="position:absolute;left:2612;top:6643;width:235;height:207" filled="f" stroked="f">
              <v:textbox style="mso-next-textbox:#_x0000_s1104;mso-fit-shape-to-text:t" inset="0,0,0,0">
                <w:txbxContent>
                  <w:p w:rsidR="00E50C46" w:rsidRPr="009E2448" w:rsidRDefault="00E50C46" w:rsidP="009D138D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 w:rsidRPr="009E2448">
                      <w:rPr>
                        <w:rFonts w:cs="Arial"/>
                        <w:b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105" type="#_x0000_t202" style="position:absolute;left:7573;top:7319;width:235;height:207" filled="f" stroked="f">
              <v:textbox style="mso-fit-shape-to-text:t" inset="0,0,0,0">
                <w:txbxContent>
                  <w:p w:rsidR="00E50C46" w:rsidRPr="009E2448" w:rsidRDefault="00E50C46" w:rsidP="009D138D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 w:rsidRPr="009E2448">
                      <w:rPr>
                        <w:rFonts w:cs="Arial"/>
                        <w:b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106" type="#_x0000_t202" style="position:absolute;left:7517;top:6593;width:235;height:207" filled="f" stroked="f">
              <v:textbox style="mso-next-textbox:#_x0000_s1106;mso-fit-shape-to-text:t" inset="0,0,0,0">
                <w:txbxContent>
                  <w:p w:rsidR="00E50C46" w:rsidRPr="009E2448" w:rsidRDefault="00E50C46" w:rsidP="009D138D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 w:rsidRPr="009E2448">
                      <w:rPr>
                        <w:rFonts w:cs="Arial"/>
                        <w:b/>
                        <w:sz w:val="18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32C7" w:rsidRDefault="003A32C7" w:rsidP="00E405D9"/>
    <w:p w:rsidR="009D138D" w:rsidRPr="003A32C7" w:rsidRDefault="009D138D" w:rsidP="00E405D9"/>
    <w:p w:rsidR="00FA3CCC" w:rsidRPr="009D5EE5" w:rsidRDefault="00FA3CCC" w:rsidP="00FA3CCC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[Лицевая сторона]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06768B">
      <w:pPr>
        <w:pBdr>
          <w:bottom w:val="single" w:sz="12" w:space="1" w:color="auto"/>
        </w:pBd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FA3CCC" w:rsidRPr="009D5EE5" w:rsidRDefault="00FA3CCC" w:rsidP="00FA3CCC">
      <w:pPr>
        <w:pStyle w:val="4"/>
        <w:rPr>
          <w:szCs w:val="24"/>
          <w:lang w:val="ru-RU"/>
        </w:rPr>
      </w:pPr>
      <w:r w:rsidRPr="009D5EE5">
        <w:rPr>
          <w:b/>
          <w:szCs w:val="24"/>
          <w:lang w:val="ru-RU"/>
        </w:rPr>
        <w:t>1.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Отметка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уровня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указывает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высоту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которой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находиться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</w:p>
    <w:p w:rsidR="00FA3CCC" w:rsidRPr="009D5EE5" w:rsidRDefault="00FA3CCC" w:rsidP="00FA3CCC">
      <w:pPr>
        <w:pStyle w:val="4"/>
        <w:rPr>
          <w:szCs w:val="24"/>
          <w:lang w:val="ru-RU"/>
        </w:rPr>
      </w:pPr>
      <w:r w:rsidRPr="009D5EE5">
        <w:rPr>
          <w:b/>
          <w:szCs w:val="24"/>
          <w:lang w:val="ru-RU"/>
        </w:rPr>
        <w:t>2.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Рычаг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фиксации</w:t>
      </w:r>
      <w:r w:rsidRPr="009D5EE5">
        <w:rPr>
          <w:b/>
          <w:szCs w:val="24"/>
          <w:lang w:val="ru-RU"/>
        </w:rPr>
        <w:t xml:space="preserve"> </w:t>
      </w:r>
      <w:r w:rsidR="00984125">
        <w:rPr>
          <w:b/>
          <w:szCs w:val="24"/>
          <w:lang w:val="ru-RU"/>
        </w:rPr>
        <w:t>основания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фиксации</w:t>
      </w:r>
      <w:r w:rsidRPr="009D5EE5">
        <w:rPr>
          <w:szCs w:val="24"/>
          <w:lang w:val="ru-RU"/>
        </w:rPr>
        <w:t xml:space="preserve"> </w:t>
      </w:r>
      <w:r w:rsidR="00984125">
        <w:rPr>
          <w:szCs w:val="24"/>
          <w:lang w:val="ru-RU"/>
        </w:rPr>
        <w:t>основания</w:t>
      </w:r>
    </w:p>
    <w:p w:rsidR="009239F4" w:rsidRPr="009D5EE5" w:rsidRDefault="009239F4" w:rsidP="009239F4">
      <w:pPr>
        <w:pStyle w:val="4"/>
        <w:rPr>
          <w:szCs w:val="24"/>
          <w:lang w:val="ru-RU"/>
        </w:rPr>
      </w:pPr>
      <w:r w:rsidRPr="009D5EE5">
        <w:rPr>
          <w:b/>
          <w:szCs w:val="24"/>
          <w:lang w:val="ru-RU"/>
        </w:rPr>
        <w:t>3.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Индикатор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движения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указывает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включено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питание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</w:t>
      </w:r>
    </w:p>
    <w:p w:rsidR="009239F4" w:rsidRPr="009D5EE5" w:rsidRDefault="009239F4" w:rsidP="009239F4">
      <w:pPr>
        <w:pStyle w:val="4"/>
        <w:rPr>
          <w:szCs w:val="24"/>
          <w:lang w:val="ru-RU"/>
        </w:rPr>
      </w:pPr>
      <w:r w:rsidRPr="009D5EE5">
        <w:rPr>
          <w:b/>
          <w:szCs w:val="24"/>
          <w:lang w:val="ru-RU"/>
        </w:rPr>
        <w:t>4.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Монитор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дисплея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обозначает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состояние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движения</w:t>
      </w:r>
    </w:p>
    <w:p w:rsidR="009239F4" w:rsidRPr="009D5EE5" w:rsidRDefault="009239F4" w:rsidP="009239F4">
      <w:pPr>
        <w:pStyle w:val="4"/>
        <w:rPr>
          <w:szCs w:val="24"/>
          <w:lang w:val="ru-RU"/>
        </w:rPr>
      </w:pPr>
      <w:r w:rsidRPr="009D5EE5">
        <w:rPr>
          <w:b/>
          <w:szCs w:val="24"/>
          <w:lang w:val="ru-RU"/>
        </w:rPr>
        <w:t>5.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Принтер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принтер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распечатки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результатов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измерений</w:t>
      </w:r>
    </w:p>
    <w:p w:rsidR="009239F4" w:rsidRPr="009D5EE5" w:rsidRDefault="009239F4" w:rsidP="009239F4">
      <w:pPr>
        <w:pStyle w:val="4"/>
        <w:rPr>
          <w:szCs w:val="24"/>
          <w:lang w:val="ru-RU"/>
        </w:rPr>
      </w:pPr>
      <w:r w:rsidRPr="009D5EE5">
        <w:rPr>
          <w:b/>
          <w:szCs w:val="24"/>
          <w:lang w:val="ru-RU"/>
        </w:rPr>
        <w:t>6.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Кнопка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для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выполнения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нажимная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</w:p>
    <w:p w:rsidR="009239F4" w:rsidRPr="009D5EE5" w:rsidRDefault="009239F4" w:rsidP="009239F4">
      <w:pPr>
        <w:pStyle w:val="4"/>
        <w:rPr>
          <w:szCs w:val="24"/>
          <w:lang w:val="ru-RU"/>
        </w:rPr>
      </w:pPr>
      <w:r w:rsidRPr="009D5EE5">
        <w:rPr>
          <w:b/>
          <w:szCs w:val="24"/>
          <w:lang w:val="ru-RU"/>
        </w:rPr>
        <w:t>7.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Джойстик</w:t>
      </w:r>
      <w:r w:rsidRPr="009D5EE5">
        <w:rPr>
          <w:b/>
          <w:szCs w:val="24"/>
          <w:lang w:val="ru-RU"/>
        </w:rPr>
        <w:t xml:space="preserve"> (</w:t>
      </w:r>
      <w:r>
        <w:rPr>
          <w:b/>
          <w:szCs w:val="24"/>
          <w:lang w:val="ru-RU"/>
        </w:rPr>
        <w:t>рычаг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управления</w:t>
      </w:r>
      <w:r w:rsidRPr="009D5EE5">
        <w:rPr>
          <w:b/>
          <w:szCs w:val="24"/>
          <w:lang w:val="ru-RU"/>
        </w:rPr>
        <w:t>)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рычаг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перемещения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объектива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вперед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назад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влево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вправо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вверх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вниз</w:t>
      </w:r>
    </w:p>
    <w:p w:rsidR="009D138D" w:rsidRPr="009D5EE5" w:rsidRDefault="009D138D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6575A3" w:rsidRPr="009D5EE5" w:rsidRDefault="006575A3" w:rsidP="009E2448">
      <w:pPr>
        <w:jc w:val="center"/>
        <w:rPr>
          <w:lang w:val="ru-RU"/>
        </w:rPr>
      </w:pPr>
    </w:p>
    <w:p w:rsidR="006575A3" w:rsidRPr="009D5EE5" w:rsidRDefault="006575A3" w:rsidP="009E2448">
      <w:pPr>
        <w:jc w:val="center"/>
        <w:rPr>
          <w:lang w:val="ru-RU"/>
        </w:rPr>
      </w:pPr>
    </w:p>
    <w:p w:rsidR="006575A3" w:rsidRPr="009D5EE5" w:rsidRDefault="006575A3" w:rsidP="009E2448">
      <w:pPr>
        <w:jc w:val="center"/>
        <w:rPr>
          <w:lang w:val="ru-RU"/>
        </w:rPr>
      </w:pPr>
    </w:p>
    <w:p w:rsidR="006575A3" w:rsidRPr="009D5EE5" w:rsidRDefault="006575A3" w:rsidP="009E2448">
      <w:pPr>
        <w:jc w:val="center"/>
        <w:rPr>
          <w:lang w:val="ru-RU"/>
        </w:rPr>
      </w:pPr>
    </w:p>
    <w:p w:rsidR="006575A3" w:rsidRPr="009D5EE5" w:rsidRDefault="006575A3" w:rsidP="009E2448">
      <w:pPr>
        <w:jc w:val="center"/>
        <w:rPr>
          <w:lang w:val="ru-RU"/>
        </w:rPr>
      </w:pPr>
    </w:p>
    <w:p w:rsidR="006575A3" w:rsidRPr="009D5EE5" w:rsidRDefault="006575A3" w:rsidP="009E2448">
      <w:pPr>
        <w:jc w:val="center"/>
        <w:rPr>
          <w:lang w:val="ru-RU"/>
        </w:rPr>
      </w:pPr>
    </w:p>
    <w:p w:rsidR="006575A3" w:rsidRPr="009D5EE5" w:rsidRDefault="006575A3" w:rsidP="009E2448">
      <w:pPr>
        <w:jc w:val="center"/>
        <w:rPr>
          <w:lang w:val="ru-RU"/>
        </w:rPr>
      </w:pPr>
    </w:p>
    <w:p w:rsidR="009D138D" w:rsidRDefault="00E50C46" w:rsidP="009239F4">
      <w:pPr>
        <w:jc w:val="center"/>
      </w:pPr>
      <w:r>
        <w:pict>
          <v:group id="_x0000_s1107" style="width:307.45pt;height:245.4pt;mso-position-horizontal-relative:char;mso-position-vertical-relative:line" coordorigin="2044,2498" coordsize="6149,4908">
            <v:group id="_x0000_s1108" style="position:absolute;left:2044;top:2498;width:6149;height:4908;mso-position-horizontal-relative:page" coordorigin="2044,-5075" coordsize="6149,4908">
              <v:shape id="_x0000_s1109" type="#_x0000_t75" style="position:absolute;left:2789;top:-4786;width:4730;height:4619">
                <v:imagedata r:id="rId51" o:title=""/>
              </v:shape>
              <v:group id="_x0000_s1110" style="position:absolute;left:2383;top:-3986;width:1911;height:121" coordorigin="2383,-3986" coordsize="1911,121">
                <v:shape id="_x0000_s1111" style="position:absolute;left:2383;top:-3986;width:1911;height:121" coordorigin="2383,-3986" coordsize="1911,121" path="m4176,-3984r-2,55l4194,-3929r,10l4174,-3919r-2,55l4290,-3919r-96,l4174,-3919r117,l4294,-3921r-118,-63e" fillcolor="black" stroked="f">
                  <v:path arrowok="t"/>
                </v:shape>
                <v:shape id="_x0000_s1112" style="position:absolute;left:2383;top:-3986;width:1911;height:121" coordorigin="2383,-3986" coordsize="1911,121" path="m4174,-3929r,10l4194,-3919r,-10l4174,-3929e" fillcolor="black" stroked="f">
                  <v:path arrowok="t"/>
                </v:shape>
                <v:shape id="_x0000_s1113" style="position:absolute;left:2383;top:-3986;width:1911;height:121" coordorigin="2383,-3986" coordsize="1911,121" path="m2383,-3986r,10l4174,-3919r,-10l2383,-3986e" fillcolor="black" stroked="f">
                  <v:path arrowok="t"/>
                </v:shape>
              </v:group>
              <v:group id="_x0000_s1114" style="position:absolute;left:2527;top:-2361;width:1177;height:120" coordorigin="2527,-2361" coordsize="1177,120">
                <v:shape id="_x0000_s1115" style="position:absolute;left:2527;top:-2361;width:1177;height:120" coordorigin="2527,-2361" coordsize="1177,120" path="m3584,-2361r,120l3694,-2296r-90,l3604,-2306r90,l3584,-2361e" fillcolor="black" stroked="f">
                  <v:path arrowok="t"/>
                </v:shape>
                <v:shape id="_x0000_s1116" style="position:absolute;left:2527;top:-2361;width:1177;height:120" coordorigin="2527,-2361" coordsize="1177,120" path="m3584,-2306r-1057,l2527,-2296r1057,l3584,-2306e" fillcolor="black" stroked="f">
                  <v:path arrowok="t"/>
                </v:shape>
                <v:shape id="_x0000_s1117" style="position:absolute;left:2527;top:-2361;width:1177;height:120" coordorigin="2527,-2361" coordsize="1177,120" path="m3694,-2306r-90,l3604,-2296r90,l3704,-2301r-10,-5e" fillcolor="black" stroked="f">
                  <v:path arrowok="t"/>
                </v:shape>
              </v:group>
              <v:group id="_x0000_s1118" style="position:absolute;left:6667;top:-1063;width:1029;height:434" coordorigin="6667,-1063" coordsize="1029,434">
                <v:shape id="_x0000_s1119" style="position:absolute;left:6667;top:-1063;width:1029;height:434" coordorigin="6667,-1063" coordsize="1029,434" path="m6780,-1012r-4,9l7692,-629r4,-10l6780,-1012e" fillcolor="black" stroked="f">
                  <v:path arrowok="t"/>
                </v:shape>
                <v:shape id="_x0000_s1120" style="position:absolute;left:6667;top:-1063;width:1029;height:434" coordorigin="6667,-1063" coordsize="1029,434" path="m6801,-1063r-134,10l6755,-952r21,-51l6758,-1010r3,-9l6783,-1019r18,-44e" fillcolor="black" stroked="f">
                  <v:path arrowok="t"/>
                </v:shape>
                <v:shape id="_x0000_s1121" style="position:absolute;left:6667;top:-1063;width:1029;height:434" coordorigin="6667,-1063" coordsize="1029,434" path="m6761,-1019r-3,9l6776,-1003r4,-9l6761,-1019e" fillcolor="black" stroked="f">
                  <v:path arrowok="t"/>
                </v:shape>
                <v:shape id="_x0000_s1122" style="position:absolute;left:6667;top:-1063;width:1029;height:434" coordorigin="6667,-1063" coordsize="1029,434" path="m6783,-1019r-22,l6780,-1012r3,-7e" fillcolor="black" stroked="f">
                  <v:path arrowok="t"/>
                </v:shape>
              </v:group>
              <v:group id="_x0000_s1123" style="position:absolute;left:5158;top:-3803;width:1958;height:406" coordorigin="5158,-3803" coordsize="1958,406">
                <v:shape id="_x0000_s1124" style="position:absolute;left:5158;top:-3803;width:1958;height:406" coordorigin="5158,-3803" coordsize="1958,406" path="m5277,-3749r-2,9l7114,-3398r2,-9l5277,-3749e" fillcolor="black" stroked="f">
                  <v:path arrowok="t"/>
                </v:shape>
                <v:shape id="_x0000_s1125" style="position:absolute;left:5158;top:-3803;width:1958;height:406" coordorigin="5158,-3803" coordsize="1958,406" path="m5287,-3803r-129,37l5265,-3685r10,-55l5255,-3743r2,-10l5277,-3753r10,-50e" fillcolor="black" stroked="f">
                  <v:path arrowok="t"/>
                </v:shape>
                <v:shape id="_x0000_s1126" style="position:absolute;left:5158;top:-3803;width:1958;height:406" coordorigin="5158,-3803" coordsize="1958,406" path="m5257,-3753r-2,10l5275,-3740r2,-9l5257,-3753e" fillcolor="black" stroked="f">
                  <v:path arrowok="t"/>
                </v:shape>
                <v:shape id="_x0000_s1127" style="position:absolute;left:5158;top:-3803;width:1958;height:406" coordorigin="5158,-3803" coordsize="1958,406" path="m5277,-3753r-20,l5277,-3749r,-4e" fillcolor="black" stroked="f">
                  <v:path arrowok="t"/>
                </v:shape>
              </v:group>
              <v:group id="_x0000_s1128" style="position:absolute;left:5695;top:-3236;width:1824;height:736" coordorigin="5695,-3236" coordsize="1824,736">
                <v:shape id="_x0000_s1129" style="position:absolute;left:5695;top:-3236;width:1824;height:736" coordorigin="5695,-3236" coordsize="1824,736" path="m5808,-3185r-3,9l7515,-2500r4,-9l5808,-3185e" fillcolor="black" stroked="f">
                  <v:path arrowok="t"/>
                </v:shape>
                <v:shape id="_x0000_s1130" style="position:absolute;left:5695;top:-3236;width:1824;height:736" coordorigin="5695,-3236" coordsize="1824,736" path="m5829,-3236r-134,11l5785,-3125r20,-51l5786,-3183r4,-9l5811,-3192r18,-44e" fillcolor="black" stroked="f">
                  <v:path arrowok="t"/>
                </v:shape>
                <v:shape id="_x0000_s1131" style="position:absolute;left:5695;top:-3236;width:1824;height:736" coordorigin="5695,-3236" coordsize="1824,736" path="m5790,-3192r-4,9l5805,-3176r3,-9l5790,-3192e" fillcolor="black" stroked="f">
                  <v:path arrowok="t"/>
                </v:shape>
                <v:shape id="_x0000_s1132" style="position:absolute;left:5695;top:-3236;width:1824;height:736" coordorigin="5695,-3236" coordsize="1824,736" path="m5811,-3192r-21,l5808,-3185r3,-7e" fillcolor="black" stroked="f">
                  <v:path arrowok="t"/>
                </v:shape>
              </v:group>
              <v:group id="_x0000_s1133" style="position:absolute;left:5095;top:-1490;width:2763;height:172" coordorigin="5095,-1490" coordsize="2763,172">
                <v:shape id="_x0000_s1134" style="position:absolute;left:5095;top:-1490;width:2763;height:172" coordorigin="5095,-1490" coordsize="2763,172" path="m5212,-1437r-117,64l5217,-1317r-2,-55l5195,-1372r,-10l5215,-1382r-3,-55e" fillcolor="black" stroked="f">
                  <v:path arrowok="t"/>
                </v:shape>
                <v:shape id="_x0000_s1135" style="position:absolute;left:5095;top:-1490;width:2763;height:172" coordorigin="5095,-1490" coordsize="2763,172" path="m5215,-1382r-20,l5195,-1372r20,l5215,-1382e" fillcolor="black" stroked="f">
                  <v:path arrowok="t"/>
                </v:shape>
                <v:shape id="_x0000_s1136" style="position:absolute;left:5095;top:-1490;width:2763;height:172" coordorigin="5095,-1490" coordsize="2763,172" path="m5215,-1372r-20,l5215,-1372r,e" fillcolor="black" stroked="f">
                  <v:path arrowok="t"/>
                </v:shape>
                <v:shape id="_x0000_s1137" style="position:absolute;left:5095;top:-1490;width:2763;height:172" coordorigin="5095,-1490" coordsize="2763,172" path="m7858,-1490r-2643,108l5215,-1372r2643,-108l7858,-1490e" fillcolor="black" stroked="f">
                  <v:path arrowok="t"/>
                </v:shape>
              </v:group>
              <v:group id="_x0000_s1138" style="position:absolute;left:2681;top:-4861;width:1030;height:530" coordorigin="2681,-4861" coordsize="1030,530">
                <v:shape id="_x0000_s1139" style="position:absolute;left:2681;top:-4861;width:1030;height:530" coordorigin="2681,-4861" coordsize="1030,530" path="m3602,-4381r-26,49l3711,-4331r-31,-41l3619,-4372r-17,-9e" fillcolor="black" stroked="f">
                  <v:path arrowok="t"/>
                </v:shape>
                <v:shape id="_x0000_s1140" style="position:absolute;left:2681;top:-4861;width:1030;height:530" coordorigin="2681,-4861" coordsize="1030,530" path="m3606,-4390r-4,9l3619,-4372r5,-9l3606,-4390e" fillcolor="black" stroked="f">
                  <v:path arrowok="t"/>
                </v:shape>
                <v:shape id="_x0000_s1141" style="position:absolute;left:2681;top:-4861;width:1030;height:530" coordorigin="2681,-4861" coordsize="1030,530" path="m3631,-4439r-25,49l3624,-4381r-5,9l3680,-4372r-49,-67e" fillcolor="black" stroked="f">
                  <v:path arrowok="t"/>
                </v:shape>
                <v:shape id="_x0000_s1142" style="position:absolute;left:2681;top:-4861;width:1030;height:530" coordorigin="2681,-4861" coordsize="1030,530" path="m2685,-4861r-4,9l3602,-4381r4,-9l2685,-4861e" fillcolor="black" stroked="f">
                  <v:path arrowok="t"/>
                </v:shape>
              </v:group>
              <v:group id="_x0000_s1143" style="position:absolute;left:2059;top:-4112;width:299;height:288" coordorigin="2059,-4112" coordsize="299,288">
                <v:shape id="_x0000_s1144" style="position:absolute;left:2059;top:-4112;width:299;height:288" coordorigin="2059,-4112" coordsize="299,288" path="m2059,-3968r16,-64l2116,-4081r61,-28l2200,-4112r25,2l2290,-4088r46,44l2358,-3985r-1,26l2335,-3894r-44,46l2232,-3826r-22,2l2186,-3826r-62,-24l2079,-3897r-19,-62l2059,-3968xe" filled="f" strokeweight="1.5pt">
                  <v:path arrowok="t"/>
                </v:shape>
                <v:shape id="_x0000_s1145" type="#_x0000_t75" style="position:absolute;left:2083;top:-4110;width:235;height:250">
                  <v:imagedata r:id="rId50" o:title=""/>
                </v:shape>
              </v:group>
              <v:group id="_x0000_s1146" style="position:absolute;left:2203;top:-2432;width:299;height:288" coordorigin="2203,-2432" coordsize="299,288">
                <v:shape id="_x0000_s1147" style="position:absolute;left:2203;top:-2432;width:299;height:288" coordorigin="2203,-2432" coordsize="299,288" path="m2203,-2288r16,-64l2260,-2401r61,-28l2344,-2432r25,2l2434,-2408r46,44l2502,-2305r-1,26l2479,-2214r-44,46l2376,-2146r-22,2l2330,-2146r-62,-24l2223,-2217r-19,-62l2203,-2288xe" filled="f" strokeweight="1.5pt">
                  <v:path arrowok="t"/>
                </v:shape>
                <v:shape id="_x0000_s1148" type="#_x0000_t75" style="position:absolute;left:2227;top:-2430;width:235;height:250">
                  <v:imagedata r:id="rId50" o:title=""/>
                </v:shape>
              </v:group>
              <v:group id="_x0000_s1149" style="position:absolute;left:7687;top:-680;width:299;height:288" coordorigin="7687,-680" coordsize="299,288">
                <v:shape id="_x0000_s1150" style="position:absolute;left:7687;top:-680;width:299;height:288" coordorigin="7687,-680" coordsize="299,288" path="m7687,-536r16,-64l7744,-649r61,-28l7828,-680r25,2l7918,-656r46,44l7986,-553r-1,26l7963,-462r-44,46l7860,-394r-22,2l7814,-394r-62,-24l7707,-465r-19,-62l7687,-536xe" filled="f" strokeweight="1.5pt">
                  <v:path arrowok="t"/>
                </v:shape>
                <v:shape id="_x0000_s1151" type="#_x0000_t75" style="position:absolute;left:7714;top:-678;width:230;height:250">
                  <v:imagedata r:id="rId50" o:title=""/>
                </v:shape>
              </v:group>
              <v:group id="_x0000_s1152" style="position:absolute;left:7879;top:-1640;width:299;height:288" coordorigin="7879,-1640" coordsize="299,288">
                <v:shape id="_x0000_s1153" style="position:absolute;left:7879;top:-1640;width:299;height:288" coordorigin="7879,-1640" coordsize="299,288" path="m7879,-1496r16,-64l7936,-1609r61,-28l8020,-1640r25,2l8110,-1616r46,44l8178,-1513r-1,26l8155,-1422r-44,46l8052,-1354r-22,2l8006,-1354r-62,-24l7899,-1425r-19,-62l7879,-1496xe" filled="f" strokeweight="1.5pt">
                  <v:path arrowok="t"/>
                </v:shape>
                <v:shape id="_x0000_s1154" type="#_x0000_t75" style="position:absolute;left:7906;top:-1638;width:230;height:250">
                  <v:imagedata r:id="rId50" o:title=""/>
                </v:shape>
              </v:group>
              <v:group id="_x0000_s1155" style="position:absolute;left:7507;top:-2552;width:299;height:288" coordorigin="7507,-2552" coordsize="299,288">
                <v:shape id="_x0000_s1156" style="position:absolute;left:7507;top:-2552;width:299;height:288" coordorigin="7507,-2552" coordsize="299,288" path="m7648,-2552r-65,19l7534,-2490r-25,59l7507,-2408r1,9l7527,-2337r45,47l7634,-2266r24,2l7680,-2266r59,-22l7783,-2334r22,-65l7806,-2425r-4,-21l7771,-2501r-53,-37l7648,-2552e" stroked="f">
                  <v:path arrowok="t"/>
                </v:shape>
              </v:group>
              <v:group id="_x0000_s1157" style="position:absolute;left:7507;top:-2552;width:299;height:288" coordorigin="7507,-2552" coordsize="299,288">
                <v:shape id="_x0000_s1158" style="position:absolute;left:7507;top:-2552;width:299;height:288" coordorigin="7507,-2552" coordsize="299,288" path="m7507,-2408r16,-64l7564,-2521r61,-28l7648,-2552r25,2l7738,-2528r46,44l7806,-2425r-1,26l7783,-2334r-44,46l7680,-2266r-22,2l7634,-2266r-62,-24l7527,-2337r-19,-62l7507,-2408xe" filled="f" strokeweight="1.5pt">
                  <v:path arrowok="t"/>
                </v:shape>
                <v:shape id="_x0000_s1159" type="#_x0000_t75" style="position:absolute;left:7531;top:-2550;width:235;height:250">
                  <v:imagedata r:id="rId50" o:title=""/>
                </v:shape>
              </v:group>
              <v:group id="_x0000_s1160" style="position:absolute;left:2419;top:-5060;width:299;height:288" coordorigin="2419,-5060" coordsize="299,288">
                <v:shape id="_x0000_s1161" style="position:absolute;left:2419;top:-5060;width:299;height:288" coordorigin="2419,-5060" coordsize="299,288" path="m2560,-5060r-65,19l2446,-4998r-25,59l2419,-4916r1,9l2439,-4845r45,47l2546,-4774r24,2l2592,-4774r59,-22l2695,-4842r22,-65l2718,-4933r-4,-21l2683,-5009r-53,-37l2560,-5060e" stroked="f">
                  <v:path arrowok="t"/>
                </v:shape>
              </v:group>
              <v:group id="_x0000_s1162" style="position:absolute;left:2419;top:-5060;width:299;height:288" coordorigin="2419,-5060" coordsize="299,288">
                <v:shape id="_x0000_s1163" style="position:absolute;left:2419;top:-5060;width:299;height:288" coordorigin="2419,-5060" coordsize="299,288" path="m2419,-4916r16,-64l2476,-5029r61,-28l2560,-5060r25,2l2650,-5036r46,44l2718,-4933r-1,26l2695,-4842r-44,46l2592,-4774r-22,2l2546,-4774r-62,-24l2439,-4845r-19,-62l2419,-4916xe" filled="f" strokeweight="1.5pt">
                  <v:path arrowok="t"/>
                </v:shape>
                <v:shape id="_x0000_s1164" type="#_x0000_t75" style="position:absolute;left:2443;top:-5055;width:235;height:250">
                  <v:imagedata r:id="rId50" o:title=""/>
                </v:shape>
              </v:group>
              <v:group id="_x0000_s1165" style="position:absolute;left:7135;top:-3524;width:299;height:288" coordorigin="7135,-3524" coordsize="299,288">
                <v:shape id="_x0000_s1166" style="position:absolute;left:7135;top:-3524;width:299;height:288" coordorigin="7135,-3524" coordsize="299,288" path="m7276,-3524r-65,19l7162,-3462r-25,59l7135,-3380r1,9l7155,-3309r45,47l7262,-3238r24,2l7308,-3238r59,-22l7411,-3306r22,-65l7434,-3397r-4,-21l7399,-3473r-53,-37l7276,-3524e" stroked="f">
                  <v:path arrowok="t"/>
                </v:shape>
              </v:group>
              <v:group id="_x0000_s1167" style="position:absolute;left:7135;top:-3524;width:299;height:288" coordorigin="7135,-3524" coordsize="299,288">
                <v:shape id="_x0000_s1168" style="position:absolute;left:7135;top:-3524;width:299;height:288" coordorigin="7135,-3524" coordsize="299,288" path="m7135,-3380r16,-64l7192,-3493r61,-28l7276,-3524r25,2l7366,-3500r46,44l7434,-3397r-1,26l7411,-3306r-44,46l7308,-3238r-22,2l7262,-3238r-62,-24l7155,-3309r-19,-62l7135,-3380xe" filled="f" strokeweight="1.5pt">
                  <v:path arrowok="t"/>
                </v:shape>
                <v:shape id="_x0000_s1169" type="#_x0000_t75" style="position:absolute;left:7162;top:-3519;width:230;height:250">
                  <v:imagedata r:id="rId50" o:title=""/>
                </v:shape>
              </v:group>
            </v:group>
            <v:shape id="_x0000_s1170" type="#_x0000_t202" style="position:absolute;left:2446;top:2551;width:235;height:207" filled="f" stroked="f">
              <v:textbox style="mso-next-textbox:#_x0000_s1170;mso-fit-shape-to-text:t" inset="0,0,0,0">
                <w:txbxContent>
                  <w:p w:rsidR="00E50C46" w:rsidRPr="009E2448" w:rsidRDefault="00E50C46" w:rsidP="009E2448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 w:rsidRPr="009E2448">
                      <w:rPr>
                        <w:rFonts w:cs="Arial"/>
                        <w:b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171" type="#_x0000_t202" style="position:absolute;left:2093;top:3496;width:235;height:207" filled="f" stroked="f">
              <v:textbox style="mso-next-textbox:#_x0000_s1171;mso-fit-shape-to-text:t" inset="0,0,0,0">
                <w:txbxContent>
                  <w:p w:rsidR="00E50C46" w:rsidRPr="009E2448" w:rsidRDefault="00E50C46" w:rsidP="009E2448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 w:rsidRPr="009E2448">
                      <w:rPr>
                        <w:rFonts w:cs="Arial"/>
                        <w:b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172" type="#_x0000_t202" style="position:absolute;left:2238;top:5186;width:235;height:207" filled="f" stroked="f">
              <v:textbox style="mso-next-textbox:#_x0000_s1172;mso-fit-shape-to-text:t" inset="0,0,0,0">
                <w:txbxContent>
                  <w:p w:rsidR="00E50C46" w:rsidRPr="009E2448" w:rsidRDefault="00E50C46" w:rsidP="009E2448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 w:rsidRPr="009E2448">
                      <w:rPr>
                        <w:rFonts w:cs="Arial"/>
                        <w:b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173" type="#_x0000_t202" style="position:absolute;left:7911;top:5988;width:235;height:207" filled="f" stroked="f">
              <v:textbox style="mso-next-textbox:#_x0000_s1173;mso-fit-shape-to-text:t" inset="0,0,0,0">
                <w:txbxContent>
                  <w:p w:rsidR="00E50C46" w:rsidRPr="009E2448" w:rsidRDefault="00E50C46" w:rsidP="009E2448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 w:rsidRPr="009E2448">
                      <w:rPr>
                        <w:rFonts w:cs="Arial"/>
                        <w:b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174" type="#_x0000_t202" style="position:absolute;left:7720;top:6938;width:236;height:206" filled="f" stroked="f">
              <v:textbox style="mso-next-textbox:#_x0000_s1174" inset="0,0,0,0">
                <w:txbxContent>
                  <w:p w:rsidR="00E50C46" w:rsidRPr="009E2448" w:rsidRDefault="00E50C46" w:rsidP="009E2448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 w:rsidRPr="009E2448">
                      <w:rPr>
                        <w:rFonts w:cs="Arial"/>
                        <w:b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175" type="#_x0000_t202" style="position:absolute;left:7172;top:4098;width:236;height:206" filled="f" stroked="f">
              <v:textbox style="mso-next-textbox:#_x0000_s1175" inset="0,0,0,0">
                <w:txbxContent>
                  <w:p w:rsidR="00E50C46" w:rsidRPr="009E2448" w:rsidRDefault="00E50C46" w:rsidP="009E2448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 w:rsidRPr="009E2448">
                      <w:rPr>
                        <w:rFonts w:cs="Arial"/>
                        <w:b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176" type="#_x0000_t202" style="position:absolute;left:7540;top:5067;width:236;height:206" filled="f" stroked="f">
              <v:textbox style="mso-next-textbox:#_x0000_s1176" inset="0,0,0,0">
                <w:txbxContent>
                  <w:p w:rsidR="00E50C46" w:rsidRPr="009E2448" w:rsidRDefault="00E50C46" w:rsidP="009E2448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 w:rsidRPr="009E2448">
                      <w:rPr>
                        <w:rFonts w:cs="Arial"/>
                        <w:b/>
                        <w:sz w:val="18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E2448" w:rsidRDefault="009E2448" w:rsidP="00E405D9"/>
    <w:p w:rsidR="009E2448" w:rsidRDefault="009E2448" w:rsidP="00E405D9"/>
    <w:p w:rsidR="009239F4" w:rsidRPr="009D5EE5" w:rsidRDefault="009239F4" w:rsidP="009239F4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[Тыльная сторона]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06768B">
      <w:pPr>
        <w:pBdr>
          <w:bottom w:val="single" w:sz="12" w:space="1" w:color="auto"/>
        </w:pBd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9E2448" w:rsidRPr="009D5EE5" w:rsidRDefault="009E2448" w:rsidP="00E405D9">
      <w:pPr>
        <w:rPr>
          <w:lang w:val="ru-RU"/>
        </w:rPr>
      </w:pPr>
    </w:p>
    <w:p w:rsidR="009239F4" w:rsidRPr="009239F4" w:rsidRDefault="009239F4" w:rsidP="009239F4">
      <w:pPr>
        <w:pStyle w:val="4"/>
        <w:rPr>
          <w:szCs w:val="24"/>
          <w:lang w:val="ru-RU"/>
        </w:rPr>
      </w:pPr>
      <w:r w:rsidRPr="009D5EE5">
        <w:rPr>
          <w:b/>
          <w:szCs w:val="24"/>
          <w:lang w:val="ru-RU"/>
        </w:rPr>
        <w:t>1.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Упор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для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лба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место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размещения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лба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Используется, чтобы исключить смещение лица пациентом (часть крепления типа B)</w:t>
      </w:r>
    </w:p>
    <w:p w:rsidR="009239F4" w:rsidRPr="009239F4" w:rsidRDefault="009239F4" w:rsidP="009239F4">
      <w:pPr>
        <w:pStyle w:val="4"/>
        <w:rPr>
          <w:szCs w:val="24"/>
          <w:lang w:val="ru-RU"/>
        </w:rPr>
      </w:pPr>
      <w:r w:rsidRPr="009239F4">
        <w:rPr>
          <w:b/>
          <w:szCs w:val="24"/>
          <w:lang w:val="ru-RU"/>
        </w:rPr>
        <w:t>2.</w:t>
      </w:r>
      <w:r w:rsidRPr="009239F4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Измерительное окно</w:t>
      </w:r>
      <w:r w:rsidRPr="009239F4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объектив для измерения изображения, сформированного в сетчатке глаза</w:t>
      </w:r>
    </w:p>
    <w:p w:rsidR="00305A73" w:rsidRPr="00305A73" w:rsidRDefault="00305A73" w:rsidP="00305A73">
      <w:pPr>
        <w:pStyle w:val="4"/>
        <w:jc w:val="left"/>
        <w:rPr>
          <w:szCs w:val="24"/>
          <w:lang w:val="ru-RU"/>
        </w:rPr>
      </w:pPr>
      <w:r w:rsidRPr="009D5EE5">
        <w:rPr>
          <w:b/>
          <w:szCs w:val="24"/>
          <w:lang w:val="ru-RU"/>
        </w:rPr>
        <w:t>3.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Упор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для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подбородка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место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размещения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Используется, чтобы исключить смещение лица пациентом (бумага упора: часть крепления типа B)</w:t>
      </w:r>
    </w:p>
    <w:p w:rsidR="00305A73" w:rsidRPr="00305A73" w:rsidRDefault="00305A73" w:rsidP="00305A73">
      <w:pPr>
        <w:pStyle w:val="4"/>
        <w:rPr>
          <w:szCs w:val="24"/>
          <w:lang w:val="ru-RU"/>
        </w:rPr>
      </w:pPr>
      <w:r w:rsidRPr="00305A73">
        <w:rPr>
          <w:b/>
          <w:szCs w:val="24"/>
          <w:lang w:val="ru-RU"/>
        </w:rPr>
        <w:t>4.</w:t>
      </w:r>
      <w:r w:rsidRPr="00305A73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Выключатель питания</w:t>
      </w:r>
      <w:r>
        <w:rPr>
          <w:szCs w:val="24"/>
          <w:lang w:val="ru-RU"/>
        </w:rPr>
        <w:t>:</w:t>
      </w:r>
      <w:r w:rsidRPr="00305A73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переключатель для включения или выключения питания</w:t>
      </w:r>
    </w:p>
    <w:p w:rsidR="00305A73" w:rsidRPr="00305A73" w:rsidRDefault="00305A73" w:rsidP="00305A73">
      <w:pPr>
        <w:pStyle w:val="4"/>
        <w:rPr>
          <w:szCs w:val="24"/>
          <w:lang w:val="ru-RU"/>
        </w:rPr>
      </w:pPr>
      <w:r>
        <w:rPr>
          <w:b/>
          <w:szCs w:val="24"/>
          <w:lang w:val="ru-RU"/>
        </w:rPr>
        <w:t>5.</w:t>
      </w:r>
      <w:r>
        <w:rPr>
          <w:b/>
          <w:szCs w:val="24"/>
          <w:lang w:val="ru-RU"/>
        </w:rPr>
        <w:tab/>
        <w:t>Ручка регулятора упора для подбородка</w:t>
      </w:r>
      <w:r>
        <w:rPr>
          <w:szCs w:val="24"/>
          <w:lang w:val="ru-RU"/>
        </w:rPr>
        <w:t>: ручка регулировки высоты упора</w:t>
      </w:r>
    </w:p>
    <w:p w:rsidR="00305A73" w:rsidRPr="00305A73" w:rsidRDefault="00305A73" w:rsidP="00305A73">
      <w:pPr>
        <w:pStyle w:val="4"/>
        <w:rPr>
          <w:szCs w:val="24"/>
          <w:lang w:val="ru-RU"/>
        </w:rPr>
      </w:pPr>
      <w:r w:rsidRPr="00305A73">
        <w:rPr>
          <w:b/>
          <w:szCs w:val="24"/>
          <w:lang w:val="ru-RU"/>
        </w:rPr>
        <w:t>6.</w:t>
      </w:r>
      <w:r w:rsidRPr="00305A73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Измерительная головка</w:t>
      </w:r>
      <w:r w:rsidRPr="00305A73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Оптическ</w:t>
      </w:r>
      <w:r w:rsidR="00082CCB">
        <w:rPr>
          <w:szCs w:val="24"/>
          <w:lang w:val="ru-RU"/>
        </w:rPr>
        <w:t>ая</w:t>
      </w:r>
      <w:r>
        <w:rPr>
          <w:szCs w:val="24"/>
          <w:lang w:val="ru-RU"/>
        </w:rPr>
        <w:t xml:space="preserve"> голов</w:t>
      </w:r>
      <w:r w:rsidR="00082CCB">
        <w:rPr>
          <w:szCs w:val="24"/>
          <w:lang w:val="ru-RU"/>
        </w:rPr>
        <w:t>а</w:t>
      </w:r>
      <w:r>
        <w:rPr>
          <w:szCs w:val="24"/>
          <w:lang w:val="ru-RU"/>
        </w:rPr>
        <w:t xml:space="preserve"> для выполнения измерений.</w:t>
      </w:r>
    </w:p>
    <w:p w:rsidR="00305A73" w:rsidRPr="00305A73" w:rsidRDefault="00305A73" w:rsidP="00305A73">
      <w:pPr>
        <w:pStyle w:val="4"/>
        <w:rPr>
          <w:szCs w:val="24"/>
          <w:lang w:val="ru-RU"/>
        </w:rPr>
      </w:pPr>
      <w:r>
        <w:rPr>
          <w:b/>
          <w:szCs w:val="24"/>
          <w:lang w:val="ru-RU"/>
        </w:rPr>
        <w:t>7.</w:t>
      </w:r>
      <w:r>
        <w:rPr>
          <w:b/>
          <w:szCs w:val="24"/>
          <w:lang w:val="ru-RU"/>
        </w:rPr>
        <w:tab/>
        <w:t>Отметка уровня глаз измерительного окна</w:t>
      </w:r>
      <w:r>
        <w:rPr>
          <w:szCs w:val="24"/>
          <w:lang w:val="ru-RU"/>
        </w:rPr>
        <w:t>: указывает положение измерительного окна.</w:t>
      </w:r>
    </w:p>
    <w:p w:rsidR="009E2448" w:rsidRPr="00305A73" w:rsidRDefault="009E2448">
      <w:pPr>
        <w:spacing w:after="200" w:line="276" w:lineRule="auto"/>
        <w:jc w:val="left"/>
        <w:rPr>
          <w:lang w:val="ru-RU"/>
        </w:rPr>
      </w:pPr>
      <w:r w:rsidRPr="00305A73">
        <w:rPr>
          <w:lang w:val="ru-RU"/>
        </w:rPr>
        <w:br w:type="page"/>
      </w:r>
    </w:p>
    <w:p w:rsidR="003A32C7" w:rsidRPr="00305A73" w:rsidRDefault="003A32C7" w:rsidP="00E405D9">
      <w:pPr>
        <w:rPr>
          <w:lang w:val="ru-RU"/>
        </w:rPr>
      </w:pPr>
    </w:p>
    <w:p w:rsidR="00587FF8" w:rsidRPr="00305A73" w:rsidRDefault="00587FF8" w:rsidP="00587FF8">
      <w:pPr>
        <w:jc w:val="center"/>
        <w:rPr>
          <w:lang w:val="ru-RU"/>
        </w:rPr>
      </w:pPr>
    </w:p>
    <w:p w:rsidR="00587FF8" w:rsidRPr="00305A73" w:rsidRDefault="00587FF8" w:rsidP="00587FF8">
      <w:pPr>
        <w:jc w:val="center"/>
        <w:rPr>
          <w:lang w:val="ru-RU"/>
        </w:rPr>
      </w:pPr>
    </w:p>
    <w:p w:rsidR="00587FF8" w:rsidRPr="00305A73" w:rsidRDefault="00587FF8" w:rsidP="00587FF8">
      <w:pPr>
        <w:jc w:val="center"/>
        <w:rPr>
          <w:lang w:val="ru-RU"/>
        </w:rPr>
      </w:pPr>
    </w:p>
    <w:p w:rsidR="00587FF8" w:rsidRPr="00305A73" w:rsidRDefault="00587FF8" w:rsidP="00587FF8">
      <w:pPr>
        <w:jc w:val="center"/>
        <w:rPr>
          <w:lang w:val="ru-RU"/>
        </w:rPr>
      </w:pPr>
    </w:p>
    <w:p w:rsidR="00587FF8" w:rsidRPr="00305A73" w:rsidRDefault="00587FF8" w:rsidP="00587FF8">
      <w:pPr>
        <w:jc w:val="center"/>
        <w:rPr>
          <w:lang w:val="ru-RU"/>
        </w:rPr>
      </w:pPr>
    </w:p>
    <w:p w:rsidR="00587FF8" w:rsidRPr="00305A73" w:rsidRDefault="00587FF8" w:rsidP="009E2448">
      <w:pPr>
        <w:jc w:val="center"/>
        <w:rPr>
          <w:lang w:val="ru-RU"/>
        </w:rPr>
      </w:pPr>
    </w:p>
    <w:p w:rsidR="00587FF8" w:rsidRPr="00305A73" w:rsidRDefault="00587FF8" w:rsidP="009E2448">
      <w:pPr>
        <w:jc w:val="center"/>
        <w:rPr>
          <w:lang w:val="ru-RU"/>
        </w:rPr>
      </w:pPr>
    </w:p>
    <w:p w:rsidR="00587FF8" w:rsidRPr="00305A73" w:rsidRDefault="00587FF8" w:rsidP="009E2448">
      <w:pPr>
        <w:jc w:val="center"/>
        <w:rPr>
          <w:lang w:val="ru-RU"/>
        </w:rPr>
      </w:pPr>
    </w:p>
    <w:p w:rsidR="009E2448" w:rsidRDefault="00E50C46" w:rsidP="00305A73">
      <w:pPr>
        <w:jc w:val="center"/>
      </w:pPr>
      <w:r>
        <w:pict>
          <v:group id="_x0000_s1177" style="width:216.9pt;height:183.9pt;mso-position-horizontal-relative:char;mso-position-vertical-relative:line" coordorigin="2975,3175" coordsize="4338,3678">
            <v:group id="_x0000_s1178" style="position:absolute;left:2975;top:3175;width:4338;height:3678;mso-position-horizontal-relative:page" coordorigin="2989,-4041" coordsize="4338,3678">
              <v:shape id="_x0000_s1179" type="#_x0000_t75" style="position:absolute;left:3029;top:-4001;width:4258;height:3598">
                <v:imagedata r:id="rId52" o:title=""/>
              </v:shape>
              <v:group id="_x0000_s1180" style="position:absolute;left:3009;top:-4021;width:4298;height:3638" coordorigin="3009,-4021" coordsize="4298,3638">
                <v:shape id="_x0000_s1181" style="position:absolute;left:3009;top:-4021;width:4298;height:3638" coordorigin="3009,-4021" coordsize="4298,3638" path="m3009,-383r4298,l7307,-4021r-4298,l3009,-383xe" filled="f" strokeweight="2pt">
                  <v:path arrowok="t"/>
                </v:shape>
              </v:group>
              <v:group id="_x0000_s1182" style="position:absolute;left:4536;top:-3138;width:120;height:808" coordorigin="4536,-3138" coordsize="120,808">
                <v:shape id="_x0000_s1183" style="position:absolute;left:4536;top:-3138;width:120;height:808" coordorigin="4536,-3138" coordsize="120,808" path="m4591,-2450r-55,l4596,-2330r50,-100l4591,-2430r,-20e" fillcolor="black" stroked="f">
                  <v:path arrowok="t"/>
                </v:shape>
                <v:shape id="_x0000_s1184" style="position:absolute;left:4536;top:-3138;width:120;height:808" coordorigin="4536,-3138" coordsize="120,808" path="m4601,-3138r-10,l4591,-2430r10,l4601,-3138e" fillcolor="black" stroked="f">
                  <v:path arrowok="t"/>
                </v:shape>
                <v:shape id="_x0000_s1185" style="position:absolute;left:4536;top:-3138;width:120;height:808" coordorigin="4536,-3138" coordsize="120,808" path="m4656,-2450r-55,l4601,-2430r45,l4656,-2450e" fillcolor="black" stroked="f">
                  <v:path arrowok="t"/>
                </v:shape>
              </v:group>
              <v:group id="_x0000_s1186" style="position:absolute;left:5604;top:-3138;width:120;height:1076" coordorigin="5604,-3138" coordsize="120,1076">
                <v:shape id="_x0000_s1187" style="position:absolute;left:5604;top:-3138;width:120;height:1076" coordorigin="5604,-3138" coordsize="120,1076" path="m5659,-2182r-55,l5664,-2062r50,-100l5659,-2162r,-20e" fillcolor="black" stroked="f">
                  <v:path arrowok="t"/>
                </v:shape>
                <v:shape id="_x0000_s1188" style="position:absolute;left:5604;top:-3138;width:120;height:1076" coordorigin="5604,-3138" coordsize="120,1076" path="m5669,-3138r-10,l5659,-2162r10,l5669,-3138e" fillcolor="black" stroked="f">
                  <v:path arrowok="t"/>
                </v:shape>
                <v:shape id="_x0000_s1189" style="position:absolute;left:5604;top:-3138;width:120;height:1076" coordorigin="5604,-3138" coordsize="120,1076" path="m5724,-2182r-55,l5669,-2162r45,l5724,-2182e" fillcolor="black" stroked="f">
                  <v:path arrowok="t"/>
                </v:shape>
              </v:group>
              <v:group id="_x0000_s1190" style="position:absolute;left:6072;top:-3138;width:120;height:1076" coordorigin="6072,-3138" coordsize="120,1076">
                <v:shape id="_x0000_s1191" style="position:absolute;left:6072;top:-3138;width:120;height:1076" coordorigin="6072,-3138" coordsize="120,1076" path="m6127,-2182r-55,l6132,-2062r50,-100l6127,-2162r,-20e" fillcolor="black" stroked="f">
                  <v:path arrowok="t"/>
                </v:shape>
                <v:shape id="_x0000_s1192" style="position:absolute;left:6072;top:-3138;width:120;height:1076" coordorigin="6072,-3138" coordsize="120,1076" path="m6137,-3138r-10,l6127,-2162r10,l6137,-3138e" fillcolor="black" stroked="f">
                  <v:path arrowok="t"/>
                </v:shape>
                <v:shape id="_x0000_s1193" style="position:absolute;left:6072;top:-3138;width:120;height:1076" coordorigin="6072,-3138" coordsize="120,1076" path="m6192,-2182r-55,l6137,-2162r45,l6192,-2182e" fillcolor="black" stroked="f">
                  <v:path arrowok="t"/>
                </v:shape>
              </v:group>
              <v:group id="_x0000_s1194" style="position:absolute;left:5148;top:-1002;width:397;height:293" coordorigin="5148,-1002" coordsize="397,293">
                <v:shape id="_x0000_s1195" style="position:absolute;left:5148;top:-1002;width:397;height:293" coordorigin="5148,-1002" coordsize="397,293" path="m5248,-935r-6,8l5539,-709r6,-8l5248,-935e" fillcolor="black" stroked="f">
                  <v:path arrowok="t"/>
                </v:shape>
                <v:shape id="_x0000_s1196" style="position:absolute;left:5148;top:-1002;width:397;height:293" coordorigin="5148,-1002" coordsize="397,293" path="m5148,-1002r61,120l5242,-927r-16,-12l5232,-947r24,l5280,-979r-132,-23e" fillcolor="black" stroked="f">
                  <v:path arrowok="t"/>
                </v:shape>
                <v:shape id="_x0000_s1197" style="position:absolute;left:5148;top:-1002;width:397;height:293" coordorigin="5148,-1002" coordsize="397,293" path="m5232,-947r-6,8l5242,-927r6,-8l5232,-947e" fillcolor="black" stroked="f">
                  <v:path arrowok="t"/>
                </v:shape>
                <v:shape id="_x0000_s1198" style="position:absolute;left:5148;top:-1002;width:397;height:293" coordorigin="5148,-1002" coordsize="397,293" path="m5256,-947r-24,l5248,-935r8,-12e" fillcolor="black" stroked="f">
                  <v:path arrowok="t"/>
                </v:shape>
              </v:group>
              <v:group id="_x0000_s1199" style="position:absolute;left:4440;top:-3428;width:299;height:288" coordorigin="4440,-3428" coordsize="299,288">
                <v:shape id="_x0000_s1200" style="position:absolute;left:4440;top:-3428;width:299;height:288" coordorigin="4440,-3428" coordsize="299,288" path="m4581,-3428r-65,19l4467,-3366r-25,59l4440,-3284r,9l4460,-3213r44,47l4567,-3142r23,2l4612,-3142r60,-22l4716,-3210r22,-65l4739,-3301r-4,-21l4704,-3377r-53,-37l4581,-3428e" stroked="f">
                  <v:path arrowok="t"/>
                </v:shape>
              </v:group>
              <v:group id="_x0000_s1201" style="position:absolute;left:4440;top:-3428;width:299;height:288" coordorigin="4440,-3428" coordsize="299,288">
                <v:shape id="_x0000_s1202" style="position:absolute;left:4440;top:-3428;width:299;height:288" coordorigin="4440,-3428" coordsize="299,288" path="m4440,-3284r16,-64l4497,-3397r61,-28l4581,-3428r25,2l4671,-3404r46,44l4739,-3301r-1,26l4716,-3210r-44,46l4612,-3142r-22,2l4567,-3142r-63,-24l4460,-3213r-20,-62l4440,-3284xe" filled="f" strokeweight="1.5pt">
                  <v:path arrowok="t"/>
                </v:shape>
                <v:shape id="_x0000_s1203" type="#_x0000_t75" style="position:absolute;left:4464;top:-3423;width:235;height:250">
                  <v:imagedata r:id="rId50" o:title=""/>
                </v:shape>
              </v:group>
              <v:group id="_x0000_s1204" style="position:absolute;left:5520;top:-3452;width:299;height:288" coordorigin="5520,-3452" coordsize="299,288">
                <v:shape id="_x0000_s1205" style="position:absolute;left:5520;top:-3452;width:299;height:288" coordorigin="5520,-3452" coordsize="299,288" path="m5661,-3452r-65,19l5547,-3390r-25,59l5520,-3308r,9l5540,-3237r44,47l5647,-3166r23,2l5692,-3166r60,-22l5796,-3234r22,-65l5819,-3325r-4,-21l5784,-3401r-53,-37l5661,-3452e" stroked="f">
                  <v:path arrowok="t"/>
                </v:shape>
              </v:group>
              <v:group id="_x0000_s1206" style="position:absolute;left:5520;top:-3452;width:299;height:288" coordorigin="5520,-3452" coordsize="299,288">
                <v:shape id="_x0000_s1207" style="position:absolute;left:5520;top:-3452;width:299;height:288" coordorigin="5520,-3452" coordsize="299,288" path="m5520,-3308r16,-64l5577,-3421r61,-28l5661,-3452r25,2l5751,-3428r46,44l5819,-3325r-1,26l5796,-3234r-44,46l5692,-3166r-22,2l5647,-3166r-63,-24l5540,-3237r-20,-62l5520,-3308xe" filled="f" strokeweight="1.5pt">
                  <v:path arrowok="t"/>
                </v:shape>
                <v:shape id="_x0000_s1208" type="#_x0000_t75" style="position:absolute;left:5544;top:-3447;width:235;height:250">
                  <v:imagedata r:id="rId50" o:title=""/>
                </v:shape>
              </v:group>
              <v:group id="_x0000_s1209" style="position:absolute;left:5976;top:-3440;width:299;height:288" coordorigin="5976,-3440" coordsize="299,288">
                <v:shape id="_x0000_s1210" style="position:absolute;left:5976;top:-3440;width:299;height:288" coordorigin="5976,-3440" coordsize="299,288" path="m6117,-3440r-65,19l6003,-3378r-25,59l5976,-3296r,9l5996,-3225r44,47l6103,-3154r23,2l6148,-3154r60,-22l6252,-3222r22,-65l6275,-3313r-4,-21l6240,-3389r-53,-37l6117,-3440e" stroked="f">
                  <v:path arrowok="t"/>
                </v:shape>
              </v:group>
              <v:group id="_x0000_s1211" style="position:absolute;left:5976;top:-3440;width:299;height:288" coordorigin="5976,-3440" coordsize="299,288">
                <v:shape id="_x0000_s1212" style="position:absolute;left:5976;top:-3440;width:299;height:288" coordorigin="5976,-3440" coordsize="299,288" path="m5976,-3296r16,-64l6033,-3409r61,-28l6117,-3440r25,2l6207,-3416r46,44l6275,-3313r-1,26l6252,-3222r-44,46l6148,-3154r-22,2l6103,-3154r-63,-24l5996,-3225r-20,-62l5976,-3296xe" filled="f" strokeweight="1.5pt">
                  <v:path arrowok="t"/>
                </v:shape>
                <v:shape id="_x0000_s1213" type="#_x0000_t75" style="position:absolute;left:6000;top:-3433;width:235;height:250">
                  <v:imagedata r:id="rId50" o:title=""/>
                </v:shape>
              </v:group>
              <v:group id="_x0000_s1214" style="position:absolute;left:5508;top:-752;width:299;height:288" coordorigin="5508,-752" coordsize="299,288">
                <v:shape id="_x0000_s1215" style="position:absolute;left:5508;top:-752;width:299;height:288" coordorigin="5508,-752" coordsize="299,288" path="m5649,-752r-65,19l5535,-690r-25,59l5508,-608r,9l5528,-537r44,47l5635,-466r23,2l5680,-466r60,-22l5784,-534r22,-65l5807,-625r-4,-21l5772,-701r-53,-37l5649,-752e" stroked="f">
                  <v:path arrowok="t"/>
                </v:shape>
              </v:group>
              <v:group id="_x0000_s1216" style="position:absolute;left:5508;top:-752;width:299;height:288" coordorigin="5508,-752" coordsize="299,288">
                <v:shape id="_x0000_s1217" style="position:absolute;left:5508;top:-752;width:299;height:288" coordorigin="5508,-752" coordsize="299,288" path="m5508,-608r16,-64l5565,-721r61,-28l5649,-752r25,2l5739,-728r46,44l5807,-625r-1,26l5784,-534r-44,46l5680,-466r-22,2l5635,-466r-63,-24l5528,-537r-20,-62l5508,-608xe" filled="f" strokeweight="1.5pt">
                  <v:path arrowok="t"/>
                </v:shape>
                <v:shape id="_x0000_s1218" type="#_x0000_t75" style="position:absolute;left:5534;top:-745;width:230;height:250">
                  <v:imagedata r:id="rId50" o:title=""/>
                </v:shape>
              </v:group>
            </v:group>
            <v:shape id="_x0000_s1219" type="#_x0000_t202" style="position:absolute;left:4465;top:3829;width:236;height:206" filled="f" stroked="f">
              <v:textbox style="mso-next-textbox:#_x0000_s1219" inset="0,0,0,0">
                <w:txbxContent>
                  <w:p w:rsidR="00E50C46" w:rsidRPr="00230787" w:rsidRDefault="00E50C46" w:rsidP="009E2448">
                    <w:pPr>
                      <w:jc w:val="center"/>
                      <w:rPr>
                        <w:rFonts w:cs="Arial"/>
                        <w:b/>
                        <w:sz w:val="18"/>
                        <w:lang w:val="ru-RU"/>
                      </w:rPr>
                    </w:pPr>
                    <w:r w:rsidRPr="00230787">
                      <w:rPr>
                        <w:rFonts w:cs="Arial"/>
                        <w:b/>
                        <w:sz w:val="18"/>
                        <w:lang w:val="ru-RU"/>
                      </w:rPr>
                      <w:t>1</w:t>
                    </w:r>
                  </w:p>
                </w:txbxContent>
              </v:textbox>
            </v:shape>
            <v:shape id="_x0000_s1220" type="#_x0000_t202" style="position:absolute;left:5547;top:3805;width:236;height:206" filled="f" stroked="f">
              <v:textbox style="mso-next-textbox:#_x0000_s1220" inset="0,0,0,0">
                <w:txbxContent>
                  <w:p w:rsidR="00E50C46" w:rsidRPr="00230787" w:rsidRDefault="00E50C46" w:rsidP="009E2448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/>
                        <w:b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221" type="#_x0000_t202" style="position:absolute;left:6002;top:3821;width:236;height:206" filled="f" stroked="f">
              <v:textbox style="mso-next-textbox:#_x0000_s1221" inset="0,0,0,0">
                <w:txbxContent>
                  <w:p w:rsidR="00E50C46" w:rsidRPr="00230787" w:rsidRDefault="00E50C46" w:rsidP="009E2448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/>
                        <w:b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222" type="#_x0000_t202" style="position:absolute;left:5531;top:6515;width:236;height:206" filled="f" stroked="f">
              <v:textbox style="mso-next-textbox:#_x0000_s1222" inset="0,0,0,0">
                <w:txbxContent>
                  <w:p w:rsidR="00E50C46" w:rsidRPr="00230787" w:rsidRDefault="00E50C46" w:rsidP="009E2448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/>
                        <w:b/>
                        <w:sz w:val="18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E2448" w:rsidRDefault="009E2448" w:rsidP="00E405D9"/>
    <w:p w:rsidR="00305A73" w:rsidRPr="009D5EE5" w:rsidRDefault="00305A73" w:rsidP="00305A73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[Нижняя часть]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06768B">
      <w:pPr>
        <w:pBdr>
          <w:bottom w:val="single" w:sz="12" w:space="1" w:color="auto"/>
        </w:pBd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587FF8" w:rsidRPr="009D5EE5" w:rsidRDefault="00587FF8" w:rsidP="00E405D9">
      <w:pPr>
        <w:rPr>
          <w:lang w:val="ru-RU"/>
        </w:rPr>
      </w:pPr>
    </w:p>
    <w:p w:rsidR="00305A73" w:rsidRPr="009D5EE5" w:rsidRDefault="00305A73" w:rsidP="00305A73">
      <w:pPr>
        <w:pStyle w:val="4"/>
        <w:rPr>
          <w:szCs w:val="24"/>
          <w:lang w:val="ru-RU"/>
        </w:rPr>
      </w:pPr>
      <w:r w:rsidRPr="009D5EE5">
        <w:rPr>
          <w:b/>
          <w:szCs w:val="24"/>
          <w:lang w:val="ru-RU"/>
        </w:rPr>
        <w:t>1.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Разъем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источника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питания</w:t>
      </w:r>
      <w:r w:rsidRPr="009D5EE5">
        <w:rPr>
          <w:b/>
          <w:szCs w:val="24"/>
          <w:lang w:val="ru-RU"/>
        </w:rPr>
        <w:t xml:space="preserve"> (</w:t>
      </w:r>
      <w:r>
        <w:rPr>
          <w:b/>
          <w:szCs w:val="24"/>
          <w:lang w:val="ru-RU"/>
        </w:rPr>
        <w:t>держатель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предохранителя</w:t>
      </w:r>
      <w:r w:rsidRPr="009D5EE5">
        <w:rPr>
          <w:b/>
          <w:szCs w:val="24"/>
          <w:lang w:val="ru-RU"/>
        </w:rPr>
        <w:t>)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Розетка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соединяется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внешней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вилкой</w:t>
      </w:r>
      <w:r w:rsidRPr="009D5EE5">
        <w:rPr>
          <w:szCs w:val="24"/>
          <w:lang w:val="ru-RU"/>
        </w:rPr>
        <w:t xml:space="preserve"> (250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 w:rsidRPr="00305A73">
        <w:rPr>
          <w:szCs w:val="24"/>
        </w:rPr>
        <w:t>T</w:t>
      </w:r>
      <w:r w:rsidRPr="009D5EE5">
        <w:rPr>
          <w:szCs w:val="24"/>
          <w:lang w:val="ru-RU"/>
        </w:rPr>
        <w:t>3.15</w:t>
      </w:r>
      <w:r w:rsidRPr="00305A73">
        <w:rPr>
          <w:szCs w:val="24"/>
        </w:rPr>
        <w:t>AL</w:t>
      </w:r>
      <w:r w:rsidRPr="009D5EE5">
        <w:rPr>
          <w:szCs w:val="24"/>
          <w:lang w:val="ru-RU"/>
        </w:rPr>
        <w:t>)</w:t>
      </w:r>
    </w:p>
    <w:p w:rsidR="00305A73" w:rsidRPr="009D5EE5" w:rsidRDefault="00305A73" w:rsidP="00305A73">
      <w:pPr>
        <w:pStyle w:val="4"/>
        <w:rPr>
          <w:szCs w:val="24"/>
          <w:lang w:val="ru-RU"/>
        </w:rPr>
      </w:pPr>
      <w:r w:rsidRPr="009D5EE5">
        <w:rPr>
          <w:b/>
          <w:szCs w:val="24"/>
          <w:lang w:val="ru-RU"/>
        </w:rPr>
        <w:t>2.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Разъем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последовательного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интерфейса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Разъем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подключения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внешнего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</w:t>
      </w:r>
    </w:p>
    <w:p w:rsidR="007B26D3" w:rsidRPr="009D5EE5" w:rsidRDefault="007B26D3" w:rsidP="007B26D3">
      <w:pPr>
        <w:pStyle w:val="4"/>
        <w:rPr>
          <w:szCs w:val="24"/>
          <w:lang w:val="ru-RU"/>
        </w:rPr>
      </w:pPr>
      <w:r w:rsidRPr="009D5EE5">
        <w:rPr>
          <w:b/>
          <w:szCs w:val="24"/>
          <w:lang w:val="ru-RU"/>
        </w:rPr>
        <w:t>3.</w:t>
      </w:r>
      <w:r w:rsidRPr="009D5EE5">
        <w:rPr>
          <w:b/>
          <w:szCs w:val="24"/>
          <w:lang w:val="ru-RU"/>
        </w:rPr>
        <w:tab/>
      </w:r>
      <w:r w:rsidR="004925F0">
        <w:rPr>
          <w:b/>
          <w:szCs w:val="24"/>
        </w:rPr>
        <w:t>USB</w:t>
      </w:r>
      <w:r w:rsidRPr="009D5EE5">
        <w:rPr>
          <w:b/>
          <w:szCs w:val="24"/>
          <w:lang w:val="ru-RU"/>
        </w:rPr>
        <w:t>-</w:t>
      </w:r>
      <w:r>
        <w:rPr>
          <w:b/>
          <w:szCs w:val="24"/>
          <w:lang w:val="ru-RU"/>
        </w:rPr>
        <w:t>разъем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Разъем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подключения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внешнему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монитору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 w:rsidR="004925F0">
        <w:rPr>
          <w:szCs w:val="24"/>
        </w:rPr>
        <w:t>USB</w:t>
      </w:r>
      <w:r w:rsidRPr="009D5EE5">
        <w:rPr>
          <w:szCs w:val="24"/>
          <w:lang w:val="ru-RU"/>
        </w:rPr>
        <w:t>-</w:t>
      </w:r>
      <w:r>
        <w:rPr>
          <w:szCs w:val="24"/>
          <w:lang w:val="ru-RU"/>
        </w:rPr>
        <w:t>методом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работы</w:t>
      </w:r>
    </w:p>
    <w:p w:rsidR="007B26D3" w:rsidRPr="009543E8" w:rsidRDefault="007B26D3" w:rsidP="007B26D3">
      <w:pPr>
        <w:pStyle w:val="4"/>
        <w:rPr>
          <w:szCs w:val="24"/>
          <w:lang w:val="ru-RU"/>
        </w:rPr>
      </w:pPr>
      <w:r w:rsidRPr="009543E8">
        <w:rPr>
          <w:b/>
          <w:szCs w:val="24"/>
          <w:lang w:val="ru-RU"/>
        </w:rPr>
        <w:t>4.</w:t>
      </w:r>
      <w:r w:rsidRPr="009543E8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Зажимной</w:t>
      </w:r>
      <w:r w:rsidRPr="009543E8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болт</w:t>
      </w:r>
      <w:r w:rsidRPr="009543E8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фиксирует</w:t>
      </w:r>
      <w:r w:rsidRPr="009543E8">
        <w:rPr>
          <w:szCs w:val="24"/>
          <w:lang w:val="ru-RU"/>
        </w:rPr>
        <w:t xml:space="preserve"> </w:t>
      </w:r>
      <w:r w:rsidR="00082CCB">
        <w:rPr>
          <w:szCs w:val="24"/>
          <w:lang w:val="ru-RU"/>
        </w:rPr>
        <w:t>основание авторефкератометра</w:t>
      </w:r>
      <w:r w:rsidR="009543E8">
        <w:rPr>
          <w:szCs w:val="24"/>
          <w:lang w:val="ru-RU"/>
        </w:rPr>
        <w:t xml:space="preserve"> для транспортировки</w:t>
      </w:r>
    </w:p>
    <w:p w:rsidR="003A32C7" w:rsidRPr="00082CCB" w:rsidRDefault="003A32C7" w:rsidP="00E51197">
      <w:pPr>
        <w:pStyle w:val="21"/>
        <w:rPr>
          <w:lang w:val="ru-RU"/>
        </w:rPr>
      </w:pPr>
    </w:p>
    <w:p w:rsidR="003A32C7" w:rsidRPr="009543E8" w:rsidRDefault="003A32C7" w:rsidP="00E405D9">
      <w:pPr>
        <w:rPr>
          <w:lang w:val="ru-RU"/>
        </w:rPr>
      </w:pPr>
    </w:p>
    <w:p w:rsidR="003A32C7" w:rsidRPr="009543E8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CA4FEA" w:rsidRPr="007268A0" w:rsidTr="00BD740B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CA4FEA" w:rsidRPr="007268A0" w:rsidRDefault="00CA4FEA" w:rsidP="00BD740B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179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7B26D3" w:rsidRPr="007B26D3" w:rsidRDefault="007B26D3" w:rsidP="007B26D3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CA4FEA" w:rsidRPr="007268A0" w:rsidRDefault="00CA4FEA" w:rsidP="00BD740B"/>
        </w:tc>
      </w:tr>
    </w:tbl>
    <w:p w:rsidR="003A32C7" w:rsidRPr="003A32C7" w:rsidRDefault="003A32C7" w:rsidP="00E405D9"/>
    <w:p w:rsidR="00642A45" w:rsidRPr="00642A45" w:rsidRDefault="00642A45" w:rsidP="00642A45">
      <w:pPr>
        <w:spacing w:before="120" w:after="120"/>
        <w:ind w:right="176"/>
        <w:rPr>
          <w:lang w:val="ru-RU"/>
        </w:rPr>
      </w:pPr>
      <w:r w:rsidRPr="00642A45">
        <w:rPr>
          <w:lang w:val="ru-RU"/>
        </w:rPr>
        <w:t>При подсоединении внешнего монитора на его экране могут появиться шумы, вызванные длиной или типом кабеля и качеством монитора.</w:t>
      </w:r>
    </w:p>
    <w:p w:rsidR="00CA4FEA" w:rsidRPr="009D5EE5" w:rsidRDefault="00642A45" w:rsidP="00642A45">
      <w:pPr>
        <w:spacing w:after="200" w:line="276" w:lineRule="auto"/>
        <w:jc w:val="left"/>
        <w:rPr>
          <w:lang w:val="ru-RU"/>
        </w:rPr>
      </w:pPr>
      <w:r w:rsidRPr="00642A45">
        <w:rPr>
          <w:lang w:val="ru-RU"/>
        </w:rPr>
        <w:t>Используйте усилитель сигнала, если внешний монитор расположен на значительном расстоянии.</w:t>
      </w:r>
      <w:r w:rsidR="00CA4FEA" w:rsidRPr="009D5EE5">
        <w:rPr>
          <w:lang w:val="ru-RU"/>
        </w:rPr>
        <w:br w:type="page"/>
      </w:r>
    </w:p>
    <w:p w:rsidR="007B26D3" w:rsidRPr="003969FC" w:rsidRDefault="007B26D3" w:rsidP="007B26D3">
      <w:pPr>
        <w:pStyle w:val="2"/>
        <w:rPr>
          <w:szCs w:val="24"/>
          <w:lang w:val="ru-RU"/>
        </w:rPr>
      </w:pPr>
      <w:bookmarkStart w:id="13" w:name="_Toc494797118"/>
      <w:r w:rsidRPr="007B26D3">
        <w:rPr>
          <w:szCs w:val="24"/>
          <w:lang w:val="ru-RU"/>
        </w:rPr>
        <w:t>5.2.</w:t>
      </w:r>
      <w:r w:rsidRPr="007B26D3">
        <w:rPr>
          <w:szCs w:val="24"/>
          <w:lang w:val="ru-RU"/>
        </w:rPr>
        <w:tab/>
      </w:r>
      <w:bookmarkEnd w:id="13"/>
      <w:r w:rsidR="003969FC" w:rsidRPr="003969FC">
        <w:rPr>
          <w:rFonts w:ascii="Times New Roman" w:hAnsi="Times New Roman"/>
          <w:lang w:val="ru-RU"/>
        </w:rPr>
        <w:t>Объяснение кнопок на главном экране измерений</w:t>
      </w:r>
    </w:p>
    <w:p w:rsidR="003A32C7" w:rsidRPr="007B26D3" w:rsidRDefault="003A32C7" w:rsidP="00E405D9">
      <w:pPr>
        <w:rPr>
          <w:lang w:val="ru-RU"/>
        </w:rPr>
      </w:pPr>
    </w:p>
    <w:p w:rsidR="003A32C7" w:rsidRPr="007B26D3" w:rsidRDefault="003A32C7" w:rsidP="00E405D9">
      <w:pPr>
        <w:rPr>
          <w:lang w:val="ru-RU"/>
        </w:rPr>
      </w:pPr>
    </w:p>
    <w:p w:rsidR="003A32C7" w:rsidRPr="007B26D3" w:rsidRDefault="003A32C7" w:rsidP="00E405D9">
      <w:pPr>
        <w:rPr>
          <w:lang w:val="ru-RU"/>
        </w:rPr>
      </w:pPr>
    </w:p>
    <w:p w:rsidR="003A32C7" w:rsidRPr="003A32C7" w:rsidRDefault="00E50C46" w:rsidP="007B26D3">
      <w:pPr>
        <w:jc w:val="center"/>
      </w:pPr>
      <w:r>
        <w:pict>
          <v:group id="_x0000_s1223" style="width:283.4pt;height:170.05pt;mso-position-horizontal-relative:char;mso-position-vertical-relative:line" coordorigin="2324,2133" coordsize="5668,3401">
            <v:group id="_x0000_s1224" style="position:absolute;left:2324;top:2133;width:5668;height:3401;mso-position-horizontal-relative:page" coordorigin="2324,-3598" coordsize="5668,3401">
              <v:shape id="_x0000_s1225" type="#_x0000_t75" style="position:absolute;left:2324;top:-3598;width:5668;height:3401">
                <v:imagedata r:id="rId53" o:title=""/>
              </v:shape>
              <v:group id="_x0000_s1226" style="position:absolute;left:2472;top:-1023;width:299;height:288" coordorigin="2472,-1023" coordsize="299,288">
                <v:shape id="_x0000_s1227" style="position:absolute;left:2472;top:-1023;width:299;height:288" coordorigin="2472,-1023" coordsize="299,288" path="m2613,-1023r-65,19l2499,-961r-25,60l2472,-879r,9l2492,-807r44,46l2599,-737r23,2l2644,-737r60,-22l2748,-805r22,-65l2771,-895r-4,-21l2736,-971r-53,-38l2613,-1023e" stroked="f">
                  <v:path arrowok="t"/>
                </v:shape>
              </v:group>
              <v:group id="_x0000_s1228" style="position:absolute;left:2472;top:-1023;width:299;height:288" coordorigin="2472,-1023" coordsize="299,288">
                <v:shape id="_x0000_s1229" style="position:absolute;left:2472;top:-1023;width:299;height:288" coordorigin="2472,-1023" coordsize="299,288" path="m2472,-879r16,-64l2529,-992r61,-28l2613,-1023r25,2l2703,-999r46,44l2771,-895r-1,25l2748,-805r-44,46l2644,-737r-22,2l2599,-737r-63,-24l2492,-807r-20,-63l2472,-879xe" filled="f" strokeweight="1.5pt">
                  <v:path arrowok="t"/>
                </v:shape>
                <v:shape id="_x0000_s1230" type="#_x0000_t75" style="position:absolute;left:2496;top:-1018;width:235;height:250">
                  <v:imagedata r:id="rId50" o:title=""/>
                </v:shape>
              </v:group>
              <v:group id="_x0000_s1231" style="position:absolute;left:3264;top:-1023;width:299;height:288" coordorigin="3264,-1023" coordsize="299,288">
                <v:shape id="_x0000_s1232" style="position:absolute;left:3264;top:-1023;width:299;height:288" coordorigin="3264,-1023" coordsize="299,288" path="m3405,-1023r-65,19l3291,-961r-25,60l3264,-879r,9l3284,-807r44,46l3391,-737r23,2l3436,-737r60,-22l3540,-805r22,-65l3563,-895r-4,-21l3528,-971r-53,-38l3405,-1023e" stroked="f">
                  <v:path arrowok="t"/>
                </v:shape>
              </v:group>
              <v:group id="_x0000_s1233" style="position:absolute;left:3264;top:-1023;width:299;height:288" coordorigin="3264,-1023" coordsize="299,288">
                <v:shape id="_x0000_s1234" style="position:absolute;left:3264;top:-1023;width:299;height:288" coordorigin="3264,-1023" coordsize="299,288" path="m3264,-879r16,-64l3321,-992r61,-28l3405,-1023r25,2l3495,-999r46,44l3563,-895r-1,25l3540,-805r-44,46l3436,-737r-22,2l3391,-737r-63,-24l3284,-807r-20,-63l3264,-879xe" filled="f" strokeweight="1.5pt">
                  <v:path arrowok="t"/>
                </v:shape>
                <v:shape id="_x0000_s1235" type="#_x0000_t75" style="position:absolute;left:3288;top:-1018;width:235;height:250">
                  <v:imagedata r:id="rId50" o:title=""/>
                </v:shape>
              </v:group>
              <v:group id="_x0000_s1236" style="position:absolute;left:3792;top:-1023;width:299;height:288" coordorigin="3792,-1023" coordsize="299,288">
                <v:shape id="_x0000_s1237" style="position:absolute;left:3792;top:-1023;width:299;height:288" coordorigin="3792,-1023" coordsize="299,288" path="m3933,-1023r-65,19l3819,-961r-25,60l3792,-879r,9l3812,-807r44,46l3919,-737r23,2l3964,-737r60,-22l4068,-805r22,-65l4091,-895r-4,-21l4056,-971r-53,-38l3933,-1023e" stroked="f">
                  <v:path arrowok="t"/>
                </v:shape>
              </v:group>
              <v:group id="_x0000_s1238" style="position:absolute;left:3792;top:-1023;width:299;height:288" coordorigin="3792,-1023" coordsize="299,288">
                <v:shape id="_x0000_s1239" style="position:absolute;left:3792;top:-1023;width:299;height:288" coordorigin="3792,-1023" coordsize="299,288" path="m3792,-879r16,-64l3849,-992r61,-28l3933,-1023r25,2l4023,-999r46,44l4091,-895r-1,25l4068,-805r-44,46l3964,-737r-22,2l3919,-737r-63,-24l3812,-807r-20,-63l3792,-879xe" filled="f" strokeweight="1.5pt">
                  <v:path arrowok="t"/>
                </v:shape>
                <v:shape id="_x0000_s1240" type="#_x0000_t75" style="position:absolute;left:3816;top:-1018;width:235;height:250">
                  <v:imagedata r:id="rId50" o:title=""/>
                </v:shape>
              </v:group>
              <v:group id="_x0000_s1241" style="position:absolute;left:4512;top:-1023;width:299;height:288" coordorigin="4512,-1023" coordsize="299,288">
                <v:shape id="_x0000_s1242" style="position:absolute;left:4512;top:-1023;width:299;height:288" coordorigin="4512,-1023" coordsize="299,288" path="m4653,-1023r-65,19l4539,-961r-25,60l4512,-879r,9l4532,-807r44,46l4639,-737r23,2l4684,-737r60,-22l4788,-805r22,-65l4811,-895r-4,-21l4776,-971r-53,-38l4653,-1023e" stroked="f">
                  <v:path arrowok="t"/>
                </v:shape>
              </v:group>
              <v:group id="_x0000_s1243" style="position:absolute;left:4512;top:-1023;width:299;height:288" coordorigin="4512,-1023" coordsize="299,288">
                <v:shape id="_x0000_s1244" style="position:absolute;left:4512;top:-1023;width:299;height:288" coordorigin="4512,-1023" coordsize="299,288" path="m4512,-879r16,-64l4569,-992r61,-28l4653,-1023r25,2l4743,-999r46,44l4811,-895r-1,25l4788,-805r-44,46l4684,-737r-22,2l4639,-737r-63,-24l4532,-807r-20,-63l4512,-879xe" filled="f" strokeweight="1.5pt">
                  <v:path arrowok="t"/>
                </v:shape>
                <v:shape id="_x0000_s1245" type="#_x0000_t75" style="position:absolute;left:4536;top:-1018;width:235;height:250">
                  <v:imagedata r:id="rId50" o:title=""/>
                </v:shape>
              </v:group>
              <v:group id="_x0000_s1246" style="position:absolute;left:5040;top:-1023;width:299;height:288" coordorigin="5040,-1023" coordsize="299,288">
                <v:shape id="_x0000_s1247" style="position:absolute;left:5040;top:-1023;width:299;height:288" coordorigin="5040,-1023" coordsize="299,288" path="m5181,-1023r-65,19l5067,-961r-25,60l5040,-879r,9l5060,-807r44,46l5167,-737r23,2l5212,-737r60,-22l5316,-805r22,-65l5339,-895r-4,-21l5304,-971r-53,-38l5181,-1023e" stroked="f">
                  <v:path arrowok="t"/>
                </v:shape>
              </v:group>
              <v:group id="_x0000_s1248" style="position:absolute;left:5040;top:-1023;width:299;height:288" coordorigin="5040,-1023" coordsize="299,288">
                <v:shape id="_x0000_s1249" style="position:absolute;left:5040;top:-1023;width:299;height:288" coordorigin="5040,-1023" coordsize="299,288" path="m5040,-879r16,-64l5097,-992r61,-28l5181,-1023r25,2l5271,-999r46,44l5339,-895r-1,25l5316,-805r-44,46l5212,-737r-22,2l5167,-737r-63,-24l5060,-807r-20,-63l5040,-879xe" filled="f" strokeweight="1.5pt">
                  <v:path arrowok="t"/>
                </v:shape>
                <v:shape id="_x0000_s1250" type="#_x0000_t75" style="position:absolute;left:5064;top:-1004;width:235;height:250">
                  <v:imagedata r:id="rId50" o:title=""/>
                </v:shape>
              </v:group>
              <v:group id="_x0000_s1251" style="position:absolute;left:5544;top:-1023;width:299;height:288" coordorigin="5544,-1023" coordsize="299,288">
                <v:shape id="_x0000_s1252" style="position:absolute;left:5544;top:-1023;width:299;height:288" coordorigin="5544,-1023" coordsize="299,288" path="m5685,-1023r-65,19l5571,-961r-25,60l5544,-879r,9l5564,-807r44,46l5671,-737r23,2l5716,-737r60,-22l5820,-805r22,-65l5843,-895r-4,-21l5808,-971r-53,-38l5685,-1023e" stroked="f">
                  <v:path arrowok="t"/>
                </v:shape>
              </v:group>
              <v:group id="_x0000_s1253" style="position:absolute;left:5544;top:-1023;width:299;height:288" coordorigin="5544,-1023" coordsize="299,288">
                <v:shape id="_x0000_s1254" style="position:absolute;left:5544;top:-1023;width:299;height:288" coordorigin="5544,-1023" coordsize="299,288" path="m5544,-879r16,-64l5601,-992r61,-28l5685,-1023r25,2l5775,-999r46,44l5843,-895r-1,25l5820,-805r-44,46l5716,-737r-22,2l5671,-737r-63,-24l5564,-807r-20,-63l5544,-879xe" filled="f" strokeweight="1.5pt">
                  <v:path arrowok="t"/>
                </v:shape>
                <v:shape id="_x0000_s1255" type="#_x0000_t75" style="position:absolute;left:5568;top:-1018;width:235;height:250">
                  <v:imagedata r:id="rId50" o:title=""/>
                </v:shape>
              </v:group>
              <v:group id="_x0000_s1256" style="position:absolute;left:6108;top:-1023;width:299;height:288" coordorigin="6108,-1023" coordsize="299,288">
                <v:shape id="_x0000_s1257" style="position:absolute;left:6108;top:-1023;width:299;height:288" coordorigin="6108,-1023" coordsize="299,288" path="m6249,-1023r-65,19l6135,-961r-25,60l6108,-879r,9l6128,-807r44,46l6235,-737r23,2l6280,-737r60,-22l6384,-805r22,-65l6407,-895r-4,-21l6372,-971r-53,-38l6249,-1023e" stroked="f">
                  <v:path arrowok="t"/>
                </v:shape>
              </v:group>
              <v:group id="_x0000_s1258" style="position:absolute;left:6108;top:-1023;width:299;height:288" coordorigin="6108,-1023" coordsize="299,288">
                <v:shape id="_x0000_s1259" style="position:absolute;left:6108;top:-1023;width:299;height:288" coordorigin="6108,-1023" coordsize="299,288" path="m6108,-879r16,-64l6165,-992r61,-28l6249,-1023r25,2l6339,-999r46,44l6407,-895r-1,25l6384,-805r-44,46l6280,-737r-22,2l6235,-737r-63,-24l6128,-807r-20,-63l6108,-879xe" filled="f" strokeweight="1.5pt">
                  <v:path arrowok="t"/>
                </v:shape>
                <v:shape id="_x0000_s1260" type="#_x0000_t75" style="position:absolute;left:6134;top:-1018;width:230;height:250">
                  <v:imagedata r:id="rId50" o:title=""/>
                </v:shape>
              </v:group>
              <v:group id="_x0000_s1261" style="position:absolute;left:6648;top:-1023;width:299;height:288" coordorigin="6648,-1023" coordsize="299,288">
                <v:shape id="_x0000_s1262" style="position:absolute;left:6648;top:-1023;width:299;height:288" coordorigin="6648,-1023" coordsize="299,288" path="m6789,-1023r-65,19l6675,-961r-25,60l6648,-879r,9l6668,-807r44,46l6775,-737r23,2l6820,-737r60,-22l6924,-805r22,-65l6947,-895r-4,-21l6912,-971r-53,-38l6789,-1023e" stroked="f">
                  <v:path arrowok="t"/>
                </v:shape>
              </v:group>
              <v:group id="_x0000_s1263" style="position:absolute;left:6648;top:-1023;width:299;height:288" coordorigin="6648,-1023" coordsize="299,288">
                <v:shape id="_x0000_s1264" style="position:absolute;left:6648;top:-1023;width:299;height:288" coordorigin="6648,-1023" coordsize="299,288" path="m6648,-879r16,-64l6705,-992r61,-28l6789,-1023r25,2l6879,-999r46,44l6947,-895r-1,25l6924,-805r-44,46l6820,-737r-22,2l6775,-737r-63,-24l6668,-807r-20,-63l6648,-879xe" filled="f" strokeweight="1.5pt">
                  <v:path arrowok="t"/>
                </v:shape>
                <v:shape id="_x0000_s1265" type="#_x0000_t75" style="position:absolute;left:6672;top:-1018;width:235;height:250">
                  <v:imagedata r:id="rId50" o:title=""/>
                </v:shape>
              </v:group>
              <v:group id="_x0000_s1266" style="position:absolute;left:7200;top:-1023;width:299;height:288" coordorigin="7200,-1023" coordsize="299,288">
                <v:shape id="_x0000_s1267" style="position:absolute;left:7200;top:-1023;width:299;height:288" coordorigin="7200,-1023" coordsize="299,288" path="m7341,-1023r-65,19l7227,-961r-25,60l7200,-879r,9l7220,-807r44,46l7327,-737r23,2l7372,-737r60,-22l7476,-805r22,-65l7499,-895r-4,-21l7464,-971r-53,-38l7341,-1023e" stroked="f">
                  <v:path arrowok="t"/>
                </v:shape>
              </v:group>
              <v:group id="_x0000_s1268" style="position:absolute;left:7200;top:-1023;width:299;height:288" coordorigin="7200,-1023" coordsize="299,288">
                <v:shape id="_x0000_s1269" style="position:absolute;left:7200;top:-1023;width:299;height:288" coordorigin="7200,-1023" coordsize="299,288" path="m7200,-879r16,-64l7257,-992r61,-28l7341,-1023r25,2l7431,-999r46,44l7499,-895r-1,25l7476,-805r-44,46l7372,-737r-22,2l7327,-737r-63,-24l7220,-807r-20,-63l7200,-879xe" filled="f" strokeweight="1.5pt">
                  <v:path arrowok="t"/>
                </v:shape>
                <v:shape id="_x0000_s1270" type="#_x0000_t75" style="position:absolute;left:7224;top:-1018;width:235;height:250">
                  <v:imagedata r:id="rId50" o:title=""/>
                </v:shape>
              </v:group>
              <v:group id="_x0000_s1271" style="position:absolute;left:7668;top:-1023;width:299;height:288" coordorigin="7668,-1023" coordsize="299,288">
                <v:shape id="_x0000_s1272" style="position:absolute;left:7668;top:-1023;width:299;height:288" coordorigin="7668,-1023" coordsize="299,288" path="m7809,-1023r-65,19l7695,-961r-25,60l7668,-879r,9l7688,-807r44,46l7795,-737r23,2l7840,-737r60,-22l7944,-805r22,-65l7967,-895r-4,-21l7932,-971r-53,-38l7809,-1023e" stroked="f">
                  <v:path arrowok="t"/>
                </v:shape>
              </v:group>
              <v:group id="_x0000_s1273" style="position:absolute;left:7668;top:-1023;width:299;height:288" coordorigin="7668,-1023" coordsize="299,288">
                <v:shape id="_x0000_s1274" style="position:absolute;left:7668;top:-1023;width:299;height:288" coordorigin="7668,-1023" coordsize="299,288" path="m7668,-879r16,-64l7725,-992r61,-28l7809,-1023r25,2l7899,-999r46,44l7967,-895r-1,25l7944,-805r-44,46l7840,-737r-22,2l7795,-737r-63,-24l7688,-807r-20,-63l7668,-879xe" filled="f" strokeweight="1.5pt">
                  <v:path arrowok="t"/>
                </v:shape>
                <v:shape id="_x0000_s1275" type="#_x0000_t75" style="position:absolute;left:7694;top:-1018;width:230;height:250">
                  <v:imagedata r:id="rId50" o:title=""/>
                </v:shape>
              </v:group>
              <v:group id="_x0000_s1276" style="position:absolute;left:4272;top:-3507;width:299;height:288" coordorigin="4272,-3507" coordsize="299,288">
                <v:shape id="_x0000_s1277" style="position:absolute;left:4272;top:-3507;width:299;height:288" coordorigin="4272,-3507" coordsize="299,288" path="m4413,-3507r-65,19l4299,-3445r-25,60l4272,-3363r,9l4292,-3291r44,46l4399,-3221r23,2l4444,-3221r60,-22l4548,-3289r22,-65l4571,-3379r-4,-21l4536,-3455r-53,-38l4413,-3507e" stroked="f">
                  <v:path arrowok="t"/>
                </v:shape>
              </v:group>
              <v:group id="_x0000_s1278" style="position:absolute;left:4272;top:-3507;width:299;height:288" coordorigin="4272,-3507" coordsize="299,288">
                <v:shape id="_x0000_s1279" style="position:absolute;left:4272;top:-3507;width:299;height:288" coordorigin="4272,-3507" coordsize="299,288" path="m4272,-3363r16,-64l4329,-3476r61,-28l4413,-3507r25,2l4503,-3483r46,44l4571,-3379r-1,25l4548,-3289r-44,46l4444,-3221r-22,2l4399,-3221r-63,-24l4292,-3291r-20,-63l4272,-3363xe" filled="f" strokeweight="1.5pt">
                  <v:path arrowok="t"/>
                </v:shape>
                <v:shape id="_x0000_s1280" type="#_x0000_t75" style="position:absolute;left:4296;top:-3505;width:235;height:250">
                  <v:imagedata r:id="rId50" o:title=""/>
                </v:shape>
              </v:group>
              <v:group id="_x0000_s1281" style="position:absolute;left:6048;top:-3543;width:299;height:288" coordorigin="6048,-3543" coordsize="299,288">
                <v:shape id="_x0000_s1282" style="position:absolute;left:6048;top:-3543;width:299;height:288" coordorigin="6048,-3543" coordsize="299,288" path="m6189,-3543r-65,19l6075,-3481r-25,60l6048,-3399r,9l6068,-3327r44,46l6175,-3257r23,2l6220,-3257r60,-22l6324,-3325r22,-65l6347,-3415r-4,-21l6312,-3491r-53,-38l6189,-3543e" stroked="f">
                  <v:path arrowok="t"/>
                </v:shape>
              </v:group>
              <v:group id="_x0000_s1283" style="position:absolute;left:6048;top:-3543;width:299;height:288" coordorigin="6048,-3543" coordsize="299,288">
                <v:shape id="_x0000_s1284" style="position:absolute;left:6048;top:-3543;width:299;height:288" coordorigin="6048,-3543" coordsize="299,288" path="m6048,-3399r16,-64l6105,-3512r61,-28l6189,-3543r25,2l6279,-3519r46,44l6347,-3415r-1,25l6324,-3325r-44,46l6220,-3257r-22,2l6175,-3257r-63,-24l6068,-3327r-20,-63l6048,-3399xe" filled="f" strokeweight="1.5pt">
                  <v:path arrowok="t"/>
                </v:shape>
                <v:shape id="_x0000_s1285" type="#_x0000_t75" style="position:absolute;left:6072;top:-3538;width:235;height:250">
                  <v:imagedata r:id="rId50" o:title=""/>
                </v:shape>
              </v:group>
              <v:group id="_x0000_s1286" style="position:absolute;left:7248;top:-3267;width:299;height:288" coordorigin="7248,-3267" coordsize="299,288">
                <v:shape id="_x0000_s1287" style="position:absolute;left:7248;top:-3267;width:299;height:288" coordorigin="7248,-3267" coordsize="299,288" path="m7389,-3267r-65,19l7275,-3205r-25,60l7248,-3123r,9l7268,-3051r44,46l7375,-2981r23,2l7420,-2981r60,-22l7524,-3049r22,-65l7547,-3139r-4,-21l7512,-3215r-53,-38l7389,-3267e" stroked="f">
                  <v:path arrowok="t"/>
                </v:shape>
              </v:group>
              <v:group id="_x0000_s1288" style="position:absolute;left:7248;top:-3267;width:299;height:288" coordorigin="7248,-3267" coordsize="299,288">
                <v:shape id="_x0000_s1289" style="position:absolute;left:7248;top:-3267;width:299;height:288" coordorigin="7248,-3267" coordsize="299,288" path="m7248,-3123r16,-64l7305,-3236r61,-28l7389,-3267r25,2l7479,-3243r46,44l7547,-3139r-1,25l7524,-3049r-44,46l7420,-2981r-22,2l7375,-2981r-63,-24l7268,-3051r-20,-63l7248,-3123xe" filled="f" strokeweight="1.5pt">
                  <v:path arrowok="t"/>
                </v:shape>
                <v:shape id="_x0000_s1290" type="#_x0000_t75" style="position:absolute;left:7272;top:-3245;width:235;height:250">
                  <v:imagedata r:id="rId50" o:title=""/>
                </v:shape>
              </v:group>
            </v:group>
            <v:shape id="_x0000_s1291" type="#_x0000_t202" style="position:absolute;left:2509;top:4750;width:236;height:206" filled="f" stroked="f">
              <v:textbox style="mso-next-textbox:#_x0000_s1291" inset="0,0,0,0">
                <w:txbxContent>
                  <w:p w:rsidR="00E50C46" w:rsidRPr="00230787" w:rsidRDefault="00E50C46" w:rsidP="00CA4FEA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/>
                        <w:b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292" type="#_x0000_t202" style="position:absolute;left:3302;top:4750;width:236;height:206" filled="f" stroked="f">
              <v:textbox style="mso-next-textbox:#_x0000_s1292" inset="0,0,0,0">
                <w:txbxContent>
                  <w:p w:rsidR="00E50C46" w:rsidRPr="00230787" w:rsidRDefault="00E50C46" w:rsidP="00CA4FEA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/>
                        <w:b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293" type="#_x0000_t202" style="position:absolute;left:3829;top:4757;width:236;height:206" filled="f" stroked="f">
              <v:textbox style="mso-next-textbox:#_x0000_s1293" inset="0,0,0,0">
                <w:txbxContent>
                  <w:p w:rsidR="00E50C46" w:rsidRPr="00230787" w:rsidRDefault="00E50C46" w:rsidP="00CA4FEA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/>
                        <w:b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294" type="#_x0000_t202" style="position:absolute;left:4550;top:4750;width:236;height:206" filled="f" stroked="f">
              <v:textbox style="mso-next-textbox:#_x0000_s1294" inset="0,0,0,0">
                <w:txbxContent>
                  <w:p w:rsidR="00E50C46" w:rsidRPr="00230787" w:rsidRDefault="00E50C46" w:rsidP="00CA4FEA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/>
                        <w:b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295" type="#_x0000_t202" style="position:absolute;left:5078;top:4757;width:236;height:206" filled="f" stroked="f">
              <v:textbox style="mso-next-textbox:#_x0000_s1295" inset="0,0,0,0">
                <w:txbxContent>
                  <w:p w:rsidR="00E50C46" w:rsidRPr="00230787" w:rsidRDefault="00E50C46" w:rsidP="00CA4FEA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/>
                        <w:b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296" type="#_x0000_t202" style="position:absolute;left:5582;top:4750;width:236;height:206" filled="f" stroked="f">
              <v:textbox style="mso-next-textbox:#_x0000_s1296" inset="0,0,0,0">
                <w:txbxContent>
                  <w:p w:rsidR="00E50C46" w:rsidRPr="00230787" w:rsidRDefault="00E50C46" w:rsidP="00CA4FEA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/>
                        <w:b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297" type="#_x0000_t202" style="position:absolute;left:6146;top:4757;width:236;height:206" filled="f" stroked="f">
              <v:textbox style="mso-next-textbox:#_x0000_s1297" inset="0,0,0,0">
                <w:txbxContent>
                  <w:p w:rsidR="00E50C46" w:rsidRPr="00230787" w:rsidRDefault="00E50C46" w:rsidP="00CA4FEA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/>
                        <w:b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298" type="#_x0000_t202" style="position:absolute;left:6685;top:4750;width:236;height:206" filled="f" stroked="f">
              <v:textbox style="mso-next-textbox:#_x0000_s1298" inset="0,0,0,0">
                <w:txbxContent>
                  <w:p w:rsidR="00E50C46" w:rsidRPr="00230787" w:rsidRDefault="00E50C46" w:rsidP="00CA4FEA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/>
                        <w:b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299" type="#_x0000_t202" style="position:absolute;left:7238;top:4750;width:236;height:206" filled="f" stroked="f">
              <v:textbox style="mso-next-textbox:#_x0000_s1299" inset="0,0,0,0">
                <w:txbxContent>
                  <w:p w:rsidR="00E50C46" w:rsidRPr="00230787" w:rsidRDefault="00E50C46" w:rsidP="00CA4FEA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/>
                        <w:b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1300" type="#_x0000_t202" style="position:absolute;left:7708;top:4750;width:236;height:206" filled="f" stroked="f">
              <v:textbox style="mso-next-textbox:#_x0000_s1300" inset="0,0,0,0">
                <w:txbxContent>
                  <w:p w:rsidR="00E50C46" w:rsidRPr="00230787" w:rsidRDefault="00E50C46" w:rsidP="00CA4FEA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/>
                        <w:b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301" type="#_x0000_t202" style="position:absolute;left:4314;top:2265;width:236;height:206" filled="f" stroked="f">
              <v:textbox style="mso-next-textbox:#_x0000_s1301" inset="0,0,0,0">
                <w:txbxContent>
                  <w:p w:rsidR="00E50C46" w:rsidRPr="00230787" w:rsidRDefault="00E50C46" w:rsidP="00CA4FEA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/>
                        <w:b/>
                        <w:sz w:val="18"/>
                      </w:rPr>
                      <w:t>11</w:t>
                    </w:r>
                  </w:p>
                </w:txbxContent>
              </v:textbox>
            </v:shape>
            <v:shape id="_x0000_s1302" type="#_x0000_t202" style="position:absolute;left:6080;top:2233;width:236;height:206" filled="f" stroked="f">
              <v:textbox style="mso-next-textbox:#_x0000_s1302" inset="0,0,0,0">
                <w:txbxContent>
                  <w:p w:rsidR="00E50C46" w:rsidRPr="00230787" w:rsidRDefault="00E50C46" w:rsidP="00CA4FEA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/>
                        <w:b/>
                        <w:sz w:val="18"/>
                      </w:rPr>
                      <w:t>12</w:t>
                    </w:r>
                  </w:p>
                </w:txbxContent>
              </v:textbox>
            </v:shape>
            <v:shape id="_x0000_s1303" type="#_x0000_t202" style="position:absolute;left:7279;top:2512;width:236;height:206" filled="f" stroked="f">
              <v:textbox style="mso-next-textbox:#_x0000_s1303" inset="0,0,0,0">
                <w:txbxContent>
                  <w:p w:rsidR="00E50C46" w:rsidRPr="00230787" w:rsidRDefault="00E50C46" w:rsidP="00CA4FEA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/>
                        <w:b/>
                        <w:sz w:val="18"/>
                      </w:rPr>
                      <w:t>13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32C7" w:rsidRPr="003A32C7" w:rsidRDefault="003A32C7" w:rsidP="00E405D9"/>
    <w:p w:rsidR="007B26D3" w:rsidRPr="007B26D3" w:rsidRDefault="007B26D3" w:rsidP="007B26D3">
      <w:pPr>
        <w:pStyle w:val="ac"/>
        <w:jc w:val="center"/>
        <w:rPr>
          <w:b/>
          <w:szCs w:val="24"/>
          <w:lang w:val="ru-RU"/>
        </w:rPr>
      </w:pPr>
      <w:r w:rsidRPr="007B26D3">
        <w:rPr>
          <w:b/>
          <w:noProof w:val="0"/>
          <w:szCs w:val="24"/>
          <w:lang w:val="ru-RU"/>
        </w:rPr>
        <w:t>[</w:t>
      </w:r>
      <w:r w:rsidR="003969FC" w:rsidRPr="00C97E63">
        <w:rPr>
          <w:b/>
          <w:lang w:val="ru-RU"/>
        </w:rPr>
        <w:t>Кнопки на передней части</w:t>
      </w:r>
      <w:r w:rsidRPr="007B26D3">
        <w:rPr>
          <w:b/>
          <w:noProof w:val="0"/>
          <w:szCs w:val="24"/>
          <w:lang w:val="ru-RU"/>
        </w:rPr>
        <w:t>]</w:t>
      </w:r>
    </w:p>
    <w:p w:rsidR="003A32C7" w:rsidRPr="007B26D3" w:rsidRDefault="003A32C7" w:rsidP="00E405D9">
      <w:pPr>
        <w:rPr>
          <w:lang w:val="ru-RU"/>
        </w:rPr>
      </w:pPr>
    </w:p>
    <w:p w:rsidR="0006768B" w:rsidRPr="007B26D3" w:rsidRDefault="0006768B" w:rsidP="00E405D9">
      <w:pPr>
        <w:rPr>
          <w:lang w:val="ru-RU"/>
        </w:rPr>
      </w:pPr>
    </w:p>
    <w:p w:rsidR="007B26D3" w:rsidRDefault="007B26D3" w:rsidP="007B26D3">
      <w:pPr>
        <w:pStyle w:val="4"/>
        <w:rPr>
          <w:szCs w:val="24"/>
          <w:lang w:val="ru-RU"/>
        </w:rPr>
      </w:pPr>
      <w:r w:rsidRPr="007B26D3">
        <w:rPr>
          <w:b/>
          <w:szCs w:val="24"/>
          <w:lang w:val="ru-RU"/>
        </w:rPr>
        <w:t>1.</w:t>
      </w:r>
      <w:r w:rsidRPr="007B26D3">
        <w:rPr>
          <w:b/>
          <w:szCs w:val="24"/>
          <w:lang w:val="ru-RU"/>
        </w:rPr>
        <w:tab/>
      </w:r>
      <w:r>
        <w:rPr>
          <w:rFonts w:ascii="MS Mincho" w:hAnsiTheme="minorBidi" w:hint="eastAsia"/>
          <w:noProof/>
          <w:szCs w:val="24"/>
          <w:lang w:val="ru-RU" w:eastAsia="ru-RU"/>
        </w:rPr>
        <w:drawing>
          <wp:inline distT="0" distB="0" distL="0" distR="0">
            <wp:extent cx="422910" cy="18986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6D3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Кнопка</w:t>
      </w:r>
      <w:r w:rsidRPr="007B26D3">
        <w:rPr>
          <w:szCs w:val="24"/>
          <w:lang w:val="ru-RU"/>
        </w:rPr>
        <w:t xml:space="preserve"> </w:t>
      </w:r>
      <w:r w:rsidRPr="007B26D3">
        <w:rPr>
          <w:b/>
          <w:szCs w:val="24"/>
          <w:lang w:val="ru-RU"/>
        </w:rPr>
        <w:t>(</w:t>
      </w:r>
      <w:r>
        <w:rPr>
          <w:b/>
          <w:szCs w:val="24"/>
        </w:rPr>
        <w:t>MODE</w:t>
      </w:r>
      <w:r w:rsidRPr="007B26D3">
        <w:rPr>
          <w:b/>
          <w:szCs w:val="24"/>
          <w:lang w:val="ru-RU"/>
        </w:rPr>
        <w:t>) (</w:t>
      </w:r>
      <w:r>
        <w:rPr>
          <w:b/>
          <w:szCs w:val="24"/>
          <w:lang w:val="ru-RU"/>
        </w:rPr>
        <w:t>РЕЖИМ</w:t>
      </w:r>
      <w:r w:rsidRPr="007B26D3">
        <w:rPr>
          <w:b/>
          <w:szCs w:val="24"/>
          <w:lang w:val="ru-RU"/>
        </w:rPr>
        <w:t>)</w:t>
      </w:r>
      <w:r w:rsidRPr="007B26D3">
        <w:rPr>
          <w:szCs w:val="24"/>
          <w:lang w:val="ru-RU"/>
        </w:rPr>
        <w:t xml:space="preserve">: </w:t>
      </w:r>
      <w:r>
        <w:rPr>
          <w:szCs w:val="24"/>
          <w:lang w:val="ru-RU"/>
        </w:rPr>
        <w:t xml:space="preserve">Основная кнопка режима измерения, применяемая для изменения режимов (REF - </w:t>
      </w:r>
      <w:r>
        <w:rPr>
          <w:color w:val="000000"/>
          <w:sz w:val="21"/>
          <w:szCs w:val="24"/>
          <w:lang w:val="ru-RU"/>
        </w:rPr>
        <w:t>Рефрактометрия</w:t>
      </w:r>
      <w:r>
        <w:rPr>
          <w:szCs w:val="24"/>
          <w:lang w:val="ru-RU"/>
        </w:rPr>
        <w:t xml:space="preserve">, KER - </w:t>
      </w:r>
      <w:proofErr w:type="spellStart"/>
      <w:r>
        <w:rPr>
          <w:color w:val="000000"/>
          <w:sz w:val="21"/>
          <w:szCs w:val="24"/>
          <w:lang w:val="ru-RU"/>
        </w:rPr>
        <w:t>Кератометрия</w:t>
      </w:r>
      <w:proofErr w:type="spellEnd"/>
      <w:r>
        <w:rPr>
          <w:szCs w:val="24"/>
          <w:lang w:val="ru-RU"/>
        </w:rPr>
        <w:t xml:space="preserve">, K&amp;R - </w:t>
      </w:r>
      <w:r>
        <w:rPr>
          <w:color w:val="000000"/>
          <w:sz w:val="21"/>
          <w:szCs w:val="24"/>
          <w:lang w:val="ru-RU"/>
        </w:rPr>
        <w:t xml:space="preserve">Непрерывная </w:t>
      </w:r>
      <w:proofErr w:type="spellStart"/>
      <w:r>
        <w:rPr>
          <w:color w:val="000000"/>
          <w:sz w:val="21"/>
          <w:szCs w:val="24"/>
          <w:lang w:val="ru-RU"/>
        </w:rPr>
        <w:t>кератометрия</w:t>
      </w:r>
      <w:proofErr w:type="spellEnd"/>
      <w:r>
        <w:rPr>
          <w:color w:val="000000"/>
          <w:sz w:val="21"/>
          <w:szCs w:val="24"/>
          <w:lang w:val="ru-RU"/>
        </w:rPr>
        <w:t xml:space="preserve"> и рефрактометрия</w:t>
      </w:r>
      <w:r>
        <w:rPr>
          <w:szCs w:val="24"/>
          <w:lang w:val="ru-RU"/>
        </w:rPr>
        <w:t>).</w:t>
      </w:r>
    </w:p>
    <w:p w:rsidR="0027708E" w:rsidRPr="0027708E" w:rsidRDefault="0027708E" w:rsidP="0027708E">
      <w:pPr>
        <w:pStyle w:val="4"/>
        <w:ind w:left="1985" w:hanging="1985"/>
        <w:jc w:val="left"/>
        <w:rPr>
          <w:szCs w:val="24"/>
          <w:lang w:val="ru-RU"/>
        </w:rPr>
      </w:pPr>
      <w:r>
        <w:rPr>
          <w:b/>
          <w:szCs w:val="24"/>
          <w:lang w:val="ru-RU"/>
        </w:rPr>
        <w:t>2.</w:t>
      </w:r>
      <w:r>
        <w:rPr>
          <w:b/>
          <w:szCs w:val="24"/>
          <w:lang w:val="ru-RU"/>
        </w:rPr>
        <w:tab/>
      </w:r>
      <w:r>
        <w:rPr>
          <w:rFonts w:ascii="MS Mincho" w:hAnsiTheme="minorBidi" w:hint="eastAsia"/>
          <w:noProof/>
          <w:szCs w:val="24"/>
          <w:lang w:val="ru-RU" w:eastAsia="ru-RU"/>
        </w:rPr>
        <w:drawing>
          <wp:inline distT="0" distB="0" distL="0" distR="0">
            <wp:extent cx="327660" cy="31940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  <w:lang w:val="ru-RU"/>
        </w:rPr>
        <w:t xml:space="preserve"> Кнопка (MANUAL) (РУЧНОЙ РЕЖИМ)</w:t>
      </w:r>
      <w:r>
        <w:rPr>
          <w:szCs w:val="24"/>
          <w:lang w:val="ru-RU"/>
        </w:rPr>
        <w:t>: Кнопка для выбора выполнения измерения в автоматическом или ручном режиме</w:t>
      </w:r>
      <w:r>
        <w:rPr>
          <w:szCs w:val="24"/>
          <w:lang w:val="ru-RU"/>
        </w:rPr>
        <w:br/>
        <w:t>(Число = частота) (MANUAL, AUTO-3, AUTO-5, AUTO-A)</w:t>
      </w:r>
    </w:p>
    <w:p w:rsidR="0027708E" w:rsidRDefault="0027708E" w:rsidP="0027708E">
      <w:pPr>
        <w:pStyle w:val="4"/>
        <w:ind w:left="1985" w:hanging="1985"/>
        <w:jc w:val="left"/>
        <w:rPr>
          <w:szCs w:val="24"/>
          <w:lang w:val="ru-RU"/>
        </w:rPr>
      </w:pPr>
      <w:r>
        <w:rPr>
          <w:b/>
          <w:szCs w:val="24"/>
          <w:lang w:val="ru-RU"/>
        </w:rPr>
        <w:t>3.</w:t>
      </w:r>
      <w:r>
        <w:rPr>
          <w:b/>
          <w:szCs w:val="24"/>
          <w:lang w:val="ru-RU"/>
        </w:rPr>
        <w:tab/>
      </w:r>
      <w:r>
        <w:rPr>
          <w:rFonts w:ascii="MS Mincho" w:hAnsiTheme="minorBidi" w:hint="eastAsia"/>
          <w:noProof/>
          <w:szCs w:val="24"/>
          <w:lang w:val="ru-RU" w:eastAsia="ru-RU"/>
        </w:rPr>
        <w:drawing>
          <wp:inline distT="0" distB="0" distL="0" distR="0">
            <wp:extent cx="327660" cy="32766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  <w:lang w:val="ru-RU"/>
        </w:rPr>
        <w:t xml:space="preserve"> Кнопка</w:t>
      </w:r>
      <w:r>
        <w:rPr>
          <w:szCs w:val="24"/>
          <w:lang w:val="ru-RU"/>
        </w:rPr>
        <w:t xml:space="preserve"> </w:t>
      </w:r>
      <w:r>
        <w:rPr>
          <w:b/>
          <w:szCs w:val="24"/>
          <w:lang w:val="ru-RU"/>
        </w:rPr>
        <w:t>(АТ)</w:t>
      </w:r>
      <w:r>
        <w:rPr>
          <w:szCs w:val="24"/>
          <w:lang w:val="ru-RU"/>
        </w:rPr>
        <w:t>: Кнопка для выбора функции автоматического слежения</w:t>
      </w:r>
      <w:r>
        <w:rPr>
          <w:szCs w:val="24"/>
          <w:lang w:val="ru-RU"/>
        </w:rPr>
        <w:br/>
        <w:t>(MT: ручное /AT: автоматическое слежение в направлении вверх и вниз)</w:t>
      </w:r>
    </w:p>
    <w:p w:rsidR="0027708E" w:rsidRDefault="0027708E" w:rsidP="0027708E">
      <w:pPr>
        <w:pStyle w:val="4"/>
        <w:rPr>
          <w:szCs w:val="24"/>
          <w:lang w:val="ru-RU"/>
        </w:rPr>
      </w:pPr>
      <w:r>
        <w:rPr>
          <w:b/>
          <w:szCs w:val="24"/>
          <w:lang w:val="ru-RU"/>
        </w:rPr>
        <w:t>4.</w:t>
      </w:r>
      <w:r>
        <w:rPr>
          <w:b/>
          <w:szCs w:val="24"/>
          <w:lang w:val="ru-RU"/>
        </w:rPr>
        <w:tab/>
      </w:r>
      <w:r>
        <w:rPr>
          <w:rFonts w:ascii="MS Mincho" w:hAnsiTheme="minorBidi" w:hint="eastAsia"/>
          <w:noProof/>
          <w:szCs w:val="24"/>
          <w:lang w:val="ru-RU" w:eastAsia="ru-RU"/>
        </w:rPr>
        <w:drawing>
          <wp:inline distT="0" distB="0" distL="0" distR="0">
            <wp:extent cx="310515" cy="31051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  <w:lang w:val="ru-RU"/>
        </w:rPr>
        <w:t xml:space="preserve"> Кнопка (COLOR) (ЦВЕТ)</w:t>
      </w:r>
      <w:r>
        <w:rPr>
          <w:szCs w:val="24"/>
          <w:lang w:val="ru-RU"/>
        </w:rPr>
        <w:t>: Кнопка для просмотра в цветном режиме</w:t>
      </w:r>
    </w:p>
    <w:p w:rsidR="0027708E" w:rsidRPr="0027708E" w:rsidRDefault="0027708E" w:rsidP="0027708E">
      <w:pPr>
        <w:pStyle w:val="4"/>
        <w:rPr>
          <w:szCs w:val="24"/>
          <w:lang w:val="ru-RU"/>
        </w:rPr>
      </w:pPr>
      <w:r>
        <w:rPr>
          <w:b/>
          <w:szCs w:val="24"/>
          <w:lang w:val="ru-RU"/>
        </w:rPr>
        <w:t>5.</w:t>
      </w:r>
      <w:r>
        <w:rPr>
          <w:b/>
          <w:szCs w:val="24"/>
          <w:lang w:val="ru-RU"/>
        </w:rPr>
        <w:tab/>
      </w:r>
      <w:r>
        <w:rPr>
          <w:rFonts w:ascii="MS Mincho" w:hAnsiTheme="minorBidi" w:hint="eastAsia"/>
          <w:noProof/>
          <w:szCs w:val="24"/>
          <w:lang w:val="ru-RU" w:eastAsia="ru-RU"/>
        </w:rPr>
        <w:drawing>
          <wp:inline distT="0" distB="0" distL="0" distR="0">
            <wp:extent cx="336550" cy="32766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  <w:lang w:val="ru-RU"/>
        </w:rPr>
        <w:t xml:space="preserve"> Кнопка</w:t>
      </w:r>
      <w:r>
        <w:rPr>
          <w:szCs w:val="24"/>
          <w:lang w:val="ru-RU"/>
        </w:rPr>
        <w:t xml:space="preserve"> </w:t>
      </w:r>
      <w:r w:rsidR="009B66EE">
        <w:rPr>
          <w:b/>
          <w:szCs w:val="24"/>
          <w:lang w:val="ru-RU"/>
        </w:rPr>
        <w:t>(</w:t>
      </w:r>
      <w:proofErr w:type="spellStart"/>
      <w:r w:rsidR="009B66EE">
        <w:rPr>
          <w:b/>
          <w:szCs w:val="24"/>
          <w:lang w:val="ru-RU"/>
        </w:rPr>
        <w:t>Retro</w:t>
      </w:r>
      <w:proofErr w:type="spellEnd"/>
      <w:r w:rsidR="009B66EE">
        <w:rPr>
          <w:b/>
          <w:szCs w:val="24"/>
          <w:lang w:val="ru-RU"/>
        </w:rPr>
        <w:t>-ILL)</w:t>
      </w:r>
      <w:proofErr w:type="gramStart"/>
      <w:r w:rsidR="009B66EE">
        <w:rPr>
          <w:b/>
          <w:szCs w:val="24"/>
          <w:lang w:val="ru-RU"/>
        </w:rPr>
        <w:t xml:space="preserve"> </w:t>
      </w:r>
      <w:r>
        <w:rPr>
          <w:szCs w:val="24"/>
          <w:lang w:val="ru-RU"/>
        </w:rPr>
        <w:t>:</w:t>
      </w:r>
      <w:proofErr w:type="gramEnd"/>
      <w:r>
        <w:rPr>
          <w:szCs w:val="24"/>
          <w:lang w:val="ru-RU"/>
        </w:rPr>
        <w:t xml:space="preserve"> Кнопка для просмотра в режиме </w:t>
      </w:r>
      <w:r w:rsidR="009B66EE" w:rsidRPr="00E101BE">
        <w:t>RETRO</w:t>
      </w:r>
      <w:r w:rsidR="009B66EE" w:rsidRPr="009B66EE">
        <w:rPr>
          <w:lang w:val="ru-RU"/>
        </w:rPr>
        <w:t>-</w:t>
      </w:r>
      <w:r w:rsidR="009B66EE" w:rsidRPr="00E101BE">
        <w:t>ILLUMINATION</w:t>
      </w:r>
    </w:p>
    <w:p w:rsidR="0027708E" w:rsidRPr="0027708E" w:rsidRDefault="0027708E" w:rsidP="0027708E">
      <w:pPr>
        <w:pStyle w:val="4"/>
        <w:rPr>
          <w:szCs w:val="24"/>
          <w:lang w:val="ru-RU"/>
        </w:rPr>
      </w:pPr>
      <w:r>
        <w:rPr>
          <w:b/>
          <w:szCs w:val="24"/>
          <w:lang w:val="ru-RU"/>
        </w:rPr>
        <w:t>6.</w:t>
      </w:r>
      <w:r>
        <w:rPr>
          <w:b/>
          <w:szCs w:val="24"/>
          <w:lang w:val="ru-RU"/>
        </w:rPr>
        <w:tab/>
      </w:r>
      <w:r>
        <w:rPr>
          <w:rFonts w:ascii="MS Mincho" w:hAnsiTheme="minorBidi" w:hint="eastAsia"/>
          <w:noProof/>
          <w:szCs w:val="24"/>
          <w:lang w:val="ru-RU" w:eastAsia="ru-RU"/>
        </w:rPr>
        <w:drawing>
          <wp:inline distT="0" distB="0" distL="0" distR="0">
            <wp:extent cx="327660" cy="32766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  <w:lang w:val="ru-RU"/>
        </w:rPr>
        <w:t xml:space="preserve"> Кнопка (SIZE) (РАЗМЕР)</w:t>
      </w:r>
      <w:r>
        <w:rPr>
          <w:szCs w:val="24"/>
          <w:lang w:val="ru-RU"/>
        </w:rPr>
        <w:t>: Кнопка измерения межзрачкового расстояния</w:t>
      </w:r>
    </w:p>
    <w:p w:rsidR="006436DB" w:rsidRDefault="006436DB" w:rsidP="006436DB">
      <w:pPr>
        <w:pStyle w:val="4"/>
        <w:rPr>
          <w:szCs w:val="24"/>
          <w:lang w:val="ru-RU"/>
        </w:rPr>
      </w:pPr>
      <w:r>
        <w:rPr>
          <w:b/>
          <w:szCs w:val="24"/>
          <w:lang w:val="ru-RU"/>
        </w:rPr>
        <w:t>7.</w:t>
      </w:r>
      <w:r>
        <w:rPr>
          <w:b/>
          <w:szCs w:val="24"/>
          <w:lang w:val="ru-RU"/>
        </w:rPr>
        <w:tab/>
      </w:r>
      <w:r>
        <w:rPr>
          <w:rFonts w:ascii="MS Mincho" w:hAnsiTheme="minorBidi" w:hint="eastAsia"/>
          <w:noProof/>
          <w:szCs w:val="24"/>
          <w:lang w:val="ru-RU" w:eastAsia="ru-RU"/>
        </w:rPr>
        <w:drawing>
          <wp:inline distT="0" distB="0" distL="0" distR="0">
            <wp:extent cx="327660" cy="34480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  <w:lang w:val="ru-RU"/>
        </w:rPr>
        <w:t xml:space="preserve"> Кнопка (CYLINDER) (ЦИЛИНДР)</w:t>
      </w:r>
      <w:r>
        <w:rPr>
          <w:szCs w:val="24"/>
          <w:lang w:val="ru-RU"/>
        </w:rPr>
        <w:t>: Кнопка, которая меняет знак цилиндра</w:t>
      </w:r>
      <w:proofErr w:type="gramStart"/>
      <w:r>
        <w:rPr>
          <w:szCs w:val="24"/>
          <w:lang w:val="ru-RU"/>
        </w:rPr>
        <w:t xml:space="preserve"> (+ =&gt; -, - =&gt; +)</w:t>
      </w:r>
      <w:proofErr w:type="gramEnd"/>
    </w:p>
    <w:p w:rsidR="00DF146B" w:rsidRPr="006436DB" w:rsidRDefault="00DF146B">
      <w:pPr>
        <w:spacing w:after="200" w:line="276" w:lineRule="auto"/>
        <w:jc w:val="left"/>
        <w:rPr>
          <w:lang w:val="ru-RU"/>
        </w:rPr>
      </w:pPr>
      <w:r w:rsidRPr="006436DB">
        <w:rPr>
          <w:lang w:val="ru-RU"/>
        </w:rPr>
        <w:br w:type="page"/>
      </w:r>
    </w:p>
    <w:p w:rsidR="006436DB" w:rsidRDefault="006436DB" w:rsidP="006436DB">
      <w:pPr>
        <w:pStyle w:val="4"/>
        <w:rPr>
          <w:szCs w:val="24"/>
          <w:lang w:val="ru-RU"/>
        </w:rPr>
      </w:pPr>
      <w:r>
        <w:rPr>
          <w:b/>
          <w:szCs w:val="24"/>
          <w:lang w:val="ru-RU"/>
        </w:rPr>
        <w:t>8.</w:t>
      </w:r>
      <w:r>
        <w:rPr>
          <w:b/>
          <w:szCs w:val="24"/>
          <w:lang w:val="ru-RU"/>
        </w:rPr>
        <w:tab/>
      </w:r>
      <w:r>
        <w:rPr>
          <w:rFonts w:ascii="MS Mincho" w:hAnsiTheme="minorBidi" w:hint="eastAsia"/>
          <w:noProof/>
          <w:szCs w:val="24"/>
          <w:lang w:val="ru-RU" w:eastAsia="ru-RU"/>
        </w:rPr>
        <w:drawing>
          <wp:inline distT="0" distB="0" distL="0" distR="0">
            <wp:extent cx="319405" cy="31940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  <w:lang w:val="ru-RU"/>
        </w:rPr>
        <w:t xml:space="preserve"> Кнопка (DATA CLEAR) (ОЧИСТКА ДАННЫХ)</w:t>
      </w:r>
      <w:r>
        <w:rPr>
          <w:szCs w:val="24"/>
          <w:lang w:val="ru-RU"/>
        </w:rPr>
        <w:t>: Кнопка, которая удаляет результат измерения.</w:t>
      </w:r>
    </w:p>
    <w:p w:rsidR="006436DB" w:rsidRPr="006436DB" w:rsidRDefault="006436DB" w:rsidP="006436DB">
      <w:pPr>
        <w:pStyle w:val="4"/>
        <w:rPr>
          <w:szCs w:val="24"/>
          <w:lang w:val="ru-RU"/>
        </w:rPr>
      </w:pPr>
      <w:r w:rsidRPr="006436DB">
        <w:rPr>
          <w:b/>
          <w:szCs w:val="24"/>
          <w:lang w:val="ru-RU"/>
        </w:rPr>
        <w:t>9.</w:t>
      </w:r>
      <w:r w:rsidRPr="006436DB">
        <w:rPr>
          <w:b/>
          <w:szCs w:val="24"/>
          <w:lang w:val="ru-RU"/>
        </w:rPr>
        <w:tab/>
      </w:r>
      <w:r>
        <w:rPr>
          <w:rFonts w:ascii="MS Mincho" w:hAnsiTheme="minorBidi" w:hint="eastAsia"/>
          <w:noProof/>
          <w:szCs w:val="24"/>
          <w:lang w:val="ru-RU" w:eastAsia="ru-RU"/>
        </w:rPr>
        <w:drawing>
          <wp:inline distT="0" distB="0" distL="0" distR="0">
            <wp:extent cx="327660" cy="32766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6DB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Кнопка</w:t>
      </w:r>
      <w:r w:rsidRPr="006436DB">
        <w:rPr>
          <w:b/>
          <w:szCs w:val="24"/>
          <w:lang w:val="ru-RU"/>
        </w:rPr>
        <w:t xml:space="preserve"> (</w:t>
      </w:r>
      <w:r>
        <w:rPr>
          <w:b/>
          <w:szCs w:val="24"/>
        </w:rPr>
        <w:t>PRINT</w:t>
      </w:r>
      <w:r w:rsidRPr="006436DB">
        <w:rPr>
          <w:b/>
          <w:szCs w:val="24"/>
          <w:lang w:val="ru-RU"/>
        </w:rPr>
        <w:t>) (</w:t>
      </w:r>
      <w:r>
        <w:rPr>
          <w:b/>
          <w:szCs w:val="24"/>
          <w:lang w:val="ru-RU"/>
        </w:rPr>
        <w:t>ПЕЧАТЬ</w:t>
      </w:r>
      <w:r w:rsidRPr="006436DB">
        <w:rPr>
          <w:b/>
          <w:szCs w:val="24"/>
          <w:lang w:val="ru-RU"/>
        </w:rPr>
        <w:t>)</w:t>
      </w:r>
      <w:r w:rsidRPr="006436DB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Кнопка, которая печатает результат измерения.</w:t>
      </w:r>
    </w:p>
    <w:p w:rsidR="006436DB" w:rsidRDefault="006436DB" w:rsidP="006436DB">
      <w:pPr>
        <w:pStyle w:val="4"/>
        <w:rPr>
          <w:szCs w:val="24"/>
          <w:lang w:val="ru-RU"/>
        </w:rPr>
      </w:pPr>
      <w:r>
        <w:rPr>
          <w:b/>
          <w:szCs w:val="24"/>
          <w:lang w:val="ru-RU"/>
        </w:rPr>
        <w:t>10.</w:t>
      </w:r>
      <w:r>
        <w:rPr>
          <w:b/>
          <w:szCs w:val="24"/>
          <w:lang w:val="ru-RU"/>
        </w:rPr>
        <w:tab/>
      </w:r>
      <w:r>
        <w:rPr>
          <w:rFonts w:ascii="MS Mincho" w:hAnsiTheme="minorBidi" w:hint="eastAsia"/>
          <w:noProof/>
          <w:szCs w:val="24"/>
          <w:lang w:val="ru-RU" w:eastAsia="ru-RU"/>
        </w:rPr>
        <w:drawing>
          <wp:inline distT="0" distB="0" distL="0" distR="0">
            <wp:extent cx="344805" cy="36258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  <w:lang w:val="ru-RU"/>
        </w:rPr>
        <w:t xml:space="preserve"> Кнопка</w:t>
      </w:r>
      <w:r>
        <w:rPr>
          <w:szCs w:val="24"/>
          <w:lang w:val="ru-RU"/>
        </w:rPr>
        <w:t xml:space="preserve"> </w:t>
      </w:r>
      <w:r>
        <w:rPr>
          <w:b/>
          <w:szCs w:val="24"/>
          <w:lang w:val="ru-RU"/>
        </w:rPr>
        <w:t>(SETUP) (НАСТРОЙКА)</w:t>
      </w:r>
      <w:r>
        <w:rPr>
          <w:szCs w:val="24"/>
          <w:lang w:val="ru-RU"/>
        </w:rPr>
        <w:t>: Кнопка для перехода на экран НАСТРОЕК пользователя.</w:t>
      </w:r>
    </w:p>
    <w:p w:rsidR="006436DB" w:rsidRPr="006436DB" w:rsidRDefault="006436DB" w:rsidP="006436DB">
      <w:pPr>
        <w:pStyle w:val="4"/>
        <w:rPr>
          <w:szCs w:val="24"/>
          <w:lang w:val="ru-RU"/>
        </w:rPr>
      </w:pPr>
      <w:r w:rsidRPr="006436DB">
        <w:rPr>
          <w:b/>
          <w:szCs w:val="24"/>
          <w:lang w:val="ru-RU"/>
        </w:rPr>
        <w:t>11.</w:t>
      </w:r>
      <w:r w:rsidRPr="006436DB">
        <w:rPr>
          <w:b/>
          <w:szCs w:val="24"/>
          <w:lang w:val="ru-RU"/>
        </w:rPr>
        <w:tab/>
      </w:r>
      <w:r>
        <w:rPr>
          <w:rFonts w:ascii="MS Mincho" w:hAnsiTheme="minorBidi" w:hint="eastAsia"/>
          <w:noProof/>
          <w:szCs w:val="24"/>
          <w:lang w:val="ru-RU" w:eastAsia="ru-RU"/>
        </w:rPr>
        <w:drawing>
          <wp:inline distT="0" distB="0" distL="0" distR="0">
            <wp:extent cx="905510" cy="25908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6DB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Кнопка</w:t>
      </w:r>
      <w:r w:rsidRPr="006436DB">
        <w:rPr>
          <w:szCs w:val="24"/>
          <w:lang w:val="ru-RU"/>
        </w:rPr>
        <w:t xml:space="preserve"> </w:t>
      </w:r>
      <w:r w:rsidRPr="006436DB">
        <w:rPr>
          <w:b/>
          <w:szCs w:val="24"/>
          <w:lang w:val="ru-RU"/>
        </w:rPr>
        <w:t>(</w:t>
      </w:r>
      <w:r>
        <w:rPr>
          <w:b/>
          <w:szCs w:val="24"/>
        </w:rPr>
        <w:t>MEASURE</w:t>
      </w:r>
      <w:r w:rsidRPr="006436DB">
        <w:rPr>
          <w:b/>
          <w:szCs w:val="24"/>
          <w:lang w:val="ru-RU"/>
        </w:rPr>
        <w:t>) (</w:t>
      </w:r>
      <w:r>
        <w:rPr>
          <w:b/>
          <w:szCs w:val="24"/>
          <w:lang w:val="ru-RU"/>
        </w:rPr>
        <w:t>ИЗМЕРЕНИЕ</w:t>
      </w:r>
      <w:r w:rsidRPr="006436DB">
        <w:rPr>
          <w:b/>
          <w:szCs w:val="24"/>
          <w:lang w:val="ru-RU"/>
        </w:rPr>
        <w:t>)</w:t>
      </w:r>
      <w:r w:rsidRPr="006436DB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Кнопка измерения ДАННЫХ.</w:t>
      </w:r>
    </w:p>
    <w:p w:rsidR="006436DB" w:rsidRPr="006436DB" w:rsidRDefault="006436DB" w:rsidP="006436DB">
      <w:pPr>
        <w:pStyle w:val="4"/>
        <w:ind w:left="1985" w:hanging="1985"/>
        <w:jc w:val="left"/>
        <w:rPr>
          <w:szCs w:val="24"/>
          <w:lang w:val="ru-RU"/>
        </w:rPr>
      </w:pPr>
      <w:r w:rsidRPr="009D5EE5">
        <w:rPr>
          <w:b/>
          <w:szCs w:val="24"/>
          <w:lang w:val="ru-RU"/>
        </w:rPr>
        <w:t>12.</w:t>
      </w:r>
      <w:r w:rsidRPr="009D5EE5">
        <w:rPr>
          <w:b/>
          <w:szCs w:val="24"/>
          <w:lang w:val="ru-RU"/>
        </w:rPr>
        <w:tab/>
      </w:r>
      <w:r>
        <w:rPr>
          <w:rFonts w:ascii="MS Mincho" w:hAnsiTheme="minorBidi" w:hint="eastAsia"/>
          <w:noProof/>
          <w:szCs w:val="24"/>
          <w:lang w:val="ru-RU" w:eastAsia="ru-RU"/>
        </w:rPr>
        <w:drawing>
          <wp:inline distT="0" distB="0" distL="0" distR="0">
            <wp:extent cx="457200" cy="25908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Дисплей</w:t>
      </w:r>
      <w:r w:rsidRPr="009D5EE5">
        <w:rPr>
          <w:b/>
          <w:szCs w:val="24"/>
          <w:lang w:val="ru-RU"/>
        </w:rPr>
        <w:t xml:space="preserve"> (</w:t>
      </w:r>
      <w:r w:rsidRPr="006436DB">
        <w:rPr>
          <w:b/>
          <w:szCs w:val="24"/>
        </w:rPr>
        <w:t>CYLINDER</w:t>
      </w:r>
      <w:r w:rsidRPr="009D5EE5">
        <w:rPr>
          <w:b/>
          <w:szCs w:val="24"/>
          <w:lang w:val="ru-RU"/>
        </w:rPr>
        <w:t>) (</w:t>
      </w:r>
      <w:r>
        <w:rPr>
          <w:b/>
          <w:szCs w:val="24"/>
          <w:lang w:val="ru-RU"/>
        </w:rPr>
        <w:t>ЦИЛИНДР</w:t>
      </w:r>
      <w:r w:rsidRPr="009D5EE5">
        <w:rPr>
          <w:b/>
          <w:szCs w:val="24"/>
          <w:lang w:val="ru-RU"/>
        </w:rPr>
        <w:t>)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Отображает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выбранного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момент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цилиндра</w:t>
      </w:r>
      <w:r w:rsidR="000E2D00">
        <w:rPr>
          <w:szCs w:val="24"/>
          <w:lang w:val="ru-RU"/>
        </w:rPr>
        <w:t xml:space="preserve">  кнопкой №</w:t>
      </w:r>
      <w:r w:rsidRPr="009D5EE5">
        <w:rPr>
          <w:szCs w:val="24"/>
          <w:lang w:val="ru-RU"/>
        </w:rPr>
        <w:t xml:space="preserve">7. </w:t>
      </w:r>
      <w:proofErr w:type="spellStart"/>
      <w:r>
        <w:rPr>
          <w:szCs w:val="24"/>
          <w:lang w:val="ru-RU"/>
        </w:rPr>
        <w:t>Cylinder</w:t>
      </w:r>
      <w:proofErr w:type="spellEnd"/>
      <w:r>
        <w:rPr>
          <w:szCs w:val="24"/>
          <w:lang w:val="ru-RU"/>
        </w:rPr>
        <w:t xml:space="preserve"> </w:t>
      </w:r>
      <w:proofErr w:type="spellStart"/>
      <w:r>
        <w:rPr>
          <w:szCs w:val="24"/>
          <w:lang w:val="ru-RU"/>
        </w:rPr>
        <w:t>button</w:t>
      </w:r>
      <w:proofErr w:type="spellEnd"/>
      <w:r>
        <w:rPr>
          <w:szCs w:val="24"/>
          <w:lang w:val="ru-RU"/>
        </w:rPr>
        <w:t xml:space="preserve"> (Кнопка Цилиндр)”</w:t>
      </w:r>
      <w:r>
        <w:rPr>
          <w:szCs w:val="24"/>
          <w:lang w:val="ru-RU"/>
        </w:rPr>
        <w:br/>
        <w:t>(Отображается только в режимах REF и K&amp;R).</w:t>
      </w:r>
    </w:p>
    <w:p w:rsidR="006436DB" w:rsidRPr="000E2D00" w:rsidRDefault="006436DB" w:rsidP="006436DB">
      <w:pPr>
        <w:pStyle w:val="4"/>
        <w:ind w:left="1985" w:hanging="1985"/>
        <w:jc w:val="left"/>
        <w:rPr>
          <w:szCs w:val="24"/>
          <w:lang w:val="ru-RU"/>
        </w:rPr>
      </w:pPr>
      <w:r>
        <w:rPr>
          <w:b/>
          <w:szCs w:val="24"/>
          <w:lang w:val="ru-RU"/>
        </w:rPr>
        <w:t>13.</w:t>
      </w:r>
      <w:r>
        <w:rPr>
          <w:b/>
          <w:szCs w:val="24"/>
          <w:lang w:val="ru-RU"/>
        </w:rPr>
        <w:tab/>
      </w:r>
      <w:r>
        <w:rPr>
          <w:rFonts w:ascii="MS Mincho" w:hAnsiTheme="minorBidi" w:hint="eastAsia"/>
          <w:noProof/>
          <w:szCs w:val="24"/>
          <w:lang w:val="ru-RU" w:eastAsia="ru-RU"/>
        </w:rPr>
        <w:drawing>
          <wp:inline distT="0" distB="0" distL="0" distR="0">
            <wp:extent cx="914400" cy="2413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  <w:lang w:val="ru-RU"/>
        </w:rPr>
        <w:t xml:space="preserve"> </w:t>
      </w:r>
      <w:r w:rsidR="000E2D00" w:rsidRPr="000E2D00">
        <w:rPr>
          <w:lang w:val="ru-RU"/>
        </w:rPr>
        <w:t xml:space="preserve">Кнопка конвертации значения </w:t>
      </w:r>
      <w:r w:rsidR="000E2D00" w:rsidRPr="001C50EB">
        <w:t>VD</w:t>
      </w:r>
      <w:r w:rsidR="000E2D00" w:rsidRPr="000E2D00">
        <w:rPr>
          <w:lang w:val="ru-RU"/>
        </w:rPr>
        <w:t xml:space="preserve"> (</w:t>
      </w:r>
      <w:proofErr w:type="spellStart"/>
      <w:r w:rsidR="000E2D00" w:rsidRPr="000E2D00">
        <w:rPr>
          <w:lang w:val="ru-RU"/>
        </w:rPr>
        <w:t>вертексное</w:t>
      </w:r>
      <w:proofErr w:type="spellEnd"/>
      <w:r w:rsidR="000E2D00" w:rsidRPr="000E2D00">
        <w:rPr>
          <w:lang w:val="ru-RU"/>
        </w:rPr>
        <w:t xml:space="preserve"> расстояние) к одному из предустановленных</w:t>
      </w:r>
      <w:r w:rsidR="000E2D00">
        <w:rPr>
          <w:lang w:val="ru-RU"/>
        </w:rPr>
        <w:t xml:space="preserve"> значений (по умолчанию: 12.0).</w:t>
      </w:r>
    </w:p>
    <w:p w:rsidR="00DF146B" w:rsidRPr="006436DB" w:rsidRDefault="00DF146B">
      <w:pPr>
        <w:spacing w:after="200" w:line="276" w:lineRule="auto"/>
        <w:jc w:val="left"/>
        <w:rPr>
          <w:lang w:val="ru-RU"/>
        </w:rPr>
      </w:pPr>
      <w:r w:rsidRPr="006436DB">
        <w:rPr>
          <w:lang w:val="ru-RU"/>
        </w:rPr>
        <w:br w:type="page"/>
      </w:r>
    </w:p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71"/>
      </w:tblGrid>
      <w:tr w:rsidR="00E51197" w:rsidRPr="007B64F5" w:rsidTr="00BD740B">
        <w:tc>
          <w:tcPr>
            <w:tcW w:w="709" w:type="dxa"/>
            <w:tcBorders>
              <w:bottom w:val="single" w:sz="48" w:space="0" w:color="auto"/>
            </w:tcBorders>
          </w:tcPr>
          <w:p w:rsidR="00E51197" w:rsidRPr="007B64F5" w:rsidRDefault="00E51197" w:rsidP="00BD740B">
            <w:pPr>
              <w:pStyle w:val="ac"/>
              <w:tabs>
                <w:tab w:val="clear" w:pos="4677"/>
                <w:tab w:val="clear" w:pos="9355"/>
              </w:tabs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6</w:t>
            </w: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E51197" w:rsidRPr="007B64F5" w:rsidRDefault="00E51197" w:rsidP="00BD740B">
            <w:pPr>
              <w:pStyle w:val="ac"/>
              <w:tabs>
                <w:tab w:val="clear" w:pos="4677"/>
                <w:tab w:val="clear" w:pos="9355"/>
              </w:tabs>
            </w:pPr>
          </w:p>
        </w:tc>
      </w:tr>
    </w:tbl>
    <w:p w:rsidR="003A32C7" w:rsidRPr="003A32C7" w:rsidRDefault="003A32C7" w:rsidP="00E405D9"/>
    <w:p w:rsidR="00354259" w:rsidRPr="009D5EE5" w:rsidRDefault="00354259" w:rsidP="00354259">
      <w:pPr>
        <w:pStyle w:val="10"/>
        <w:rPr>
          <w:szCs w:val="24"/>
          <w:lang w:val="ru-RU"/>
        </w:rPr>
      </w:pPr>
      <w:bookmarkStart w:id="14" w:name="_Toc494797119"/>
      <w:r>
        <w:rPr>
          <w:szCs w:val="24"/>
          <w:lang w:val="ru-RU"/>
        </w:rPr>
        <w:t>Установка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подготовка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измерениям</w:t>
      </w:r>
      <w:bookmarkEnd w:id="14"/>
    </w:p>
    <w:p w:rsidR="003A32C7" w:rsidRPr="009D5EE5" w:rsidRDefault="003A32C7" w:rsidP="00E405D9">
      <w:pPr>
        <w:rPr>
          <w:lang w:val="ru-RU"/>
        </w:rPr>
      </w:pPr>
    </w:p>
    <w:p w:rsidR="00587FF8" w:rsidRPr="009D5EE5" w:rsidRDefault="00587FF8" w:rsidP="00E405D9">
      <w:pPr>
        <w:rPr>
          <w:lang w:val="ru-RU"/>
        </w:rPr>
      </w:pPr>
    </w:p>
    <w:p w:rsidR="00354259" w:rsidRPr="009D5EE5" w:rsidRDefault="00354259" w:rsidP="00354259">
      <w:pPr>
        <w:pStyle w:val="21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1.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Разблокировка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замка</w:t>
      </w:r>
      <w:r w:rsidRPr="009D5EE5">
        <w:rPr>
          <w:b/>
          <w:szCs w:val="24"/>
          <w:lang w:val="ru-RU"/>
        </w:rPr>
        <w:t xml:space="preserve"> 1 </w:t>
      </w:r>
      <w:r>
        <w:rPr>
          <w:b/>
          <w:szCs w:val="24"/>
          <w:lang w:val="ru-RU"/>
        </w:rPr>
        <w:t>части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столика</w:t>
      </w:r>
      <w:r w:rsidRPr="009D5EE5">
        <w:rPr>
          <w:b/>
          <w:szCs w:val="24"/>
          <w:lang w:val="ru-RU"/>
        </w:rPr>
        <w:t xml:space="preserve"> (</w:t>
      </w:r>
      <w:r>
        <w:rPr>
          <w:b/>
          <w:szCs w:val="24"/>
          <w:lang w:val="ru-RU"/>
        </w:rPr>
        <w:t>зажимной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болт</w:t>
      </w:r>
      <w:r w:rsidRPr="009D5EE5">
        <w:rPr>
          <w:b/>
          <w:szCs w:val="24"/>
          <w:lang w:val="ru-RU"/>
        </w:rPr>
        <w:t>)</w:t>
      </w:r>
    </w:p>
    <w:p w:rsidR="003A32C7" w:rsidRPr="009D5EE5" w:rsidRDefault="003A32C7" w:rsidP="00E405D9">
      <w:pPr>
        <w:rPr>
          <w:lang w:val="ru-RU"/>
        </w:rPr>
      </w:pPr>
    </w:p>
    <w:p w:rsidR="00A01C1B" w:rsidRPr="009D5EE5" w:rsidRDefault="00A01C1B" w:rsidP="00A01C1B">
      <w:pPr>
        <w:pStyle w:val="af1"/>
        <w:rPr>
          <w:szCs w:val="24"/>
          <w:lang w:val="ru-RU"/>
        </w:rPr>
      </w:pPr>
      <w:r>
        <w:rPr>
          <w:szCs w:val="24"/>
          <w:lang w:val="ru-RU"/>
        </w:rPr>
        <w:t>Ослабьте</w:t>
      </w:r>
      <w:r w:rsidRPr="009D5EE5">
        <w:rPr>
          <w:szCs w:val="24"/>
          <w:lang w:val="ru-RU"/>
        </w:rPr>
        <w:t xml:space="preserve"> «</w:t>
      </w:r>
      <w:r>
        <w:rPr>
          <w:szCs w:val="24"/>
          <w:lang w:val="ru-RU"/>
        </w:rPr>
        <w:t>Зажимной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болт</w:t>
      </w:r>
      <w:r w:rsidRPr="009D5EE5">
        <w:rPr>
          <w:szCs w:val="24"/>
          <w:lang w:val="ru-RU"/>
        </w:rPr>
        <w:t xml:space="preserve">», </w:t>
      </w:r>
      <w:r>
        <w:rPr>
          <w:szCs w:val="24"/>
          <w:lang w:val="ru-RU"/>
        </w:rPr>
        <w:t>который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находится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сзади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нижней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повернув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против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часовой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стрелки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переведите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рычаг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фиксации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столика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находится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джойстиком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направлении</w:t>
      </w:r>
      <w:r w:rsidRPr="009D5EE5">
        <w:rPr>
          <w:szCs w:val="24"/>
          <w:lang w:val="ru-RU"/>
        </w:rPr>
        <w:t xml:space="preserve"> </w:t>
      </w:r>
      <w:r w:rsidRPr="00A01C1B">
        <w:rPr>
          <w:szCs w:val="24"/>
        </w:rPr>
        <w:t>UNLOCK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РАЗБЛОКИРОВАТЬ</w:t>
      </w:r>
      <w:r w:rsidRPr="009D5EE5">
        <w:rPr>
          <w:szCs w:val="24"/>
          <w:lang w:val="ru-RU"/>
        </w:rPr>
        <w:t>).</w:t>
      </w:r>
    </w:p>
    <w:p w:rsidR="00E51197" w:rsidRPr="009D5EE5" w:rsidRDefault="00E51197" w:rsidP="00E51197">
      <w:pPr>
        <w:pStyle w:val="af1"/>
        <w:rPr>
          <w:lang w:val="ru-RU"/>
        </w:rPr>
      </w:pPr>
    </w:p>
    <w:tbl>
      <w:tblPr>
        <w:tblStyle w:val="a7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8"/>
        <w:gridCol w:w="5634"/>
      </w:tblGrid>
      <w:tr w:rsidR="00E51197" w:rsidTr="00E51197">
        <w:tc>
          <w:tcPr>
            <w:tcW w:w="3368" w:type="dxa"/>
          </w:tcPr>
          <w:p w:rsidR="00E51197" w:rsidRDefault="00E50C46" w:rsidP="00A01C1B">
            <w:pPr>
              <w:pStyle w:val="af1"/>
              <w:ind w:left="0"/>
              <w:jc w:val="center"/>
            </w:pPr>
            <w:r>
              <w:pict>
                <v:group id="_x0000_s1313" style="width:142.5pt;height:142.5pt;mso-position-horizontal-relative:char;mso-position-vertical-relative:line" coordorigin="1380,990" coordsize="2850,2850">
                  <v:shape id="_x0000_s1314" type="#_x0000_t75" style="position:absolute;left:1420;top:1030;width:2770;height:2770">
                    <v:imagedata r:id="rId67" o:title=""/>
                  </v:shape>
                  <v:group id="_x0000_s1315" style="position:absolute;left:1400;top:1010;width:2810;height:2810" coordorigin="1400,1010" coordsize="2810,2810">
                    <v:shape id="_x0000_s1316" style="position:absolute;left:1400;top:1010;width:2810;height:2810" coordorigin="1400,1010" coordsize="2810,2810" path="m1400,3820r2810,l4210,1010r-2810,l1400,3820xe" filled="f" strokeweight="2pt">
                      <v:path arrowok="t"/>
                    </v:shape>
                  </v:group>
                  <w10:wrap type="none" anchorx="page"/>
                  <w10:anchorlock/>
                </v:group>
              </w:pict>
            </w:r>
          </w:p>
          <w:p w:rsidR="00A01C1B" w:rsidRPr="009D5EE5" w:rsidRDefault="00A01C1B" w:rsidP="00A01C1B">
            <w:pPr>
              <w:pStyle w:val="ac"/>
              <w:jc w:val="center"/>
              <w:rPr>
                <w:b/>
                <w:szCs w:val="24"/>
                <w:lang w:val="ru-RU"/>
              </w:rPr>
            </w:pPr>
            <w:r w:rsidRPr="009D5EE5">
              <w:rPr>
                <w:b/>
                <w:noProof w:val="0"/>
                <w:szCs w:val="24"/>
                <w:lang w:val="ru-RU"/>
              </w:rPr>
              <w:t>[Разблокировка замка 1 части столика]</w:t>
            </w:r>
          </w:p>
          <w:p w:rsidR="00A01C1B" w:rsidRPr="00A01C1B" w:rsidRDefault="00A01C1B" w:rsidP="00A01C1B">
            <w:pPr>
              <w:pStyle w:val="ac"/>
              <w:jc w:val="center"/>
              <w:rPr>
                <w:szCs w:val="24"/>
                <w:lang w:val="ru-RU"/>
              </w:rPr>
            </w:pPr>
            <w:r w:rsidRPr="009D5EE5">
              <w:rPr>
                <w:b/>
                <w:noProof w:val="0"/>
                <w:szCs w:val="24"/>
                <w:lang w:val="ru-RU"/>
              </w:rPr>
              <w:t>(Зажимной болт)</w:t>
            </w:r>
          </w:p>
        </w:tc>
        <w:tc>
          <w:tcPr>
            <w:tcW w:w="5634" w:type="dxa"/>
          </w:tcPr>
          <w:p w:rsidR="00E51197" w:rsidRPr="00E51197" w:rsidRDefault="00E50C46" w:rsidP="00A01C1B">
            <w:pPr>
              <w:jc w:val="center"/>
            </w:pPr>
            <w:r>
              <w:pict>
                <v:group id="_x0000_s1306" style="width:235.55pt;height:140.7pt;mso-position-horizontal-relative:char;mso-position-vertical-relative:line" coordorigin="4572,4986" coordsize="4711,2814">
                  <v:group id="_x0000_s1307" style="position:absolute;left:4572;top:4986;width:4711;height:2814;mso-position-horizontal-relative:page" coordorigin="4572,1021" coordsize="4711,2814">
                    <v:shape id="_x0000_s1308" type="#_x0000_t75" style="position:absolute;left:4617;top:1066;width:4621;height:2724">
                      <v:imagedata r:id="rId68" o:title=""/>
                    </v:shape>
                    <v:group id="_x0000_s1309" style="position:absolute;left:4595;top:1043;width:4666;height:2769" coordorigin="4595,1043" coordsize="4666,2769">
                      <v:shape id="_x0000_s1310" style="position:absolute;left:4595;top:1043;width:4666;height:2769" coordorigin="4595,1043" coordsize="4666,2769" path="m4595,3812r4666,l9261,1043r-4666,l4595,3812xe" filled="f" strokeweight="2.25pt">
                        <v:path arrowok="t"/>
                      </v:shape>
                    </v:group>
                  </v:group>
                  <v:shape id="_x0000_s1311" type="#_x0000_t202" style="position:absolute;left:5813;top:5627;width:627;height:207" fillcolor="white [3212]" stroked="f">
                    <v:textbox style="mso-fit-shape-to-text:t" inset="0,0,0,0">
                      <w:txbxContent>
                        <w:p w:rsidR="00E50C46" w:rsidRPr="00A01C1B" w:rsidRDefault="00E50C46" w:rsidP="00E51197">
                          <w:pPr>
                            <w:pStyle w:val="ac"/>
                            <w:jc w:val="center"/>
                            <w:rPr>
                              <w:rFonts w:cs="Arial"/>
                              <w:b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cs="Arial"/>
                              <w:b/>
                              <w:sz w:val="18"/>
                              <w:lang w:val="ru-RU"/>
                            </w:rPr>
                            <w:t>Разбл</w:t>
                          </w:r>
                        </w:p>
                      </w:txbxContent>
                    </v:textbox>
                  </v:shape>
                  <v:shape id="_x0000_s1312" type="#_x0000_t202" style="position:absolute;left:4735;top:6581;width:557;height:207" fillcolor="white [3212]" stroked="f">
                    <v:textbox style="mso-fit-shape-to-text:t" inset="0,0,0,0">
                      <w:txbxContent>
                        <w:p w:rsidR="00E50C46" w:rsidRPr="00A01C1B" w:rsidRDefault="00E50C46" w:rsidP="00E51197">
                          <w:pPr>
                            <w:pStyle w:val="ac"/>
                            <w:jc w:val="center"/>
                            <w:rPr>
                              <w:rFonts w:cs="Arial"/>
                              <w:b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cs="Arial"/>
                              <w:b/>
                              <w:sz w:val="18"/>
                              <w:lang w:val="ru-RU"/>
                            </w:rPr>
                            <w:t>Блок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A01C1B" w:rsidRPr="00A01C1B" w:rsidRDefault="00A01C1B" w:rsidP="00A01C1B">
            <w:pPr>
              <w:pStyle w:val="ac"/>
              <w:jc w:val="center"/>
              <w:rPr>
                <w:szCs w:val="24"/>
              </w:rPr>
            </w:pPr>
            <w:r>
              <w:rPr>
                <w:b/>
                <w:noProof w:val="0"/>
                <w:szCs w:val="24"/>
              </w:rPr>
              <w:t>[</w:t>
            </w:r>
            <w:proofErr w:type="spellStart"/>
            <w:r>
              <w:rPr>
                <w:b/>
                <w:noProof w:val="0"/>
                <w:szCs w:val="24"/>
              </w:rPr>
              <w:t>Рычаг</w:t>
            </w:r>
            <w:proofErr w:type="spellEnd"/>
            <w:r>
              <w:rPr>
                <w:b/>
                <w:noProof w:val="0"/>
                <w:szCs w:val="24"/>
              </w:rPr>
              <w:t xml:space="preserve"> </w:t>
            </w:r>
            <w:proofErr w:type="spellStart"/>
            <w:r>
              <w:rPr>
                <w:b/>
                <w:noProof w:val="0"/>
                <w:szCs w:val="24"/>
              </w:rPr>
              <w:t>фиксации</w:t>
            </w:r>
            <w:proofErr w:type="spellEnd"/>
            <w:r>
              <w:rPr>
                <w:b/>
                <w:noProof w:val="0"/>
                <w:szCs w:val="24"/>
              </w:rPr>
              <w:t xml:space="preserve"> </w:t>
            </w:r>
            <w:proofErr w:type="spellStart"/>
            <w:r>
              <w:rPr>
                <w:b/>
                <w:noProof w:val="0"/>
                <w:szCs w:val="24"/>
              </w:rPr>
              <w:t>столика</w:t>
            </w:r>
            <w:proofErr w:type="spellEnd"/>
            <w:r>
              <w:rPr>
                <w:b/>
                <w:noProof w:val="0"/>
                <w:szCs w:val="24"/>
              </w:rPr>
              <w:t>]</w:t>
            </w:r>
          </w:p>
        </w:tc>
      </w:tr>
    </w:tbl>
    <w:p w:rsidR="003A32C7" w:rsidRPr="003A32C7" w:rsidRDefault="003A32C7" w:rsidP="00E405D9"/>
    <w:p w:rsidR="003A32C7" w:rsidRPr="003A32C7" w:rsidRDefault="003A32C7" w:rsidP="00E405D9"/>
    <w:p w:rsidR="00A01C1B" w:rsidRPr="009D5EE5" w:rsidRDefault="00A01C1B" w:rsidP="00A01C1B">
      <w:pPr>
        <w:pStyle w:val="21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2.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Разблокировка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замка</w:t>
      </w:r>
      <w:r w:rsidRPr="009D5EE5">
        <w:rPr>
          <w:b/>
          <w:szCs w:val="24"/>
          <w:lang w:val="ru-RU"/>
        </w:rPr>
        <w:t xml:space="preserve"> 2 </w:t>
      </w:r>
      <w:r>
        <w:rPr>
          <w:b/>
          <w:szCs w:val="24"/>
          <w:lang w:val="ru-RU"/>
        </w:rPr>
        <w:t>части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столика</w:t>
      </w:r>
      <w:r w:rsidRPr="009D5EE5">
        <w:rPr>
          <w:b/>
          <w:szCs w:val="24"/>
          <w:lang w:val="ru-RU"/>
        </w:rPr>
        <w:t xml:space="preserve"> (</w:t>
      </w:r>
      <w:r>
        <w:rPr>
          <w:b/>
          <w:szCs w:val="24"/>
          <w:lang w:val="ru-RU"/>
        </w:rPr>
        <w:t>замки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корпуса</w:t>
      </w:r>
      <w:r w:rsidRPr="009D5EE5">
        <w:rPr>
          <w:b/>
          <w:szCs w:val="24"/>
          <w:lang w:val="ru-RU"/>
        </w:rPr>
        <w:t>)</w:t>
      </w:r>
    </w:p>
    <w:p w:rsidR="003A32C7" w:rsidRPr="009D5EE5" w:rsidRDefault="003A32C7" w:rsidP="00E405D9">
      <w:pPr>
        <w:rPr>
          <w:lang w:val="ru-RU"/>
        </w:rPr>
      </w:pPr>
    </w:p>
    <w:p w:rsidR="00A01C1B" w:rsidRPr="009D5EE5" w:rsidRDefault="00A01C1B" w:rsidP="00A01C1B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показано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рисунке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столик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повернут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направо</w:t>
      </w:r>
      <w:r w:rsidRPr="009D5EE5">
        <w:rPr>
          <w:szCs w:val="24"/>
          <w:lang w:val="ru-RU"/>
        </w:rPr>
        <w:t>.</w:t>
      </w:r>
    </w:p>
    <w:p w:rsidR="00A01C1B" w:rsidRPr="009D5EE5" w:rsidRDefault="00A01C1B" w:rsidP="00A01C1B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Поверните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замок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корпуса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часовой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стрелке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упора</w:t>
      </w:r>
      <w:r w:rsidRPr="009D5EE5">
        <w:rPr>
          <w:szCs w:val="24"/>
          <w:lang w:val="ru-RU"/>
        </w:rPr>
        <w:t>.</w:t>
      </w:r>
    </w:p>
    <w:p w:rsidR="00A01C1B" w:rsidRPr="009D5EE5" w:rsidRDefault="00A01C1B" w:rsidP="00A01C1B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Заблокируйте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замок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корпуса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слева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E51197" w:rsidRDefault="00E50C46" w:rsidP="00A01C1B">
      <w:pPr>
        <w:pStyle w:val="ac"/>
        <w:jc w:val="center"/>
        <w:rPr>
          <w:b/>
        </w:rPr>
      </w:pPr>
      <w:r>
        <w:rPr>
          <w:b/>
        </w:rPr>
      </w:r>
      <w:r>
        <w:rPr>
          <w:b/>
        </w:rPr>
        <w:pict>
          <v:group id="_x0000_s1317" style="width:140pt;height:149.75pt;mso-position-horizontal-relative:char;mso-position-vertical-relative:line" coordorigin="3746,10213" coordsize="2800,2995">
            <v:shape id="_x0000_s1318" type="#_x0000_t75" style="position:absolute;left:3746;top:10213;width:2800;height:2995">
              <v:imagedata r:id="rId69" o:title=""/>
            </v:shape>
            <v:shape id="_x0000_s1319" type="#_x0000_t202" style="position:absolute;left:5813;top:12739;width:627;height:207" fillcolor="white [3212]" stroked="f">
              <v:textbox style="mso-next-textbox:#_x0000_s1319;mso-fit-shape-to-text:t" inset="0,0,0,0">
                <w:txbxContent>
                  <w:p w:rsidR="00E50C46" w:rsidRPr="00A01C1B" w:rsidRDefault="00E50C46" w:rsidP="00E51197">
                    <w:pPr>
                      <w:pStyle w:val="ac"/>
                      <w:jc w:val="center"/>
                      <w:rPr>
                        <w:rFonts w:cs="Arial"/>
                        <w:b/>
                        <w:sz w:val="18"/>
                        <w:lang w:val="ru-RU"/>
                      </w:rPr>
                    </w:pPr>
                    <w:r>
                      <w:rPr>
                        <w:rFonts w:cs="Arial"/>
                        <w:b/>
                        <w:sz w:val="18"/>
                        <w:lang w:val="ru-RU"/>
                      </w:rPr>
                      <w:t>Разбл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01C1B" w:rsidRPr="009D5EE5" w:rsidRDefault="00A01C1B" w:rsidP="00A01C1B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[Разблокировка замка 1 части столика (замки корпуса)]</w:t>
      </w:r>
    </w:p>
    <w:p w:rsidR="00E51197" w:rsidRPr="009D5EE5" w:rsidRDefault="00E51197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A01C1B" w:rsidRPr="009D5EE5" w:rsidRDefault="00A01C1B" w:rsidP="00A01C1B">
      <w:pPr>
        <w:pStyle w:val="21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3.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Доступ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к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кабелю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питания</w:t>
      </w:r>
    </w:p>
    <w:p w:rsidR="003A32C7" w:rsidRPr="009D5EE5" w:rsidRDefault="003A32C7" w:rsidP="00E405D9">
      <w:pPr>
        <w:rPr>
          <w:lang w:val="ru-RU"/>
        </w:rPr>
      </w:pPr>
    </w:p>
    <w:p w:rsidR="00A01C1B" w:rsidRPr="009D5EE5" w:rsidRDefault="00A01C1B" w:rsidP="00A01C1B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Поместите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</w:t>
      </w:r>
      <w:r w:rsidRPr="009D5EE5">
        <w:rPr>
          <w:szCs w:val="24"/>
          <w:lang w:val="ru-RU"/>
        </w:rPr>
        <w:t xml:space="preserve"> </w:t>
      </w:r>
      <w:r w:rsidRPr="00A01C1B">
        <w:rPr>
          <w:szCs w:val="24"/>
        </w:rPr>
        <w:t>HRK</w:t>
      </w:r>
      <w:r w:rsidRPr="009D5EE5">
        <w:rPr>
          <w:szCs w:val="24"/>
          <w:lang w:val="ru-RU"/>
        </w:rPr>
        <w:t xml:space="preserve">-1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стол</w:t>
      </w:r>
      <w:r w:rsidRPr="009D5EE5">
        <w:rPr>
          <w:szCs w:val="24"/>
          <w:lang w:val="ru-RU"/>
        </w:rPr>
        <w:t>.</w:t>
      </w:r>
    </w:p>
    <w:p w:rsidR="00A01C1B" w:rsidRPr="009D5EE5" w:rsidRDefault="00A01C1B" w:rsidP="00A01C1B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Убедитесь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переключатель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питания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положении</w:t>
      </w:r>
      <w:r w:rsidRPr="009D5EE5">
        <w:rPr>
          <w:szCs w:val="24"/>
          <w:lang w:val="ru-RU"/>
        </w:rPr>
        <w:t xml:space="preserve"> </w:t>
      </w:r>
      <w:r w:rsidRPr="00A01C1B">
        <w:rPr>
          <w:szCs w:val="24"/>
        </w:rPr>
        <w:t>OFF</w:t>
      </w:r>
      <w:r w:rsidRPr="009D5EE5">
        <w:rPr>
          <w:szCs w:val="24"/>
          <w:lang w:val="ru-RU"/>
        </w:rPr>
        <w:t xml:space="preserve"> (</w:t>
      </w:r>
      <w:proofErr w:type="gramStart"/>
      <w:r>
        <w:rPr>
          <w:szCs w:val="24"/>
          <w:lang w:val="ru-RU"/>
        </w:rPr>
        <w:t>ВЫКЛ</w:t>
      </w:r>
      <w:proofErr w:type="gramEnd"/>
      <w:r w:rsidRPr="009D5EE5">
        <w:rPr>
          <w:szCs w:val="24"/>
          <w:lang w:val="ru-RU"/>
        </w:rPr>
        <w:t>)</w:t>
      </w:r>
    </w:p>
    <w:p w:rsidR="00A01C1B" w:rsidRPr="009D5EE5" w:rsidRDefault="00A01C1B" w:rsidP="00A01C1B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Вставьте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кабель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питания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разъем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питания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нижней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основного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корпуса</w:t>
      </w:r>
      <w:r w:rsidRPr="009D5EE5">
        <w:rPr>
          <w:szCs w:val="24"/>
          <w:lang w:val="ru-RU"/>
        </w:rPr>
        <w:t>.</w:t>
      </w:r>
    </w:p>
    <w:p w:rsidR="00A01C1B" w:rsidRPr="009D5EE5" w:rsidRDefault="00A01C1B" w:rsidP="00A01C1B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Вставьте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вилку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сетевого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шнура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розетку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переменного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тока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E51197" w:rsidRDefault="00E50C46" w:rsidP="00A01C1B">
      <w:pPr>
        <w:pStyle w:val="ac"/>
        <w:jc w:val="center"/>
        <w:rPr>
          <w:b/>
        </w:rPr>
      </w:pPr>
      <w:r>
        <w:rPr>
          <w:b/>
        </w:rPr>
      </w:r>
      <w:r>
        <w:rPr>
          <w:b/>
        </w:rPr>
        <w:pict>
          <v:group id="_x0000_s1320" style="width:176.75pt;height:130.05pt;mso-position-horizontal-relative:char;mso-position-vertical-relative:line" coordorigin="3394,735" coordsize="3535,2601">
            <v:shape id="_x0000_s1321" type="#_x0000_t75" style="position:absolute;left:3434;top:775;width:3455;height:2521">
              <v:imagedata r:id="rId70" o:title=""/>
            </v:shape>
            <v:group id="_x0000_s1322" style="position:absolute;left:3414;top:755;width:3495;height:2561" coordorigin="3414,755" coordsize="3495,2561">
              <v:shape id="_x0000_s1323" style="position:absolute;left:3414;top:755;width:3495;height:2561" coordorigin="3414,755" coordsize="3495,2561" path="m3414,3316r3495,l6909,755r-3495,l3414,3316xe" filled="f" strokeweight="2pt">
                <v:path arrowok="t"/>
              </v:shape>
            </v:group>
            <w10:wrap type="none" anchorx="page"/>
            <w10:anchorlock/>
          </v:group>
        </w:pict>
      </w:r>
    </w:p>
    <w:p w:rsidR="003A32C7" w:rsidRPr="00E51197" w:rsidRDefault="003A32C7" w:rsidP="00E51197">
      <w:pPr>
        <w:pStyle w:val="ac"/>
        <w:jc w:val="center"/>
        <w:rPr>
          <w:b/>
        </w:rPr>
      </w:pPr>
    </w:p>
    <w:p w:rsidR="00A01C1B" w:rsidRPr="009D5EE5" w:rsidRDefault="00A01C1B" w:rsidP="00A01C1B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[Доступ к кабелю питания]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587FF8" w:rsidRPr="009D5EE5" w:rsidRDefault="00587FF8" w:rsidP="00E405D9">
      <w:pPr>
        <w:rPr>
          <w:lang w:val="ru-RU"/>
        </w:rPr>
      </w:pPr>
    </w:p>
    <w:p w:rsidR="00A01C1B" w:rsidRPr="009D5EE5" w:rsidRDefault="00A01C1B" w:rsidP="00A01C1B">
      <w:pPr>
        <w:pStyle w:val="21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4.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Размещение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бумаги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упора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для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подбородка</w:t>
      </w:r>
    </w:p>
    <w:p w:rsidR="003A32C7" w:rsidRPr="009D5EE5" w:rsidRDefault="003A32C7" w:rsidP="00E405D9">
      <w:pPr>
        <w:rPr>
          <w:lang w:val="ru-RU"/>
        </w:rPr>
      </w:pPr>
    </w:p>
    <w:p w:rsidR="002423E5" w:rsidRPr="009D5EE5" w:rsidRDefault="002423E5" w:rsidP="002423E5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Вытяните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прижимной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штифт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левой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правой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сторон</w:t>
      </w:r>
      <w:r w:rsidRPr="009D5EE5">
        <w:rPr>
          <w:szCs w:val="24"/>
          <w:lang w:val="ru-RU"/>
        </w:rPr>
        <w:t>.</w:t>
      </w:r>
    </w:p>
    <w:p w:rsidR="002423E5" w:rsidRPr="009D5EE5" w:rsidRDefault="002423E5" w:rsidP="002423E5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Вставьте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прижимной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штифт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поместив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левое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боковое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отверстия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бумаге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r w:rsidRPr="009D5EE5">
        <w:rPr>
          <w:szCs w:val="24"/>
          <w:lang w:val="ru-RU"/>
        </w:rPr>
        <w:t>.</w:t>
      </w:r>
    </w:p>
    <w:p w:rsidR="002423E5" w:rsidRPr="009D5EE5" w:rsidRDefault="002423E5" w:rsidP="002423E5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Прикрепите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бумагу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месте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прижимного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штифта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E51197" w:rsidRDefault="00E51197" w:rsidP="00E51197">
      <w:pPr>
        <w:pStyle w:val="ac"/>
        <w:jc w:val="center"/>
        <w:rPr>
          <w:b/>
        </w:rPr>
      </w:pPr>
      <w:r w:rsidRPr="00E51197">
        <w:rPr>
          <w:b/>
          <w:lang w:val="ru-RU" w:eastAsia="ru-RU"/>
        </w:rPr>
        <w:drawing>
          <wp:inline distT="0" distB="0" distL="0" distR="0">
            <wp:extent cx="1808480" cy="2245360"/>
            <wp:effectExtent l="1905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E51197" w:rsidRDefault="003A32C7" w:rsidP="00E51197">
      <w:pPr>
        <w:pStyle w:val="ac"/>
        <w:jc w:val="center"/>
        <w:rPr>
          <w:b/>
        </w:rPr>
      </w:pPr>
    </w:p>
    <w:p w:rsidR="002423E5" w:rsidRPr="009D5EE5" w:rsidRDefault="002423E5" w:rsidP="002423E5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[Бумага упора для подбородка]</w:t>
      </w:r>
    </w:p>
    <w:p w:rsidR="00E51197" w:rsidRPr="009D5EE5" w:rsidRDefault="00E51197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2423E5" w:rsidRPr="009D5EE5" w:rsidRDefault="002423E5" w:rsidP="002423E5">
      <w:pPr>
        <w:pStyle w:val="21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5.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Установка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печатной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бумаги</w:t>
      </w:r>
    </w:p>
    <w:p w:rsidR="003A32C7" w:rsidRPr="009D5EE5" w:rsidRDefault="003A32C7" w:rsidP="00E405D9">
      <w:pPr>
        <w:rPr>
          <w:lang w:val="ru-RU"/>
        </w:rPr>
      </w:pPr>
    </w:p>
    <w:p w:rsidR="002423E5" w:rsidRPr="00D32BB1" w:rsidRDefault="00D32BB1" w:rsidP="002423E5">
      <w:pPr>
        <w:pStyle w:val="af1"/>
        <w:rPr>
          <w:szCs w:val="24"/>
          <w:lang w:val="ru-RU"/>
        </w:rPr>
      </w:pPr>
      <w:r w:rsidRPr="00D32BB1">
        <w:rPr>
          <w:lang w:val="ru-RU"/>
        </w:rPr>
        <w:t xml:space="preserve"> Пожалуйста, обратитесь к разделу «10.2 Замена» по поводу последовательности действий по установке бумаги для принтера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2423E5" w:rsidRPr="009D5EE5" w:rsidRDefault="002423E5" w:rsidP="002423E5">
      <w:pPr>
        <w:pStyle w:val="21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6.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Подтверждение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настроек</w:t>
      </w:r>
    </w:p>
    <w:p w:rsidR="003A32C7" w:rsidRPr="009D5EE5" w:rsidRDefault="003A32C7" w:rsidP="00E405D9">
      <w:pPr>
        <w:rPr>
          <w:lang w:val="ru-RU"/>
        </w:rPr>
      </w:pPr>
    </w:p>
    <w:p w:rsidR="002423E5" w:rsidRPr="009D5EE5" w:rsidRDefault="002423E5" w:rsidP="002423E5">
      <w:pPr>
        <w:pStyle w:val="af1"/>
        <w:rPr>
          <w:szCs w:val="24"/>
          <w:lang w:val="ru-RU"/>
        </w:rPr>
      </w:pPr>
      <w:r>
        <w:rPr>
          <w:szCs w:val="24"/>
          <w:lang w:val="ru-RU"/>
        </w:rPr>
        <w:t>Проверьте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выберите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различные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функции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связанные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включая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VD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принтера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Распечатайте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любое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сообщение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хотите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распечатать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вместе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данными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измерений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см</w:t>
      </w:r>
      <w:r w:rsidRPr="009D5EE5">
        <w:rPr>
          <w:szCs w:val="24"/>
          <w:lang w:val="ru-RU"/>
        </w:rPr>
        <w:t xml:space="preserve">. «9.5.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Пользовательских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настроек</w:t>
      </w:r>
      <w:r w:rsidRPr="009D5EE5">
        <w:rPr>
          <w:szCs w:val="24"/>
          <w:lang w:val="ru-RU"/>
        </w:rPr>
        <w:t>»).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2423E5" w:rsidRPr="009D5EE5" w:rsidRDefault="002423E5" w:rsidP="002423E5">
      <w:pPr>
        <w:pStyle w:val="21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7.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Передача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на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другое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устройство</w:t>
      </w:r>
    </w:p>
    <w:p w:rsidR="003A32C7" w:rsidRPr="009D5EE5" w:rsidRDefault="003A32C7" w:rsidP="00E405D9">
      <w:pPr>
        <w:rPr>
          <w:lang w:val="ru-RU"/>
        </w:rPr>
      </w:pPr>
    </w:p>
    <w:p w:rsidR="00AE1963" w:rsidRPr="00AE1963" w:rsidRDefault="00AE1963" w:rsidP="00AE1963">
      <w:pPr>
        <w:ind w:left="284" w:right="-2"/>
        <w:rPr>
          <w:lang w:val="ru-RU"/>
        </w:rPr>
      </w:pPr>
      <w:r w:rsidRPr="00AE1963">
        <w:rPr>
          <w:lang w:val="ru-RU"/>
        </w:rPr>
        <w:t xml:space="preserve">В случае если результаты измерений необходимо передать на другие приборы с помощью проводного соединения, подготовьте эти приборы и вставьте соответствующие кабели в разъемы последовательного интерфейса данного прибора. Обычно, к оборудованию, подключаемому к данному прибору, относится ПК, соединенный с цифровым проектором </w:t>
      </w:r>
      <w:proofErr w:type="spellStart"/>
      <w:r>
        <w:t>Huvitz</w:t>
      </w:r>
      <w:proofErr w:type="spellEnd"/>
      <w:r w:rsidRPr="00AE1963">
        <w:rPr>
          <w:lang w:val="ru-RU"/>
        </w:rPr>
        <w:t xml:space="preserve"> и </w:t>
      </w:r>
      <w:proofErr w:type="spellStart"/>
      <w:r w:rsidRPr="00AE1963">
        <w:rPr>
          <w:lang w:val="ru-RU"/>
        </w:rPr>
        <w:t>линзметром</w:t>
      </w:r>
      <w:proofErr w:type="spellEnd"/>
      <w:r w:rsidRPr="00AE1963">
        <w:rPr>
          <w:lang w:val="ru-RU"/>
        </w:rPr>
        <w:t xml:space="preserve">, и имеющий программное обеспечение для обработки данных, разработанное третьими лицами. Способ подключения и передачи данных может отличаться, в зависимости от подключаемого оборудования. Поэтому </w:t>
      </w:r>
      <w:proofErr w:type="gramStart"/>
      <w:r w:rsidRPr="00AE1963">
        <w:rPr>
          <w:lang w:val="ru-RU"/>
        </w:rPr>
        <w:t>смотрите</w:t>
      </w:r>
      <w:proofErr w:type="gramEnd"/>
      <w:r w:rsidRPr="00AE1963">
        <w:rPr>
          <w:lang w:val="ru-RU"/>
        </w:rPr>
        <w:t xml:space="preserve"> обратитесь к руководству пользователя подключаемого оборудования для установки скорости передачи данных (</w:t>
      </w:r>
      <w:r>
        <w:t>BPS</w:t>
      </w:r>
      <w:r w:rsidRPr="00AE1963">
        <w:rPr>
          <w:lang w:val="ru-RU"/>
        </w:rPr>
        <w:t>) и протокола подключения (</w:t>
      </w:r>
      <w:r>
        <w:t>RS</w:t>
      </w:r>
      <w:r w:rsidRPr="00AE1963">
        <w:rPr>
          <w:lang w:val="ru-RU"/>
        </w:rPr>
        <w:t xml:space="preserve">232). </w:t>
      </w:r>
    </w:p>
    <w:p w:rsidR="0094596D" w:rsidRPr="009D5EE5" w:rsidRDefault="0094596D" w:rsidP="0094596D">
      <w:pPr>
        <w:pStyle w:val="af1"/>
        <w:rPr>
          <w:szCs w:val="24"/>
          <w:lang w:val="ru-RU"/>
        </w:rPr>
      </w:pPr>
    </w:p>
    <w:p w:rsidR="003A32C7" w:rsidRPr="009D5EE5" w:rsidRDefault="003A32C7" w:rsidP="00E51197">
      <w:pPr>
        <w:pStyle w:val="af1"/>
        <w:rPr>
          <w:lang w:val="ru-RU"/>
        </w:rPr>
      </w:pPr>
    </w:p>
    <w:p w:rsidR="0094596D" w:rsidRPr="009D5EE5" w:rsidRDefault="0094596D" w:rsidP="0094596D">
      <w:pPr>
        <w:pStyle w:val="af1"/>
        <w:rPr>
          <w:szCs w:val="24"/>
          <w:lang w:val="ru-RU"/>
        </w:rPr>
      </w:pPr>
      <w:r>
        <w:rPr>
          <w:szCs w:val="24"/>
          <w:lang w:val="ru-RU"/>
        </w:rPr>
        <w:t>Скорость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протокол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передачи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см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пункте</w:t>
      </w:r>
      <w:r w:rsidRPr="009D5EE5">
        <w:rPr>
          <w:szCs w:val="24"/>
          <w:lang w:val="ru-RU"/>
        </w:rPr>
        <w:t xml:space="preserve"> «9.5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пользовательских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настроек</w:t>
      </w:r>
      <w:r w:rsidRPr="009D5EE5">
        <w:rPr>
          <w:szCs w:val="24"/>
          <w:lang w:val="ru-RU"/>
        </w:rPr>
        <w:t xml:space="preserve">».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получения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более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подробной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информации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обратитесь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торговому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представителю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которого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приобрели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устройство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1648D3" w:rsidRPr="007268A0" w:rsidTr="00BD740B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1648D3" w:rsidRPr="007268A0" w:rsidRDefault="001648D3" w:rsidP="00BD740B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179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94596D" w:rsidRPr="0094596D" w:rsidRDefault="0094596D" w:rsidP="0094596D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ВНИМАНИЕ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1648D3" w:rsidRPr="007268A0" w:rsidRDefault="001648D3" w:rsidP="00BD740B"/>
        </w:tc>
      </w:tr>
    </w:tbl>
    <w:p w:rsidR="003A32C7" w:rsidRPr="003A32C7" w:rsidRDefault="003A32C7" w:rsidP="00DC2433">
      <w:pPr>
        <w:pStyle w:val="af"/>
      </w:pPr>
    </w:p>
    <w:p w:rsidR="00F41A09" w:rsidRPr="009D5EE5" w:rsidRDefault="00F41A09" w:rsidP="00F41A09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возникновении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следующих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ситуаций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незамедлительно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переведите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выключатель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питания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положение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ВЫКЛ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Затем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свяжитесь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торговым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представителем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компании</w:t>
      </w:r>
      <w:r w:rsidRPr="009D5EE5">
        <w:rPr>
          <w:szCs w:val="24"/>
          <w:lang w:val="ru-RU"/>
        </w:rPr>
        <w:t xml:space="preserve"> </w:t>
      </w:r>
      <w:proofErr w:type="spellStart"/>
      <w:r w:rsidRPr="00F41A09">
        <w:rPr>
          <w:szCs w:val="24"/>
        </w:rPr>
        <w:t>Huvitz</w:t>
      </w:r>
      <w:proofErr w:type="spell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удаления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кабеля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питания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сети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переменного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тока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414B09">
      <w:pPr>
        <w:pStyle w:val="31"/>
        <w:rPr>
          <w:lang w:val="ru-RU"/>
        </w:rPr>
      </w:pPr>
    </w:p>
    <w:p w:rsidR="00F41A09" w:rsidRPr="009D5EE5" w:rsidRDefault="00F41A09" w:rsidP="00F41A09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появлении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дыма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исходящего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возникновении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необычного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запаха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звука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180AEC">
      <w:pPr>
        <w:pStyle w:val="5"/>
        <w:rPr>
          <w:lang w:val="ru-RU"/>
        </w:rPr>
      </w:pPr>
    </w:p>
    <w:p w:rsidR="00F41A09" w:rsidRPr="009D5EE5" w:rsidRDefault="00F41A09" w:rsidP="00F41A09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жидкость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случайно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была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пролита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металлический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предмет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попал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оборудование</w:t>
      </w:r>
    </w:p>
    <w:p w:rsidR="003A32C7" w:rsidRPr="009D5EE5" w:rsidRDefault="003A32C7" w:rsidP="00180AEC">
      <w:pPr>
        <w:pStyle w:val="5"/>
        <w:rPr>
          <w:lang w:val="ru-RU"/>
        </w:rPr>
      </w:pPr>
    </w:p>
    <w:p w:rsidR="00F41A09" w:rsidRPr="009D5EE5" w:rsidRDefault="00F41A09" w:rsidP="00F41A09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упало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внешняя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была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повреждена</w:t>
      </w:r>
    </w:p>
    <w:p w:rsidR="00414B09" w:rsidRPr="009D5EE5" w:rsidRDefault="00414B09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71"/>
      </w:tblGrid>
      <w:tr w:rsidR="00414B09" w:rsidRPr="007B64F5" w:rsidTr="00BD740B">
        <w:tc>
          <w:tcPr>
            <w:tcW w:w="709" w:type="dxa"/>
            <w:tcBorders>
              <w:bottom w:val="single" w:sz="48" w:space="0" w:color="auto"/>
            </w:tcBorders>
          </w:tcPr>
          <w:p w:rsidR="00414B09" w:rsidRPr="007B64F5" w:rsidRDefault="00414B09" w:rsidP="00BD740B">
            <w:pPr>
              <w:pStyle w:val="ac"/>
              <w:tabs>
                <w:tab w:val="clear" w:pos="4677"/>
                <w:tab w:val="clear" w:pos="9355"/>
              </w:tabs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7</w:t>
            </w: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414B09" w:rsidRPr="007B64F5" w:rsidRDefault="00414B09" w:rsidP="00BD740B">
            <w:pPr>
              <w:pStyle w:val="ac"/>
              <w:tabs>
                <w:tab w:val="clear" w:pos="4677"/>
                <w:tab w:val="clear" w:pos="9355"/>
              </w:tabs>
            </w:pPr>
          </w:p>
        </w:tc>
      </w:tr>
    </w:tbl>
    <w:p w:rsidR="00414B09" w:rsidRDefault="00414B09" w:rsidP="00E405D9"/>
    <w:p w:rsidR="00F41A09" w:rsidRDefault="00F41A09" w:rsidP="00F41A09">
      <w:pPr>
        <w:pStyle w:val="10"/>
        <w:rPr>
          <w:szCs w:val="24"/>
        </w:rPr>
      </w:pPr>
      <w:bookmarkStart w:id="15" w:name="_Toc494797120"/>
      <w:r>
        <w:rPr>
          <w:szCs w:val="24"/>
          <w:lang w:val="ru-RU"/>
        </w:rPr>
        <w:t>Метод измерения</w:t>
      </w:r>
      <w:bookmarkEnd w:id="15"/>
    </w:p>
    <w:p w:rsidR="003A32C7" w:rsidRPr="003A32C7" w:rsidRDefault="003A32C7" w:rsidP="00E405D9"/>
    <w:p w:rsidR="003A32C7" w:rsidRPr="003A32C7" w:rsidRDefault="003A32C7" w:rsidP="00E405D9"/>
    <w:p w:rsidR="00F41A09" w:rsidRDefault="00F41A09" w:rsidP="00F41A09">
      <w:pPr>
        <w:pStyle w:val="21"/>
        <w:rPr>
          <w:b/>
          <w:szCs w:val="24"/>
        </w:rPr>
      </w:pPr>
      <w:r>
        <w:rPr>
          <w:b/>
          <w:szCs w:val="24"/>
        </w:rPr>
        <w:t>1.</w:t>
      </w:r>
      <w:r>
        <w:rPr>
          <w:b/>
          <w:szCs w:val="24"/>
        </w:rPr>
        <w:tab/>
      </w:r>
      <w:r>
        <w:rPr>
          <w:b/>
          <w:szCs w:val="24"/>
          <w:lang w:val="ru-RU"/>
        </w:rPr>
        <w:t>Включение</w:t>
      </w:r>
      <w:r w:rsidRPr="00F41A09">
        <w:rPr>
          <w:b/>
          <w:szCs w:val="24"/>
        </w:rPr>
        <w:t xml:space="preserve"> </w:t>
      </w:r>
      <w:r>
        <w:rPr>
          <w:b/>
          <w:szCs w:val="24"/>
          <w:lang w:val="ru-RU"/>
        </w:rPr>
        <w:t>питания</w:t>
      </w:r>
      <w:r w:rsidRPr="00F41A09">
        <w:rPr>
          <w:b/>
          <w:szCs w:val="24"/>
        </w:rPr>
        <w:t xml:space="preserve"> </w:t>
      </w:r>
      <w:r>
        <w:rPr>
          <w:b/>
          <w:szCs w:val="24"/>
          <w:lang w:val="ru-RU"/>
        </w:rPr>
        <w:t>основного</w:t>
      </w:r>
      <w:r w:rsidRPr="00F41A09">
        <w:rPr>
          <w:b/>
          <w:szCs w:val="24"/>
        </w:rPr>
        <w:t xml:space="preserve"> </w:t>
      </w:r>
      <w:r>
        <w:rPr>
          <w:b/>
          <w:szCs w:val="24"/>
          <w:lang w:val="ru-RU"/>
        </w:rPr>
        <w:t>корпуса</w:t>
      </w:r>
    </w:p>
    <w:p w:rsidR="003A32C7" w:rsidRPr="003A32C7" w:rsidRDefault="003A32C7" w:rsidP="00E405D9"/>
    <w:p w:rsidR="00F41A09" w:rsidRPr="00F41A09" w:rsidRDefault="00F41A09" w:rsidP="00F41A09">
      <w:pPr>
        <w:pStyle w:val="31"/>
        <w:rPr>
          <w:szCs w:val="24"/>
          <w:lang w:val="ru-RU"/>
        </w:rPr>
      </w:pPr>
      <w:r w:rsidRPr="00F41A09">
        <w:rPr>
          <w:szCs w:val="24"/>
          <w:lang w:val="ru-RU"/>
        </w:rPr>
        <w:t>-</w:t>
      </w:r>
      <w:r w:rsidRPr="00F41A09">
        <w:rPr>
          <w:szCs w:val="24"/>
          <w:lang w:val="ru-RU"/>
        </w:rPr>
        <w:tab/>
      </w:r>
      <w:r>
        <w:rPr>
          <w:szCs w:val="24"/>
          <w:lang w:val="ru-RU"/>
        </w:rPr>
        <w:t>Переведите выключатель питания в положение ВКЛ.</w:t>
      </w:r>
    </w:p>
    <w:p w:rsidR="00F41A09" w:rsidRDefault="00F41A09" w:rsidP="00F41A09">
      <w:pPr>
        <w:pStyle w:val="31"/>
        <w:rPr>
          <w:szCs w:val="24"/>
          <w:lang w:val="ru-RU"/>
        </w:rPr>
      </w:pPr>
      <w:r w:rsidRPr="00F41A09">
        <w:rPr>
          <w:szCs w:val="24"/>
          <w:lang w:val="ru-RU"/>
        </w:rPr>
        <w:t>-</w:t>
      </w:r>
      <w:r w:rsidRPr="00F41A09">
        <w:rPr>
          <w:szCs w:val="24"/>
          <w:lang w:val="ru-RU"/>
        </w:rPr>
        <w:tab/>
      </w:r>
      <w:r>
        <w:rPr>
          <w:szCs w:val="24"/>
          <w:lang w:val="ru-RU"/>
        </w:rPr>
        <w:t>При завершении проверки системы появляется экран измерения.</w:t>
      </w:r>
    </w:p>
    <w:p w:rsidR="003A32C7" w:rsidRPr="00F41A09" w:rsidRDefault="003A32C7" w:rsidP="00E405D9">
      <w:pPr>
        <w:rPr>
          <w:lang w:val="ru-RU"/>
        </w:rPr>
      </w:pPr>
    </w:p>
    <w:p w:rsidR="003A32C7" w:rsidRPr="00F41A09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414B09" w:rsidRPr="007268A0" w:rsidTr="00BD740B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414B09" w:rsidRPr="007268A0" w:rsidRDefault="00414B09" w:rsidP="00BD740B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1794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F41A09" w:rsidRPr="00F41A09" w:rsidRDefault="00F41A09" w:rsidP="00F41A09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414B09" w:rsidRPr="007268A0" w:rsidRDefault="00414B09" w:rsidP="00BD740B"/>
        </w:tc>
      </w:tr>
    </w:tbl>
    <w:p w:rsidR="00414B09" w:rsidRDefault="00414B09" w:rsidP="00DC2433">
      <w:pPr>
        <w:pStyle w:val="af"/>
      </w:pPr>
    </w:p>
    <w:p w:rsidR="00F41A09" w:rsidRPr="009D5EE5" w:rsidRDefault="00F41A09" w:rsidP="00F41A09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показанный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мониторе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выключите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питание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снова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включите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через</w:t>
      </w:r>
      <w:r w:rsidRPr="009D5EE5">
        <w:rPr>
          <w:szCs w:val="24"/>
          <w:lang w:val="ru-RU"/>
        </w:rPr>
        <w:t xml:space="preserve"> 10 </w:t>
      </w:r>
      <w:r>
        <w:rPr>
          <w:szCs w:val="24"/>
          <w:lang w:val="ru-RU"/>
        </w:rPr>
        <w:t>секунд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отображается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обратитесь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торговому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представителю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компании</w:t>
      </w:r>
      <w:r w:rsidRPr="009D5EE5">
        <w:rPr>
          <w:szCs w:val="24"/>
          <w:lang w:val="ru-RU"/>
        </w:rPr>
        <w:t xml:space="preserve"> </w:t>
      </w:r>
      <w:proofErr w:type="spellStart"/>
      <w:r w:rsidRPr="00F41A09">
        <w:rPr>
          <w:szCs w:val="24"/>
        </w:rPr>
        <w:t>Huvitz</w:t>
      </w:r>
      <w:proofErr w:type="spellEnd"/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3A32C7" w:rsidRDefault="00414B09" w:rsidP="00414B09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589655" cy="2149475"/>
            <wp:effectExtent l="19050" t="0" r="0" b="0"/>
            <wp:docPr id="179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414B09" w:rsidRDefault="003A32C7" w:rsidP="00414B09">
      <w:pPr>
        <w:pStyle w:val="ac"/>
        <w:jc w:val="center"/>
        <w:rPr>
          <w:b/>
        </w:rPr>
      </w:pPr>
    </w:p>
    <w:p w:rsidR="00F41A09" w:rsidRPr="009D5EE5" w:rsidRDefault="00F41A09" w:rsidP="00F41A09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[Экран измерения]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F41A09" w:rsidRPr="009D5EE5" w:rsidRDefault="00F41A09" w:rsidP="00F41A09">
      <w:pPr>
        <w:pStyle w:val="21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2.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Выбор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режима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измерения</w:t>
      </w:r>
    </w:p>
    <w:p w:rsidR="003A32C7" w:rsidRPr="009D5EE5" w:rsidRDefault="003A32C7" w:rsidP="00414B09">
      <w:pPr>
        <w:pStyle w:val="af1"/>
        <w:rPr>
          <w:lang w:val="ru-RU"/>
        </w:rPr>
      </w:pPr>
    </w:p>
    <w:p w:rsidR="00F41A09" w:rsidRPr="009D5EE5" w:rsidRDefault="00F41A09" w:rsidP="00F41A09">
      <w:pPr>
        <w:pStyle w:val="af1"/>
        <w:rPr>
          <w:szCs w:val="24"/>
          <w:lang w:val="ru-RU"/>
        </w:rPr>
      </w:pPr>
      <w:r>
        <w:rPr>
          <w:szCs w:val="24"/>
          <w:lang w:val="ru-RU"/>
        </w:rPr>
        <w:t>Данный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имеет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несколько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режимов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. </w:t>
      </w:r>
      <w:proofErr w:type="gramStart"/>
      <w:r w:rsidRPr="009D5EE5">
        <w:rPr>
          <w:szCs w:val="24"/>
          <w:lang w:val="ru-RU"/>
        </w:rPr>
        <w:t>(</w:t>
      </w:r>
      <w:r>
        <w:rPr>
          <w:szCs w:val="24"/>
          <w:lang w:val="ru-RU"/>
        </w:rPr>
        <w:t>Исходное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>:</w:t>
      </w:r>
      <w:proofErr w:type="gramEnd"/>
      <w:r w:rsidRPr="009D5EE5">
        <w:rPr>
          <w:szCs w:val="24"/>
          <w:lang w:val="ru-RU"/>
        </w:rPr>
        <w:t xml:space="preserve"> </w:t>
      </w:r>
      <w:proofErr w:type="gramStart"/>
      <w:r w:rsidRPr="00F41A09">
        <w:rPr>
          <w:szCs w:val="24"/>
        </w:rPr>
        <w:t>REF</w:t>
      </w:r>
      <w:r w:rsidRPr="009D5EE5">
        <w:rPr>
          <w:szCs w:val="24"/>
          <w:lang w:val="ru-RU"/>
        </w:rPr>
        <w:t>).</w:t>
      </w:r>
      <w:proofErr w:type="gramEnd"/>
    </w:p>
    <w:p w:rsidR="003A32C7" w:rsidRPr="009D5EE5" w:rsidRDefault="003A32C7" w:rsidP="00414B09">
      <w:pPr>
        <w:pStyle w:val="af1"/>
        <w:rPr>
          <w:lang w:val="ru-RU"/>
        </w:rPr>
      </w:pPr>
    </w:p>
    <w:p w:rsidR="00F41A09" w:rsidRPr="009D5EE5" w:rsidRDefault="00F41A09" w:rsidP="00F41A09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F41A09">
        <w:rPr>
          <w:szCs w:val="24"/>
        </w:rPr>
        <w:t>REF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одно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 w:rsidRPr="00F41A09">
        <w:rPr>
          <w:szCs w:val="24"/>
        </w:rPr>
        <w:t>REF</w:t>
      </w:r>
      <w:r w:rsidRPr="009D5EE5">
        <w:rPr>
          <w:szCs w:val="24"/>
          <w:lang w:val="ru-RU"/>
        </w:rPr>
        <w:t>)</w:t>
      </w:r>
    </w:p>
    <w:p w:rsidR="00F41A09" w:rsidRPr="009D5EE5" w:rsidRDefault="00F41A09" w:rsidP="00F41A09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F41A09">
        <w:rPr>
          <w:szCs w:val="24"/>
        </w:rPr>
        <w:t>KER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одно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 w:rsidRPr="00F41A09">
        <w:rPr>
          <w:szCs w:val="24"/>
        </w:rPr>
        <w:t>KER</w:t>
      </w:r>
      <w:r w:rsidRPr="009D5EE5">
        <w:rPr>
          <w:szCs w:val="24"/>
          <w:lang w:val="ru-RU"/>
        </w:rPr>
        <w:t>)</w:t>
      </w:r>
    </w:p>
    <w:p w:rsidR="00215DEF" w:rsidRPr="009D5EE5" w:rsidRDefault="00215DEF" w:rsidP="00215DEF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215DEF">
        <w:rPr>
          <w:szCs w:val="24"/>
        </w:rPr>
        <w:t>K</w:t>
      </w:r>
      <w:r w:rsidRPr="009D5EE5">
        <w:rPr>
          <w:szCs w:val="24"/>
          <w:lang w:val="ru-RU"/>
        </w:rPr>
        <w:t>&amp;</w:t>
      </w:r>
      <w:r w:rsidRPr="00215DEF">
        <w:rPr>
          <w:szCs w:val="24"/>
        </w:rPr>
        <w:t>R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непрерывное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 w:rsidRPr="00215DEF">
        <w:rPr>
          <w:szCs w:val="24"/>
        </w:rPr>
        <w:t>KER</w:t>
      </w:r>
      <w:r w:rsidRPr="009D5EE5">
        <w:rPr>
          <w:szCs w:val="24"/>
          <w:lang w:val="ru-RU"/>
        </w:rPr>
        <w:t>/</w:t>
      </w:r>
      <w:r w:rsidRPr="00215DEF">
        <w:rPr>
          <w:szCs w:val="24"/>
        </w:rPr>
        <w:t>REF</w:t>
      </w:r>
      <w:r w:rsidRPr="009D5EE5">
        <w:rPr>
          <w:szCs w:val="24"/>
          <w:lang w:val="ru-RU"/>
        </w:rPr>
        <w:t>)</w:t>
      </w:r>
    </w:p>
    <w:p w:rsidR="00414B09" w:rsidRPr="009D5EE5" w:rsidRDefault="00414B09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3A32C7" w:rsidRPr="003A32C7" w:rsidRDefault="00414B09" w:rsidP="00414B09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589655" cy="2149475"/>
            <wp:effectExtent l="19050" t="0" r="0" b="0"/>
            <wp:docPr id="179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414B09" w:rsidRDefault="003A32C7" w:rsidP="00414B09">
      <w:pPr>
        <w:pStyle w:val="ac"/>
        <w:jc w:val="center"/>
        <w:rPr>
          <w:b/>
        </w:rPr>
      </w:pPr>
    </w:p>
    <w:p w:rsidR="00215DEF" w:rsidRPr="009D5EE5" w:rsidRDefault="00215DEF" w:rsidP="00215DEF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[Режим измерения]</w:t>
      </w:r>
    </w:p>
    <w:p w:rsidR="003A32C7" w:rsidRPr="009D5EE5" w:rsidRDefault="003A32C7" w:rsidP="00E405D9">
      <w:pPr>
        <w:rPr>
          <w:lang w:val="ru-RU"/>
        </w:rPr>
      </w:pPr>
    </w:p>
    <w:p w:rsidR="00414B09" w:rsidRPr="009D5EE5" w:rsidRDefault="00414B09" w:rsidP="00E405D9">
      <w:pPr>
        <w:rPr>
          <w:lang w:val="ru-RU"/>
        </w:rPr>
      </w:pPr>
    </w:p>
    <w:p w:rsidR="00215DEF" w:rsidRPr="009D5EE5" w:rsidRDefault="00215DEF" w:rsidP="00215DEF">
      <w:pPr>
        <w:pStyle w:val="21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3.</w:t>
      </w:r>
      <w:r w:rsidRPr="009D5EE5">
        <w:rPr>
          <w:b/>
          <w:szCs w:val="24"/>
          <w:lang w:val="ru-RU"/>
        </w:rPr>
        <w:tab/>
      </w:r>
      <w:r>
        <w:rPr>
          <w:b/>
          <w:szCs w:val="24"/>
          <w:lang w:val="ru-RU"/>
        </w:rPr>
        <w:t>Регулировка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уровня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пациента</w:t>
      </w:r>
    </w:p>
    <w:p w:rsidR="003A32C7" w:rsidRPr="009D5EE5" w:rsidRDefault="003A32C7" w:rsidP="00E405D9">
      <w:pPr>
        <w:rPr>
          <w:lang w:val="ru-RU"/>
        </w:rPr>
      </w:pPr>
    </w:p>
    <w:p w:rsidR="00215DEF" w:rsidRPr="009D5EE5" w:rsidRDefault="00215DEF" w:rsidP="00215DEF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Усадите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перед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прибором</w:t>
      </w:r>
      <w:r w:rsidRPr="009D5EE5">
        <w:rPr>
          <w:szCs w:val="24"/>
          <w:lang w:val="ru-RU"/>
        </w:rPr>
        <w:t>.</w:t>
      </w:r>
    </w:p>
    <w:p w:rsidR="00215DEF" w:rsidRPr="009D5EE5" w:rsidRDefault="00215DEF" w:rsidP="00215DEF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Отрегулируйте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электрический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стол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высоту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стула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мог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сидеть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комфортно</w:t>
      </w:r>
      <w:r w:rsidRPr="009D5EE5">
        <w:rPr>
          <w:szCs w:val="24"/>
          <w:lang w:val="ru-RU"/>
        </w:rPr>
        <w:t>.</w:t>
      </w:r>
    </w:p>
    <w:p w:rsidR="00215DEF" w:rsidRPr="009D5EE5" w:rsidRDefault="00215DEF" w:rsidP="00215DEF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Удостоверьтесь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подбородок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находится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>/</w:t>
      </w:r>
      <w:r>
        <w:rPr>
          <w:szCs w:val="24"/>
          <w:lang w:val="ru-RU"/>
        </w:rPr>
        <w:t>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лоб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касается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лба</w:t>
      </w:r>
      <w:r w:rsidRPr="009D5EE5">
        <w:rPr>
          <w:szCs w:val="24"/>
          <w:lang w:val="ru-RU"/>
        </w:rPr>
        <w:t>.</w:t>
      </w:r>
    </w:p>
    <w:p w:rsidR="00215DEF" w:rsidRPr="009D5EE5" w:rsidRDefault="00215DEF" w:rsidP="00215DEF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Регулируйте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высоту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ручкой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регулятора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пор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отметка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уровня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достигнет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уровня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</w:p>
    <w:p w:rsidR="00215DEF" w:rsidRPr="009D5EE5" w:rsidRDefault="00215DEF" w:rsidP="00215DEF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убедитесь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отметка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уровня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измерительного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окна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находится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зрительной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3A32C7" w:rsidRDefault="00E50C46" w:rsidP="00215DEF">
      <w:pPr>
        <w:jc w:val="center"/>
      </w:pPr>
      <w:r>
        <w:pict>
          <v:group id="_x0000_s1325" style="width:270.75pt;height:209.95pt;mso-position-horizontal-relative:char;mso-position-vertical-relative:line" coordorigin="1560,8720" coordsize="5415,4199">
            <v:group id="_x0000_s1326" style="position:absolute;left:1560;top:8720;width:5415;height:4199;mso-position-horizontal-relative:page" coordorigin="1560,-4432" coordsize="5415,4199">
              <v:shape id="_x0000_s1327" type="#_x0000_t75" style="position:absolute;left:4143;top:-4432;width:2832;height:4199">
                <v:imagedata r:id="rId74" o:title=""/>
              </v:shape>
              <v:shape id="_x0000_s1328" type="#_x0000_t75" style="position:absolute;left:1574;top:-1736;width:2909;height:269">
                <v:imagedata r:id="rId75" o:title=""/>
              </v:shape>
              <v:shape id="_x0000_s1329" type="#_x0000_t75" style="position:absolute;left:1560;top:-3041;width:2443;height:269">
                <v:imagedata r:id="rId76" o:title=""/>
              </v:shape>
              <v:group id="_x0000_s1330" style="position:absolute;left:3803;top:-2879;width:1426;height:176" coordorigin="3803,-2879" coordsize="1426,176">
                <v:shape id="_x0000_s1331" style="position:absolute;left:3803;top:-2879;width:1426;height:176" coordorigin="3803,-2879" coordsize="1426,176" path="m5115,-2823r-5,55l5130,-2766r-1,10l5109,-2756r-4,53l5230,-2753r-6,-3l5129,-2756r-20,-2l5221,-2758r-106,-65e" fillcolor="black" stroked="f">
                  <v:path arrowok="t"/>
                </v:shape>
                <v:shape id="_x0000_s1332" style="position:absolute;left:3803;top:-2879;width:1426;height:176" coordorigin="3803,-2879" coordsize="1426,176" path="m5110,-2768r-1,10l5129,-2756r1,-10l5110,-2768e" fillcolor="black" stroked="f">
                  <v:path arrowok="t"/>
                </v:shape>
                <v:shape id="_x0000_s1333" style="position:absolute;left:3803;top:-2879;width:1426;height:176" coordorigin="3803,-2879" coordsize="1426,176" path="m3804,-2879r-1,10l5109,-2758r1,-10l3804,-2879e" fillcolor="black" stroked="f">
                  <v:path arrowok="t"/>
                </v:shape>
                <v:shape id="_x0000_s1334" type="#_x0000_t75" style="position:absolute;left:1574;top:-2585;width:2443;height:576">
                  <v:imagedata r:id="rId77" o:title=""/>
                </v:shape>
              </v:group>
              <v:group id="_x0000_s1335" style="position:absolute;left:3840;top:-2661;width:2024;height:217" coordorigin="3840,-2661" coordsize="2024,217">
                <v:shape id="_x0000_s1336" style="position:absolute;left:3840;top:-2661;width:2024;height:217" coordorigin="3840,-2661" coordsize="2024,217" path="m5744,-2606r-1904,153l3840,-2443r1905,-153l5744,-2606e" fillcolor="black" stroked="f">
                  <v:path arrowok="t"/>
                </v:shape>
                <v:shape id="_x0000_s1337" style="position:absolute;left:3840;top:-2661;width:2024;height:217" coordorigin="3840,-2661" coordsize="2024,217" path="m5859,-2607r-95,l5765,-2597r-20,1l5749,-2541r110,-66e" fillcolor="black" stroked="f">
                  <v:path arrowok="t"/>
                </v:shape>
                <v:shape id="_x0000_s1338" style="position:absolute;left:3840;top:-2661;width:2024;height:217" coordorigin="3840,-2661" coordsize="2024,217" path="m5764,-2607r-20,1l5745,-2596r20,-1l5764,-2607e" fillcolor="black" stroked="f">
                  <v:path arrowok="t"/>
                </v:shape>
                <v:shape id="_x0000_s1339" style="position:absolute;left:3840;top:-2661;width:2024;height:217" coordorigin="3840,-2661" coordsize="2024,217" path="m5740,-2661r4,55l5764,-2607r95,l5864,-2610r-124,-51e" fillcolor="black" stroked="f">
                  <v:path arrowok="t"/>
                </v:shape>
              </v:group>
              <v:group id="_x0000_s1340" style="position:absolute;left:4268;top:-1630;width:887;height:1035" coordorigin="4268,-1630" coordsize="887,1035">
                <v:shape id="_x0000_s1341" style="position:absolute;left:4268;top:-1630;width:887;height:1035" coordorigin="4268,-1630" coordsize="887,1035" path="m5073,-682r-42,35l5155,-594r-18,-73l5086,-667r-13,-15e" fillcolor="black" stroked="f">
                  <v:path arrowok="t"/>
                </v:shape>
                <v:shape id="_x0000_s1342" style="position:absolute;left:4268;top:-1630;width:887;height:1035" coordorigin="4268,-1630" coordsize="887,1035" path="m5081,-689r-8,7l5086,-667r8,-7l5081,-689e" fillcolor="black" stroked="f">
                  <v:path arrowok="t"/>
                </v:shape>
                <v:shape id="_x0000_s1343" style="position:absolute;left:4268;top:-1630;width:887;height:1035" coordorigin="4268,-1630" coordsize="887,1035" path="m5122,-725r-41,36l5094,-674r-8,7l5137,-667r-15,-58e" fillcolor="black" stroked="f">
                  <v:path arrowok="t"/>
                </v:shape>
                <v:shape id="_x0000_s1344" style="position:absolute;left:4268;top:-1630;width:887;height:1035" coordorigin="4268,-1630" coordsize="887,1035" path="m4276,-1630r-8,7l5073,-682r8,-7l4276,-1630e" fillcolor="black" stroked="f">
                  <v:path arrowok="t"/>
                </v:shape>
              </v:group>
            </v:group>
            <v:shape id="_x0000_s1345" type="#_x0000_t202" style="position:absolute;left:2028;top:10137;width:1688;height:460" filled="f" fillcolor="white [3212]" stroked="f">
              <v:textbox style="mso-next-textbox:#_x0000_s1345;mso-fit-shape-to-text:t" inset="0,0,0,0">
                <w:txbxContent>
                  <w:p w:rsidR="00E50C46" w:rsidRPr="00215DEF" w:rsidRDefault="00E50C46" w:rsidP="00414B09">
                    <w:pPr>
                      <w:jc w:val="left"/>
                      <w:rPr>
                        <w:rFonts w:cs="Arial"/>
                        <w:b/>
                        <w:lang w:val="ru-RU"/>
                      </w:rPr>
                    </w:pPr>
                    <w:r>
                      <w:rPr>
                        <w:rFonts w:cs="Arial"/>
                        <w:b/>
                        <w:bCs/>
                        <w:lang w:val="ru-RU"/>
                      </w:rPr>
                      <w:t>Отметка уровня глаз</w:t>
                    </w:r>
                  </w:p>
                </w:txbxContent>
              </v:textbox>
            </v:shape>
            <v:shape id="_x0000_s1346" type="#_x0000_t202" style="position:absolute;left:2028;top:10567;width:2115;height:690" filled="f" fillcolor="white [3212]" stroked="f">
              <v:textbox style="mso-next-textbox:#_x0000_s1346;mso-fit-shape-to-text:t" inset="0,0,0,0">
                <w:txbxContent>
                  <w:p w:rsidR="00E50C46" w:rsidRPr="00FF4370" w:rsidRDefault="00E50C46" w:rsidP="00414B09">
                    <w:pPr>
                      <w:jc w:val="left"/>
                    </w:pPr>
                    <w:r>
                      <w:rPr>
                        <w:rFonts w:cs="Arial"/>
                        <w:b/>
                        <w:bCs/>
                        <w:lang w:val="ru-RU"/>
                      </w:rPr>
                      <w:t>Отметка уровня глаз измерительного окна</w:t>
                    </w:r>
                  </w:p>
                </w:txbxContent>
              </v:textbox>
            </v:shape>
            <v:shape id="_x0000_s1347" type="#_x0000_t202" style="position:absolute;left:2028;top:11434;width:2115;height:460" filled="f" fillcolor="white [3212]" stroked="f">
              <v:textbox style="mso-next-textbox:#_x0000_s1347;mso-fit-shape-to-text:t" inset="0,0,0,0">
                <w:txbxContent>
                  <w:p w:rsidR="00E50C46" w:rsidRPr="00FF4370" w:rsidRDefault="00E50C46" w:rsidP="00414B09">
                    <w:pPr>
                      <w:jc w:val="left"/>
                    </w:pPr>
                    <w:r>
                      <w:rPr>
                        <w:rFonts w:eastAsia="Arial" w:cs="Arial"/>
                        <w:b/>
                        <w:bCs/>
                        <w:spacing w:val="-2"/>
                        <w:position w:val="-1"/>
                        <w:szCs w:val="20"/>
                        <w:lang w:val="ru-RU"/>
                      </w:rPr>
                      <w:t>Ручка регулятора упора подбородка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32C7" w:rsidRPr="00414B09" w:rsidRDefault="003A32C7" w:rsidP="00414B09">
      <w:pPr>
        <w:pStyle w:val="ac"/>
        <w:jc w:val="center"/>
        <w:rPr>
          <w:b/>
        </w:rPr>
      </w:pPr>
    </w:p>
    <w:p w:rsidR="00215DEF" w:rsidRDefault="00215DEF" w:rsidP="00215DEF">
      <w:pPr>
        <w:pStyle w:val="ac"/>
        <w:jc w:val="center"/>
        <w:rPr>
          <w:b/>
          <w:szCs w:val="24"/>
        </w:rPr>
      </w:pPr>
      <w:r>
        <w:rPr>
          <w:b/>
          <w:noProof w:val="0"/>
          <w:szCs w:val="24"/>
        </w:rPr>
        <w:t>[</w:t>
      </w:r>
      <w:proofErr w:type="spellStart"/>
      <w:r>
        <w:rPr>
          <w:b/>
          <w:noProof w:val="0"/>
          <w:szCs w:val="24"/>
        </w:rPr>
        <w:t>Регулировка</w:t>
      </w:r>
      <w:proofErr w:type="spellEnd"/>
      <w:r>
        <w:rPr>
          <w:b/>
          <w:noProof w:val="0"/>
          <w:szCs w:val="24"/>
        </w:rPr>
        <w:t xml:space="preserve"> </w:t>
      </w:r>
      <w:proofErr w:type="spellStart"/>
      <w:r>
        <w:rPr>
          <w:b/>
          <w:noProof w:val="0"/>
          <w:szCs w:val="24"/>
        </w:rPr>
        <w:t>уровня</w:t>
      </w:r>
      <w:proofErr w:type="spellEnd"/>
      <w:r>
        <w:rPr>
          <w:b/>
          <w:noProof w:val="0"/>
          <w:szCs w:val="24"/>
        </w:rPr>
        <w:t xml:space="preserve"> </w:t>
      </w:r>
      <w:proofErr w:type="spellStart"/>
      <w:r>
        <w:rPr>
          <w:b/>
          <w:noProof w:val="0"/>
          <w:szCs w:val="24"/>
        </w:rPr>
        <w:t>пациента</w:t>
      </w:r>
      <w:proofErr w:type="spellEnd"/>
      <w:r>
        <w:rPr>
          <w:b/>
          <w:noProof w:val="0"/>
          <w:szCs w:val="24"/>
        </w:rPr>
        <w:t>]</w:t>
      </w:r>
    </w:p>
    <w:p w:rsidR="00414B09" w:rsidRDefault="00414B09">
      <w:pPr>
        <w:spacing w:after="200" w:line="276" w:lineRule="auto"/>
        <w:jc w:val="left"/>
      </w:pPr>
      <w:r>
        <w:br w:type="page"/>
      </w:r>
    </w:p>
    <w:tbl>
      <w:tblPr>
        <w:tblStyle w:val="a7"/>
        <w:tblW w:w="0" w:type="auto"/>
        <w:tblInd w:w="-85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414B09" w:rsidRPr="007268A0" w:rsidTr="00BD740B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414B09" w:rsidRPr="007268A0" w:rsidRDefault="00414B09" w:rsidP="00BD740B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179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215DEF" w:rsidRPr="00215DEF" w:rsidRDefault="00215DEF" w:rsidP="00215DEF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ОСТОРОЖНО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414B09" w:rsidRPr="007268A0" w:rsidRDefault="00414B09" w:rsidP="00BD740B"/>
        </w:tc>
      </w:tr>
    </w:tbl>
    <w:p w:rsidR="003A32C7" w:rsidRPr="003A32C7" w:rsidRDefault="003A32C7" w:rsidP="00E405D9"/>
    <w:p w:rsidR="00140260" w:rsidRPr="009D5EE5" w:rsidRDefault="00140260" w:rsidP="00140260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позволяйте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помещать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палец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верхнюю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нижней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Пациент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повредить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палец</w:t>
      </w:r>
      <w:r w:rsidRPr="009D5EE5">
        <w:rPr>
          <w:szCs w:val="24"/>
          <w:lang w:val="ru-RU"/>
        </w:rPr>
        <w:t>.</w:t>
      </w:r>
    </w:p>
    <w:p w:rsidR="00140260" w:rsidRPr="009D5EE5" w:rsidRDefault="00140260" w:rsidP="00140260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Очищайте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лба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помощью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такого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растворителя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этанол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каждый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смене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пациентов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избежание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заражения</w:t>
      </w:r>
      <w:r w:rsidRPr="009D5EE5">
        <w:rPr>
          <w:szCs w:val="24"/>
          <w:lang w:val="ru-RU"/>
        </w:rPr>
        <w:t>.</w:t>
      </w:r>
    </w:p>
    <w:p w:rsidR="00140260" w:rsidRPr="009D5EE5" w:rsidRDefault="00140260" w:rsidP="00140260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Заменяйте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бумагу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каждый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смене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поддержания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чистоты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140260" w:rsidRDefault="00140260" w:rsidP="00140260">
      <w:pPr>
        <w:pStyle w:val="21"/>
        <w:rPr>
          <w:b/>
          <w:szCs w:val="24"/>
        </w:rPr>
      </w:pPr>
      <w:r>
        <w:rPr>
          <w:b/>
          <w:szCs w:val="24"/>
        </w:rPr>
        <w:t>4.</w:t>
      </w:r>
      <w:r>
        <w:rPr>
          <w:b/>
          <w:szCs w:val="24"/>
        </w:rPr>
        <w:tab/>
      </w:r>
      <w:r>
        <w:rPr>
          <w:b/>
          <w:szCs w:val="24"/>
          <w:lang w:val="ru-RU"/>
        </w:rPr>
        <w:t>Место</w:t>
      </w:r>
      <w:r w:rsidRPr="00140260">
        <w:rPr>
          <w:b/>
          <w:szCs w:val="24"/>
        </w:rPr>
        <w:t xml:space="preserve"> </w:t>
      </w:r>
      <w:r>
        <w:rPr>
          <w:b/>
          <w:szCs w:val="24"/>
          <w:lang w:val="ru-RU"/>
        </w:rPr>
        <w:t>измерения</w:t>
      </w:r>
      <w:r w:rsidRPr="00140260">
        <w:rPr>
          <w:b/>
          <w:szCs w:val="24"/>
        </w:rPr>
        <w:t xml:space="preserve"> </w:t>
      </w:r>
      <w:r>
        <w:rPr>
          <w:b/>
          <w:szCs w:val="24"/>
          <w:lang w:val="ru-RU"/>
        </w:rPr>
        <w:t>и</w:t>
      </w:r>
      <w:r w:rsidRPr="00140260">
        <w:rPr>
          <w:b/>
          <w:szCs w:val="24"/>
        </w:rPr>
        <w:t xml:space="preserve"> </w:t>
      </w:r>
      <w:r>
        <w:rPr>
          <w:b/>
          <w:szCs w:val="24"/>
          <w:lang w:val="ru-RU"/>
        </w:rPr>
        <w:t>фокусировка</w:t>
      </w:r>
    </w:p>
    <w:p w:rsidR="003A32C7" w:rsidRPr="00140260" w:rsidRDefault="003A32C7" w:rsidP="00E405D9"/>
    <w:tbl>
      <w:tblPr>
        <w:tblStyle w:val="a7"/>
        <w:tblW w:w="0" w:type="auto"/>
        <w:tblInd w:w="-85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414B09" w:rsidRPr="007268A0" w:rsidTr="00BD740B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414B09" w:rsidRPr="007268A0" w:rsidRDefault="00414B09" w:rsidP="00BD740B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179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140260" w:rsidRPr="00140260" w:rsidRDefault="00140260" w:rsidP="00140260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ОСТОРОЖНО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414B09" w:rsidRPr="007268A0" w:rsidRDefault="00414B09" w:rsidP="00BD740B"/>
        </w:tc>
      </w:tr>
    </w:tbl>
    <w:p w:rsidR="003A32C7" w:rsidRPr="00E405D9" w:rsidRDefault="003A32C7" w:rsidP="00E405D9"/>
    <w:p w:rsidR="00140260" w:rsidRPr="009D5EE5" w:rsidRDefault="00140260" w:rsidP="00140260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кладите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палец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между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столиком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базой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Кроме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того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следите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помещал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туда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свою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палец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избежание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травмы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414B09" w:rsidRPr="009D5EE5" w:rsidRDefault="00414B09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140260" w:rsidRPr="009D5EE5" w:rsidRDefault="00140260" w:rsidP="00140260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 xml:space="preserve">- 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Используйте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рычаг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управления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поднять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основной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корпус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положение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перед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пользователем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180AEC">
      <w:pPr>
        <w:pStyle w:val="5"/>
        <w:rPr>
          <w:lang w:val="ru-RU"/>
        </w:rPr>
      </w:pPr>
    </w:p>
    <w:p w:rsidR="00F93F94" w:rsidRPr="009D5EE5" w:rsidRDefault="00F93F94" w:rsidP="00F93F94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 xml:space="preserve">- 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Регулируйте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положение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влево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вправо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медленно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потягивая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рычаг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управления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вперед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правый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появились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центре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монитора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момент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убедитесь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светящееся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кольцо</w:t>
      </w:r>
      <w:r w:rsidRPr="009D5EE5">
        <w:rPr>
          <w:szCs w:val="24"/>
          <w:lang w:val="ru-RU"/>
        </w:rPr>
        <w:t xml:space="preserve"> </w:t>
      </w:r>
      <w:r w:rsidRPr="00F93F94">
        <w:rPr>
          <w:szCs w:val="24"/>
        </w:rPr>
        <w:t>Mire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внешнее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кольцо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размещения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образовали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концентрическую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окружность</w:t>
      </w:r>
      <w:r w:rsidRPr="009D5EE5">
        <w:rPr>
          <w:szCs w:val="24"/>
          <w:lang w:val="ru-RU"/>
        </w:rPr>
        <w:t>.</w:t>
      </w:r>
    </w:p>
    <w:p w:rsidR="00425A3F" w:rsidRPr="009D5EE5" w:rsidRDefault="00425A3F" w:rsidP="00425A3F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 xml:space="preserve">- 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Попросите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посмотреть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фиксирующую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внутри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180AEC">
      <w:pPr>
        <w:pStyle w:val="5"/>
        <w:rPr>
          <w:lang w:val="ru-RU"/>
        </w:rPr>
      </w:pPr>
    </w:p>
    <w:p w:rsidR="00F93F94" w:rsidRPr="009D5EE5" w:rsidRDefault="00F93F94" w:rsidP="00F93F94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 xml:space="preserve">- 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Отрегулируйте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так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контур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кольца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Mire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стал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четким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соответствующей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настройке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символ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круга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появится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внутренней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кольца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размещения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3A32C7" w:rsidRDefault="00E50C46" w:rsidP="00F93F94">
      <w:pPr>
        <w:jc w:val="center"/>
      </w:pPr>
      <w:r>
        <w:pict>
          <v:group id="_x0000_s1348" style="width:283.4pt;height:169.9pt;mso-position-horizontal-relative:char;mso-position-vertical-relative:line" coordorigin="2646,9209" coordsize="5668,3398">
            <v:group id="_x0000_s1349" style="position:absolute;left:2646;top:9209;width:5668;height:3398;mso-position-horizontal-relative:page" coordorigin="2646,-3564" coordsize="5668,3398">
              <v:shape id="_x0000_s1350" type="#_x0000_t75" style="position:absolute;left:2646;top:-3564;width:5668;height:3398">
                <v:imagedata r:id="rId78" o:title=""/>
              </v:shape>
              <v:shape id="_x0000_s1351" type="#_x0000_t75" style="position:absolute;left:6072;top:-1443;width:1157;height:446">
                <v:imagedata r:id="rId79" o:title=""/>
              </v:shape>
              <v:group id="_x0000_s1352" style="position:absolute;left:5674;top:-1891;width:515;height:572" coordorigin="5674,-1891" coordsize="515,572">
                <v:shape id="_x0000_s1353" style="position:absolute;left:5674;top:-1891;width:515;height:572" coordorigin="5674,-1891" coordsize="515,572" path="m5921,-1831r,507l5926,-1320r263,l6189,-1330r-248,l5931,-1340r10,l5941,-1821r-10,l5921,-1831e" fillcolor="red" stroked="f">
                  <v:path arrowok="t"/>
                </v:shape>
                <v:shape id="_x0000_s1354" style="position:absolute;left:5674;top:-1891;width:515;height:572" coordorigin="5674,-1891" coordsize="515,572" path="m5941,-1340r-10,l5941,-1330r,-10e" fillcolor="red" stroked="f">
                  <v:path arrowok="t"/>
                </v:shape>
                <v:shape id="_x0000_s1355" style="position:absolute;left:5674;top:-1891;width:515;height:572" coordorigin="5674,-1891" coordsize="515,572" path="m6189,-1340r-248,l5941,-1330r248,l6189,-1340e" fillcolor="red" stroked="f">
                  <v:path arrowok="t"/>
                </v:shape>
                <v:shape id="_x0000_s1356" style="position:absolute;left:5674;top:-1891;width:515;height:572" coordorigin="5674,-1891" coordsize="515,572" path="m5794,-1891r-120,60l5794,-1771r,-50l5774,-1821r,-20l5794,-1841r,-50e" fillcolor="red" stroked="f">
                  <v:path arrowok="t"/>
                </v:shape>
                <v:shape id="_x0000_s1357" style="position:absolute;left:5674;top:-1891;width:515;height:572" coordorigin="5674,-1891" coordsize="515,572" path="m5794,-1841r-20,l5774,-1821r20,l5794,-1841e" fillcolor="red" stroked="f">
                  <v:path arrowok="t"/>
                </v:shape>
                <v:shape id="_x0000_s1358" style="position:absolute;left:5674;top:-1891;width:515;height:572" coordorigin="5674,-1891" coordsize="515,572" path="m5937,-1841r-143,l5794,-1821r127,l5921,-1831r20,l5941,-1837r-4,-4e" fillcolor="red" stroked="f">
                  <v:path arrowok="t"/>
                </v:shape>
                <v:shape id="_x0000_s1359" style="position:absolute;left:5674;top:-1891;width:515;height:572" coordorigin="5674,-1891" coordsize="515,572" path="m5941,-1831r-20,l5931,-1821r10,l5941,-1831e" fillcolor="red" stroked="f">
                  <v:path arrowok="t"/>
                </v:shape>
                <v:shape id="_x0000_s1360" type="#_x0000_t75" style="position:absolute;left:3298;top:-3017;width:1291;height:346">
                  <v:imagedata r:id="rId80" o:title=""/>
                </v:shape>
              </v:group>
              <v:group id="_x0000_s1361" style="position:absolute;left:4468;top:-2816;width:670;height:451" coordorigin="4468,-2816" coordsize="670,451">
                <v:shape id="_x0000_s1362" style="position:absolute;left:4468;top:-2816;width:670;height:451" coordorigin="4468,-2816" coordsize="670,451" path="m5018,-2485r,120l5118,-2415r-80,l5038,-2435r80,l5018,-2485e" fillcolor="red" stroked="f">
                  <v:path arrowok="t"/>
                </v:shape>
                <v:shape id="_x0000_s1363" style="position:absolute;left:4468;top:-2816;width:670;height:451" coordorigin="4468,-2816" coordsize="670,451" path="m4793,-2806r,386l4797,-2415r221,l5018,-2425r-205,l4803,-2435r10,l4813,-2796r-10,l4793,-2806e" fillcolor="red" stroked="f">
                  <v:path arrowok="t"/>
                </v:shape>
                <v:shape id="_x0000_s1364" style="position:absolute;left:4468;top:-2816;width:670;height:451" coordorigin="4468,-2816" coordsize="670,451" path="m5118,-2435r-80,l5038,-2415r80,l5138,-2425r-20,-10e" fillcolor="red" stroked="f">
                  <v:path arrowok="t"/>
                </v:shape>
                <v:shape id="_x0000_s1365" style="position:absolute;left:4468;top:-2816;width:670;height:451" coordorigin="4468,-2816" coordsize="670,451" path="m4813,-2435r-10,l4813,-2425r,-10e" fillcolor="red" stroked="f">
                  <v:path arrowok="t"/>
                </v:shape>
                <v:shape id="_x0000_s1366" style="position:absolute;left:4468;top:-2816;width:670;height:451" coordorigin="4468,-2816" coordsize="670,451" path="m5018,-2435r-205,l4813,-2425r205,l5018,-2435e" fillcolor="red" stroked="f">
                  <v:path arrowok="t"/>
                </v:shape>
                <v:shape id="_x0000_s1367" style="position:absolute;left:4468;top:-2816;width:670;height:451" coordorigin="4468,-2816" coordsize="670,451" path="m4809,-2816r-341,l4468,-2796r325,l4793,-2806r20,l4813,-2812r-4,-4e" fillcolor="red" stroked="f">
                  <v:path arrowok="t"/>
                </v:shape>
                <v:shape id="_x0000_s1368" style="position:absolute;left:4468;top:-2816;width:670;height:451" coordorigin="4468,-2816" coordsize="670,451" path="m4813,-2806r-20,l4803,-2796r10,l4813,-2806e" fillcolor="red" stroked="f">
                  <v:path arrowok="t"/>
                </v:shape>
              </v:group>
              <v:group id="_x0000_s1369" style="position:absolute;left:5573;top:-2740;width:298;height:454" coordorigin="5573,-2740" coordsize="298,454">
                <v:shape id="_x0000_s1370" style="position:absolute;left:5573;top:-2740;width:298;height:454" coordorigin="5573,-2740" coordsize="298,454" path="m5693,-2406r-120,60l5693,-2286r,-50l5673,-2336r,-20l5693,-2356r,-50e" fillcolor="red" stroked="f">
                  <v:path arrowok="t"/>
                </v:shape>
                <v:shape id="_x0000_s1371" style="position:absolute;left:5573;top:-2740;width:298;height:454" coordorigin="5573,-2740" coordsize="298,454" path="m5693,-2356r-20,l5673,-2336r20,l5693,-2356e" fillcolor="red" stroked="f">
                  <v:path arrowok="t"/>
                </v:shape>
                <v:shape id="_x0000_s1372" style="position:absolute;left:5573;top:-2740;width:298;height:454" coordorigin="5573,-2740" coordsize="298,454" path="m5775,-2356r-82,l5693,-2336r97,l5795,-2341r,-5l5775,-2346r,-10e" fillcolor="red" stroked="f">
                  <v:path arrowok="t"/>
                </v:shape>
                <v:shape id="_x0000_s1373" style="position:absolute;left:5573;top:-2740;width:298;height:454" coordorigin="5573,-2740" coordsize="298,454" path="m5870,-2740r-91,l5775,-2735r,389l5785,-2356r10,l5795,-2720r-10,l5795,-2730r75,l5870,-2740e" fillcolor="red" stroked="f">
                  <v:path arrowok="t"/>
                </v:shape>
                <v:shape id="_x0000_s1374" style="position:absolute;left:5573;top:-2740;width:298;height:454" coordorigin="5573,-2740" coordsize="298,454" path="m5795,-2356r-10,l5775,-2346r20,l5795,-2356e" fillcolor="red" stroked="f">
                  <v:path arrowok="t"/>
                </v:shape>
                <v:shape id="_x0000_s1375" style="position:absolute;left:5573;top:-2740;width:298;height:454" coordorigin="5573,-2740" coordsize="298,454" path="m5795,-2730r-10,10l5795,-2720r,-10e" fillcolor="red" stroked="f">
                  <v:path arrowok="t"/>
                </v:shape>
                <v:shape id="_x0000_s1376" style="position:absolute;left:5573;top:-2740;width:298;height:454" coordorigin="5573,-2740" coordsize="298,454" path="m5870,-2730r-75,l5795,-2720r75,l5870,-2730e" fillcolor="red" stroked="f">
                  <v:path arrowok="t"/>
                </v:shape>
                <v:shape id="_x0000_s1377" type="#_x0000_t75" style="position:absolute;left:5846;top:-2801;width:2390;height:298">
                  <v:imagedata r:id="rId81" o:title=""/>
                </v:shape>
              </v:group>
            </v:group>
            <v:shape id="_x0000_s1378" type="#_x0000_t202" style="position:absolute;left:3049;top:9836;width:1429;height:207" filled="f" fillcolor="white [3212]" stroked="f">
              <v:textbox style="mso-next-textbox:#_x0000_s1378;mso-fit-shape-to-text:t" inset="0,0,0,0">
                <w:txbxContent>
                  <w:p w:rsidR="00E50C46" w:rsidRPr="00FF4370" w:rsidRDefault="00E50C46" w:rsidP="009C5857">
                    <w:pPr>
                      <w:jc w:val="right"/>
                      <w:rPr>
                        <w:rFonts w:cs="Arial"/>
                        <w:b/>
                        <w:color w:val="FFFF00"/>
                        <w:sz w:val="18"/>
                      </w:rPr>
                    </w:pPr>
                    <w:r>
                      <w:rPr>
                        <w:rFonts w:cs="Arial"/>
                        <w:b/>
                        <w:bCs/>
                        <w:color w:val="FFFF00"/>
                        <w:sz w:val="18"/>
                        <w:lang w:val="ru-RU"/>
                      </w:rPr>
                      <w:t xml:space="preserve">Кольцо </w:t>
                    </w:r>
                    <w:r w:rsidRPr="00FF4370">
                      <w:rPr>
                        <w:rFonts w:cs="Arial"/>
                        <w:b/>
                        <w:bCs/>
                        <w:color w:val="FFFF00"/>
                        <w:sz w:val="18"/>
                      </w:rPr>
                      <w:t>Mire</w:t>
                    </w:r>
                  </w:p>
                </w:txbxContent>
              </v:textbox>
            </v:shape>
            <v:shape id="_x0000_s1379" type="#_x0000_t202" style="position:absolute;left:5975;top:9972;width:2261;height:198" filled="f" fillcolor="white [3212]" stroked="f">
              <v:textbox style="mso-next-textbox:#_x0000_s1379" inset="0,0,0,0">
                <w:txbxContent>
                  <w:p w:rsidR="00E50C46" w:rsidRPr="00FF4370" w:rsidRDefault="00E50C46" w:rsidP="00F93F94">
                    <w:pPr>
                      <w:spacing w:line="203" w:lineRule="exact"/>
                      <w:ind w:right="-20"/>
                      <w:jc w:val="left"/>
                    </w:pP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position w:val="-1"/>
                        <w:sz w:val="18"/>
                        <w:szCs w:val="18"/>
                        <w:lang w:val="ru-RU"/>
                      </w:rPr>
                      <w:t xml:space="preserve">Внеш. кольцо </w:t>
                    </w:r>
                    <w:proofErr w:type="spellStart"/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position w:val="-1"/>
                        <w:sz w:val="18"/>
                        <w:szCs w:val="18"/>
                        <w:lang w:val="ru-RU"/>
                      </w:rPr>
                      <w:t>разм</w:t>
                    </w:r>
                    <w:proofErr w:type="spellEnd"/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position w:val="-1"/>
                        <w:sz w:val="18"/>
                        <w:szCs w:val="18"/>
                        <w:lang w:val="ru-RU"/>
                      </w:rPr>
                      <w:t>.</w:t>
                    </w:r>
                  </w:p>
                </w:txbxContent>
              </v:textbox>
            </v:shape>
            <v:shape id="_x0000_s1380" type="#_x0000_t202" style="position:absolute;left:6219;top:11340;width:1145;height:406" filled="f" fillcolor="white [3212]" stroked="f">
              <v:textbox style="mso-next-textbox:#_x0000_s1380;mso-fit-shape-to-text:t" inset="0,0,0,0">
                <w:txbxContent>
                  <w:p w:rsidR="00E50C46" w:rsidRPr="00F93F94" w:rsidRDefault="00E50C46" w:rsidP="009C5857">
                    <w:pPr>
                      <w:spacing w:line="203" w:lineRule="exact"/>
                      <w:ind w:right="-20"/>
                      <w:rPr>
                        <w:lang w:val="ru-RU"/>
                      </w:rPr>
                    </w:pP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position w:val="-1"/>
                        <w:sz w:val="18"/>
                        <w:szCs w:val="18"/>
                        <w:lang w:val="ru-RU"/>
                      </w:rPr>
                      <w:t>Символ круга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C5857" w:rsidRPr="009C5857" w:rsidRDefault="009C5857" w:rsidP="009C5857">
      <w:pPr>
        <w:pStyle w:val="ac"/>
        <w:jc w:val="center"/>
        <w:rPr>
          <w:b/>
        </w:rPr>
      </w:pPr>
    </w:p>
    <w:p w:rsidR="00F93F94" w:rsidRPr="009D5EE5" w:rsidRDefault="00F93F94" w:rsidP="00F93F94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[Место измерения и фокусировка]</w:t>
      </w:r>
    </w:p>
    <w:p w:rsidR="009C5857" w:rsidRPr="009D5EE5" w:rsidRDefault="009C5857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F93F94" w:rsidRPr="009D5EE5" w:rsidRDefault="00F93F94" w:rsidP="00F93F94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D8"/>
      </w:r>
      <w:r w:rsidRPr="009D5EE5">
        <w:rPr>
          <w:szCs w:val="24"/>
          <w:lang w:val="ru-RU"/>
        </w:rPr>
        <w:tab/>
      </w:r>
      <w:r w:rsidRPr="009D5EE5">
        <w:rPr>
          <w:b/>
          <w:szCs w:val="24"/>
          <w:lang w:val="ru-RU"/>
        </w:rPr>
        <w:t>[</w:t>
      </w:r>
      <w:r>
        <w:rPr>
          <w:b/>
          <w:szCs w:val="24"/>
          <w:lang w:val="ru-RU"/>
        </w:rPr>
        <w:t>Регулировка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уровня</w:t>
      </w:r>
      <w:r w:rsidRPr="009D5EE5">
        <w:rPr>
          <w:b/>
          <w:szCs w:val="24"/>
          <w:lang w:val="ru-RU"/>
        </w:rPr>
        <w:t xml:space="preserve">] </w:t>
      </w:r>
      <w:r>
        <w:rPr>
          <w:szCs w:val="24"/>
          <w:lang w:val="ru-RU"/>
        </w:rPr>
        <w:t>Отрегулируйте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поворачивая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рычаг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управления</w:t>
      </w:r>
    </w:p>
    <w:p w:rsidR="00F93F94" w:rsidRPr="009D5EE5" w:rsidRDefault="00F93F94" w:rsidP="009C5857">
      <w:pPr>
        <w:pStyle w:val="21"/>
        <w:rPr>
          <w:lang w:val="ru-RU"/>
        </w:rPr>
      </w:pPr>
    </w:p>
    <w:p w:rsidR="00F93F94" w:rsidRPr="009D5EE5" w:rsidRDefault="00F93F94" w:rsidP="00F93F94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D8"/>
      </w:r>
      <w:r w:rsidRPr="009D5EE5">
        <w:rPr>
          <w:szCs w:val="24"/>
          <w:lang w:val="ru-RU"/>
        </w:rPr>
        <w:tab/>
        <w:t>[</w:t>
      </w:r>
      <w:r>
        <w:rPr>
          <w:b/>
          <w:szCs w:val="24"/>
          <w:lang w:val="ru-RU"/>
        </w:rPr>
        <w:t>Регулировка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влево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и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вправо</w:t>
      </w:r>
      <w:r w:rsidRPr="009D5EE5">
        <w:rPr>
          <w:szCs w:val="24"/>
          <w:lang w:val="ru-RU"/>
        </w:rPr>
        <w:t xml:space="preserve">] </w:t>
      </w:r>
      <w:r>
        <w:rPr>
          <w:szCs w:val="24"/>
          <w:lang w:val="ru-RU"/>
        </w:rPr>
        <w:t>Поворачивайте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рычаг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управления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влево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вправо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совместить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внешнее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кольцо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расположения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местоположением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кольца</w:t>
      </w:r>
      <w:r w:rsidRPr="009D5EE5">
        <w:rPr>
          <w:szCs w:val="24"/>
          <w:lang w:val="ru-RU"/>
        </w:rPr>
        <w:t xml:space="preserve"> </w:t>
      </w:r>
      <w:r w:rsidRPr="00F93F94">
        <w:rPr>
          <w:szCs w:val="24"/>
        </w:rPr>
        <w:t>Mire</w:t>
      </w:r>
    </w:p>
    <w:p w:rsidR="00F93F94" w:rsidRPr="009D5EE5" w:rsidRDefault="00F93F94" w:rsidP="009C5857">
      <w:pPr>
        <w:pStyle w:val="21"/>
        <w:rPr>
          <w:lang w:val="ru-RU"/>
        </w:rPr>
      </w:pPr>
    </w:p>
    <w:p w:rsidR="00C678FF" w:rsidRPr="009D5EE5" w:rsidRDefault="00C678FF" w:rsidP="00C678FF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D8"/>
      </w:r>
      <w:r w:rsidRPr="009D5EE5">
        <w:rPr>
          <w:szCs w:val="24"/>
          <w:lang w:val="ru-RU"/>
        </w:rPr>
        <w:tab/>
        <w:t>[</w:t>
      </w:r>
      <w:r>
        <w:rPr>
          <w:b/>
          <w:szCs w:val="24"/>
          <w:lang w:val="ru-RU"/>
        </w:rPr>
        <w:t>Регулировка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фокуса</w:t>
      </w:r>
      <w:r w:rsidRPr="009D5EE5">
        <w:rPr>
          <w:szCs w:val="24"/>
          <w:lang w:val="ru-RU"/>
        </w:rPr>
        <w:t xml:space="preserve">] </w:t>
      </w:r>
      <w:r>
        <w:rPr>
          <w:szCs w:val="24"/>
          <w:lang w:val="ru-RU"/>
        </w:rPr>
        <w:t>Наклоняйте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рычаг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управления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вперед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назад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регулируя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так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кольцо</w:t>
      </w:r>
      <w:r w:rsidRPr="009D5EE5">
        <w:rPr>
          <w:szCs w:val="24"/>
          <w:lang w:val="ru-RU"/>
        </w:rPr>
        <w:t xml:space="preserve"> </w:t>
      </w:r>
      <w:r w:rsidRPr="00C678FF">
        <w:rPr>
          <w:szCs w:val="24"/>
        </w:rPr>
        <w:t>Mire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стало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четким</w:t>
      </w:r>
      <w:r w:rsidRPr="009D5EE5">
        <w:rPr>
          <w:szCs w:val="24"/>
          <w:lang w:val="ru-RU"/>
        </w:rPr>
        <w:t>.</w:t>
      </w:r>
    </w:p>
    <w:p w:rsidR="00C678FF" w:rsidRPr="009D5EE5" w:rsidRDefault="00C678FF" w:rsidP="00E405D9">
      <w:pPr>
        <w:rPr>
          <w:lang w:val="ru-RU"/>
        </w:rPr>
      </w:pPr>
    </w:p>
    <w:p w:rsidR="003A32C7" w:rsidRPr="009C5857" w:rsidRDefault="009C5857" w:rsidP="009C5857">
      <w:pPr>
        <w:pStyle w:val="ac"/>
        <w:jc w:val="center"/>
        <w:rPr>
          <w:b/>
        </w:rPr>
      </w:pPr>
      <w:r w:rsidRPr="009C5857">
        <w:rPr>
          <w:b/>
          <w:lang w:val="ru-RU" w:eastAsia="ru-RU"/>
        </w:rPr>
        <w:drawing>
          <wp:inline distT="0" distB="0" distL="0" distR="0">
            <wp:extent cx="1784985" cy="1851025"/>
            <wp:effectExtent l="19050" t="0" r="5715" b="0"/>
            <wp:docPr id="179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9C5857" w:rsidRDefault="003A32C7" w:rsidP="009C5857">
      <w:pPr>
        <w:pStyle w:val="ac"/>
        <w:jc w:val="center"/>
        <w:rPr>
          <w:b/>
        </w:rPr>
      </w:pPr>
    </w:p>
    <w:p w:rsidR="00C678FF" w:rsidRPr="009D5EE5" w:rsidRDefault="00C678FF" w:rsidP="00C678FF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[Управление джойстиком для регулировки вверх/вниз]</w:t>
      </w:r>
    </w:p>
    <w:p w:rsidR="003A32C7" w:rsidRPr="009D5EE5" w:rsidRDefault="003A32C7" w:rsidP="00E405D9">
      <w:pPr>
        <w:rPr>
          <w:lang w:val="ru-RU"/>
        </w:rPr>
      </w:pPr>
    </w:p>
    <w:p w:rsidR="003A32C7" w:rsidRPr="009C5857" w:rsidRDefault="009C5857" w:rsidP="009C5857">
      <w:pPr>
        <w:pStyle w:val="ac"/>
        <w:jc w:val="center"/>
        <w:rPr>
          <w:b/>
        </w:rPr>
      </w:pPr>
      <w:r w:rsidRPr="009C5857">
        <w:rPr>
          <w:b/>
          <w:lang w:val="ru-RU" w:eastAsia="ru-RU"/>
        </w:rPr>
        <w:drawing>
          <wp:inline distT="0" distB="0" distL="0" distR="0">
            <wp:extent cx="1909445" cy="1880235"/>
            <wp:effectExtent l="19050" t="0" r="0" b="0"/>
            <wp:docPr id="1795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57" w:rsidRPr="009C5857" w:rsidRDefault="009C5857" w:rsidP="009C5857">
      <w:pPr>
        <w:pStyle w:val="ac"/>
        <w:jc w:val="center"/>
        <w:rPr>
          <w:b/>
        </w:rPr>
      </w:pPr>
    </w:p>
    <w:p w:rsidR="00C678FF" w:rsidRPr="009D5EE5" w:rsidRDefault="00C678FF" w:rsidP="00C678FF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[Управление джойстиком для регулировки влево/вправо]</w:t>
      </w:r>
    </w:p>
    <w:p w:rsidR="003A32C7" w:rsidRPr="009D5EE5" w:rsidRDefault="003A32C7" w:rsidP="00E405D9">
      <w:pPr>
        <w:rPr>
          <w:lang w:val="ru-RU"/>
        </w:rPr>
      </w:pPr>
    </w:p>
    <w:p w:rsidR="00180AEC" w:rsidRPr="009D5EE5" w:rsidRDefault="00180AEC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530D46" w:rsidRPr="007268A0" w:rsidTr="00BD740B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530D46" w:rsidRPr="007268A0" w:rsidRDefault="00530D46" w:rsidP="00BD740B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1795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C678FF" w:rsidRPr="00C678FF" w:rsidRDefault="00C678FF" w:rsidP="00C678FF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530D46" w:rsidRPr="007268A0" w:rsidRDefault="00530D46" w:rsidP="00BD740B"/>
        </w:tc>
      </w:tr>
    </w:tbl>
    <w:p w:rsidR="00530D46" w:rsidRDefault="00530D46" w:rsidP="00180AEC">
      <w:pPr>
        <w:pStyle w:val="5"/>
      </w:pPr>
    </w:p>
    <w:p w:rsidR="00C678FF" w:rsidRPr="009D5EE5" w:rsidRDefault="00C678FF" w:rsidP="00C678FF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регулировка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помощью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рычага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управления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является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недостаточной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выполните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регулировку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нажимая</w:t>
      </w:r>
      <w:r w:rsidRPr="009D5EE5">
        <w:rPr>
          <w:szCs w:val="24"/>
          <w:lang w:val="ru-RU"/>
        </w:rPr>
        <w:t xml:space="preserve"> </w:t>
      </w:r>
      <w:r w:rsidR="00DB5C10">
        <w:rPr>
          <w:szCs w:val="24"/>
          <w:lang w:val="ru-RU"/>
        </w:rPr>
        <w:t>на основание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вперед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назад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влево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вправо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180AEC">
      <w:pPr>
        <w:pStyle w:val="5"/>
        <w:rPr>
          <w:lang w:val="ru-RU"/>
        </w:rPr>
      </w:pPr>
    </w:p>
    <w:p w:rsidR="00C678FF" w:rsidRPr="00C97E63" w:rsidRDefault="00C678FF" w:rsidP="00C678FF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непрерывном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может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возникнуть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погрешность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, </w:t>
      </w:r>
      <w:r w:rsidR="00C97E63">
        <w:rPr>
          <w:szCs w:val="24"/>
          <w:lang w:val="ru-RU"/>
        </w:rPr>
        <w:t>из-за аккомодации пациента</w:t>
      </w:r>
    </w:p>
    <w:p w:rsidR="003A32C7" w:rsidRPr="009D5EE5" w:rsidRDefault="003A32C7" w:rsidP="00180AEC">
      <w:pPr>
        <w:pStyle w:val="5"/>
        <w:rPr>
          <w:lang w:val="ru-RU"/>
        </w:rPr>
      </w:pPr>
    </w:p>
    <w:p w:rsidR="00C678FF" w:rsidRPr="009D5EE5" w:rsidRDefault="00C678FF" w:rsidP="00C678FF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Погрешность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возникнуть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кольцо</w:t>
      </w:r>
      <w:r w:rsidRPr="009D5EE5">
        <w:rPr>
          <w:szCs w:val="24"/>
          <w:lang w:val="ru-RU"/>
        </w:rPr>
        <w:t xml:space="preserve"> </w:t>
      </w:r>
      <w:r w:rsidRPr="00C678FF">
        <w:rPr>
          <w:szCs w:val="24"/>
        </w:rPr>
        <w:t>Mire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внешнее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кольцо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размещения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удержали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одну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время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непрерывного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</w:p>
    <w:p w:rsidR="00530D46" w:rsidRPr="009D5EE5" w:rsidRDefault="00530D46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530D46" w:rsidRPr="007268A0" w:rsidTr="00BD740B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530D46" w:rsidRPr="007268A0" w:rsidRDefault="00530D46" w:rsidP="00BD740B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3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C678FF" w:rsidRPr="00C678FF" w:rsidRDefault="00C678FF" w:rsidP="00C678FF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530D46" w:rsidRPr="007268A0" w:rsidRDefault="00530D46" w:rsidP="00BD740B"/>
        </w:tc>
      </w:tr>
    </w:tbl>
    <w:p w:rsidR="003A32C7" w:rsidRPr="003A32C7" w:rsidRDefault="003A32C7" w:rsidP="00E405D9"/>
    <w:p w:rsidR="005C1E1B" w:rsidRPr="009D5EE5" w:rsidRDefault="005C1E1B" w:rsidP="005C1E1B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позволяйте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ресницам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веку</w:t>
      </w:r>
      <w:r w:rsidRPr="009D5EE5">
        <w:rPr>
          <w:szCs w:val="24"/>
          <w:lang w:val="ru-RU"/>
        </w:rPr>
        <w:t xml:space="preserve"> </w:t>
      </w:r>
      <w:r w:rsidR="008A7CD4">
        <w:rPr>
          <w:szCs w:val="24"/>
          <w:lang w:val="ru-RU"/>
        </w:rPr>
        <w:t>при</w:t>
      </w:r>
      <w:r>
        <w:rPr>
          <w:szCs w:val="24"/>
          <w:lang w:val="ru-RU"/>
        </w:rPr>
        <w:t>крывать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самую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маленькую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измеряемую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метку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диаметра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зрачка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обеспечить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стабильное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180AEC">
      <w:pPr>
        <w:pStyle w:val="5"/>
        <w:rPr>
          <w:lang w:val="ru-RU"/>
        </w:rPr>
      </w:pPr>
    </w:p>
    <w:p w:rsidR="005C1E1B" w:rsidRPr="009D5EE5" w:rsidRDefault="005C1E1B" w:rsidP="005C1E1B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 w:rsidR="008A7CD4">
        <w:rPr>
          <w:szCs w:val="24"/>
          <w:lang w:val="ru-RU"/>
        </w:rPr>
        <w:t xml:space="preserve">прибор </w:t>
      </w:r>
      <w:r>
        <w:rPr>
          <w:szCs w:val="24"/>
          <w:lang w:val="ru-RU"/>
        </w:rPr>
        <w:t>находится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слишком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близко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сравнению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оптимальным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положением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индикаторы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выравнивания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отображаются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верхнем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направлении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находится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слишком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далеко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индикаторы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выравнивания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отображаются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нижнем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направлении</w:t>
      </w:r>
    </w:p>
    <w:p w:rsidR="003A32C7" w:rsidRPr="009D5EE5" w:rsidRDefault="003A32C7" w:rsidP="00E405D9">
      <w:pPr>
        <w:rPr>
          <w:lang w:val="ru-RU"/>
        </w:rPr>
      </w:pPr>
    </w:p>
    <w:p w:rsidR="003A32C7" w:rsidRPr="003A32C7" w:rsidRDefault="00E50C46" w:rsidP="00530D46">
      <w:pPr>
        <w:pStyle w:val="ac"/>
        <w:jc w:val="center"/>
      </w:pPr>
      <w:r>
        <w:pict>
          <v:group id="_x0000_s1382" style="width:338.5pt;height:128.6pt;mso-position-horizontal-relative:char;mso-position-vertical-relative:line" coordorigin="1618,3796" coordsize="6770,2572">
            <v:shape id="_x0000_s1383" type="#_x0000_t75" style="position:absolute;left:6498;top:3796;width:1890;height:2430;mso-position-horizontal-relative:page">
              <v:imagedata r:id="rId84" o:title=""/>
            </v:shape>
            <v:shape id="_x0000_s1384" type="#_x0000_t75" style="position:absolute;left:1618;top:3974;width:3918;height:2394">
              <v:imagedata r:id="rId85" o:title=""/>
            </v:shape>
            <w10:wrap type="none"/>
            <w10:anchorlock/>
          </v:group>
        </w:pict>
      </w:r>
    </w:p>
    <w:p w:rsidR="003A32C7" w:rsidRPr="00530D46" w:rsidRDefault="003A32C7" w:rsidP="00530D46">
      <w:pPr>
        <w:pStyle w:val="ac"/>
        <w:jc w:val="center"/>
        <w:rPr>
          <w:b/>
        </w:rPr>
      </w:pPr>
    </w:p>
    <w:p w:rsidR="005C1E1B" w:rsidRDefault="005C1E1B" w:rsidP="005C1E1B">
      <w:pPr>
        <w:pStyle w:val="ac"/>
        <w:jc w:val="center"/>
        <w:rPr>
          <w:b/>
          <w:szCs w:val="24"/>
        </w:rPr>
      </w:pPr>
      <w:r>
        <w:rPr>
          <w:b/>
          <w:noProof w:val="0"/>
          <w:szCs w:val="24"/>
        </w:rPr>
        <w:t>[</w:t>
      </w:r>
      <w:proofErr w:type="spellStart"/>
      <w:r>
        <w:rPr>
          <w:b/>
          <w:noProof w:val="0"/>
          <w:szCs w:val="24"/>
        </w:rPr>
        <w:t>Слишком</w:t>
      </w:r>
      <w:proofErr w:type="spellEnd"/>
      <w:r>
        <w:rPr>
          <w:b/>
          <w:noProof w:val="0"/>
          <w:szCs w:val="24"/>
        </w:rPr>
        <w:t xml:space="preserve"> </w:t>
      </w:r>
      <w:proofErr w:type="spellStart"/>
      <w:r>
        <w:rPr>
          <w:b/>
          <w:noProof w:val="0"/>
          <w:szCs w:val="24"/>
        </w:rPr>
        <w:t>близко</w:t>
      </w:r>
      <w:proofErr w:type="spellEnd"/>
      <w:r>
        <w:rPr>
          <w:b/>
          <w:noProof w:val="0"/>
          <w:szCs w:val="24"/>
        </w:rPr>
        <w:t>]</w:t>
      </w:r>
    </w:p>
    <w:p w:rsidR="003A32C7" w:rsidRPr="00530D46" w:rsidRDefault="003A32C7" w:rsidP="00530D46">
      <w:pPr>
        <w:pStyle w:val="ac"/>
        <w:jc w:val="center"/>
        <w:rPr>
          <w:b/>
        </w:rPr>
      </w:pPr>
    </w:p>
    <w:p w:rsidR="003A32C7" w:rsidRPr="00530D46" w:rsidRDefault="00E50C46" w:rsidP="005C1E1B">
      <w:pPr>
        <w:jc w:val="center"/>
        <w:rPr>
          <w:lang w:val="ru-RU"/>
        </w:rPr>
      </w:pPr>
      <w:r>
        <w:rPr>
          <w:lang w:val="ru-RU"/>
        </w:rPr>
      </w:r>
      <w:r>
        <w:rPr>
          <w:lang w:val="ru-RU"/>
        </w:rPr>
        <w:pict>
          <v:group id="_x0000_s1385" style="width:338.7pt;height:126.4pt;mso-position-horizontal-relative:char;mso-position-vertical-relative:line" coordorigin="1618,6907" coordsize="6774,2528">
            <v:shape id="_x0000_s1386" type="#_x0000_t75" style="position:absolute;left:6001;top:6907;width:2391;height:2435;mso-position-horizontal-relative:page">
              <v:imagedata r:id="rId86" o:title=""/>
            </v:shape>
            <v:shape id="_x0000_s1387" type="#_x0000_t75" style="position:absolute;left:1618;top:7088;width:3965;height:2347">
              <v:imagedata r:id="rId87" o:title=""/>
            </v:shape>
            <w10:wrap type="none"/>
            <w10:anchorlock/>
          </v:group>
        </w:pict>
      </w:r>
    </w:p>
    <w:p w:rsidR="003A32C7" w:rsidRPr="00530D46" w:rsidRDefault="003A32C7" w:rsidP="00530D46">
      <w:pPr>
        <w:pStyle w:val="ac"/>
        <w:jc w:val="center"/>
        <w:rPr>
          <w:b/>
        </w:rPr>
      </w:pPr>
    </w:p>
    <w:p w:rsidR="005C1E1B" w:rsidRDefault="005C1E1B" w:rsidP="005C1E1B">
      <w:pPr>
        <w:pStyle w:val="ac"/>
        <w:jc w:val="center"/>
        <w:rPr>
          <w:b/>
          <w:szCs w:val="24"/>
        </w:rPr>
      </w:pPr>
      <w:r>
        <w:rPr>
          <w:b/>
          <w:noProof w:val="0"/>
          <w:szCs w:val="24"/>
        </w:rPr>
        <w:t>[</w:t>
      </w:r>
      <w:proofErr w:type="spellStart"/>
      <w:r>
        <w:rPr>
          <w:b/>
          <w:noProof w:val="0"/>
          <w:szCs w:val="24"/>
        </w:rPr>
        <w:t>Слишком</w:t>
      </w:r>
      <w:proofErr w:type="spellEnd"/>
      <w:r>
        <w:rPr>
          <w:b/>
          <w:noProof w:val="0"/>
          <w:szCs w:val="24"/>
        </w:rPr>
        <w:t xml:space="preserve"> </w:t>
      </w:r>
      <w:proofErr w:type="spellStart"/>
      <w:r>
        <w:rPr>
          <w:b/>
          <w:noProof w:val="0"/>
          <w:szCs w:val="24"/>
        </w:rPr>
        <w:t>далеко</w:t>
      </w:r>
      <w:proofErr w:type="spellEnd"/>
      <w:r>
        <w:rPr>
          <w:b/>
          <w:noProof w:val="0"/>
          <w:szCs w:val="24"/>
        </w:rPr>
        <w:t>]</w:t>
      </w:r>
    </w:p>
    <w:p w:rsidR="003A32C7" w:rsidRPr="00530D46" w:rsidRDefault="003A32C7" w:rsidP="00530D46">
      <w:pPr>
        <w:pStyle w:val="ac"/>
        <w:jc w:val="center"/>
        <w:rPr>
          <w:b/>
        </w:rPr>
      </w:pPr>
    </w:p>
    <w:p w:rsidR="003A32C7" w:rsidRPr="00530D46" w:rsidRDefault="00E50C46" w:rsidP="005C1E1B">
      <w:pPr>
        <w:jc w:val="center"/>
        <w:rPr>
          <w:b/>
        </w:rPr>
      </w:pPr>
      <w:r>
        <w:rPr>
          <w:b/>
        </w:rPr>
      </w:r>
      <w:r>
        <w:rPr>
          <w:b/>
        </w:rPr>
        <w:pict>
          <v:group id="_x0000_s1388" style="width:339.2pt;height:125.45pt;mso-position-horizontal-relative:char;mso-position-vertical-relative:line" coordorigin="1655,10143" coordsize="6784,2509">
            <v:shape id="_x0000_s1389" type="#_x0000_t75" style="position:absolute;left:6429;top:10143;width:2010;height:2430;mso-position-horizontal-relative:page">
              <v:imagedata r:id="rId88" o:title=""/>
            </v:shape>
            <v:shape id="_x0000_s1390" type="#_x0000_t75" style="position:absolute;left:1655;top:10268;width:3974;height:2384">
              <v:imagedata r:id="rId89" o:title=""/>
            </v:shape>
            <w10:wrap type="none"/>
            <w10:anchorlock/>
          </v:group>
        </w:pict>
      </w:r>
    </w:p>
    <w:p w:rsidR="003A32C7" w:rsidRPr="00530D46" w:rsidRDefault="003A32C7" w:rsidP="00530D46">
      <w:pPr>
        <w:jc w:val="center"/>
        <w:rPr>
          <w:b/>
        </w:rPr>
      </w:pPr>
    </w:p>
    <w:p w:rsidR="005C1E1B" w:rsidRDefault="005C1E1B" w:rsidP="005C1E1B">
      <w:pPr>
        <w:jc w:val="center"/>
        <w:rPr>
          <w:b/>
          <w:szCs w:val="24"/>
        </w:rPr>
      </w:pPr>
      <w:r w:rsidRPr="005C1E1B">
        <w:rPr>
          <w:b/>
          <w:szCs w:val="24"/>
        </w:rPr>
        <w:t>[</w:t>
      </w:r>
      <w:r>
        <w:rPr>
          <w:b/>
          <w:szCs w:val="24"/>
          <w:lang w:val="ru-RU"/>
        </w:rPr>
        <w:t>Размещение</w:t>
      </w:r>
      <w:r w:rsidRPr="005C1E1B">
        <w:rPr>
          <w:b/>
          <w:szCs w:val="24"/>
        </w:rPr>
        <w:t xml:space="preserve"> </w:t>
      </w:r>
      <w:r>
        <w:rPr>
          <w:b/>
          <w:szCs w:val="24"/>
          <w:lang w:val="ru-RU"/>
        </w:rPr>
        <w:t>и</w:t>
      </w:r>
      <w:r w:rsidRPr="005C1E1B">
        <w:rPr>
          <w:b/>
          <w:szCs w:val="24"/>
        </w:rPr>
        <w:t xml:space="preserve"> </w:t>
      </w:r>
      <w:r>
        <w:rPr>
          <w:b/>
          <w:szCs w:val="24"/>
          <w:lang w:val="ru-RU"/>
        </w:rPr>
        <w:t>фокусировка</w:t>
      </w:r>
      <w:r w:rsidRPr="005C1E1B">
        <w:rPr>
          <w:b/>
          <w:szCs w:val="24"/>
        </w:rPr>
        <w:t xml:space="preserve"> </w:t>
      </w:r>
      <w:r>
        <w:rPr>
          <w:b/>
          <w:szCs w:val="24"/>
          <w:lang w:val="ru-RU"/>
        </w:rPr>
        <w:t>верны</w:t>
      </w:r>
      <w:r w:rsidRPr="005C1E1B">
        <w:rPr>
          <w:b/>
          <w:szCs w:val="24"/>
        </w:rPr>
        <w:t>]</w:t>
      </w:r>
    </w:p>
    <w:p w:rsidR="00530D46" w:rsidRDefault="00530D46">
      <w:pPr>
        <w:spacing w:after="200" w:line="276" w:lineRule="auto"/>
        <w:jc w:val="left"/>
      </w:pPr>
      <w:r>
        <w:br w:type="page"/>
      </w:r>
    </w:p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71"/>
      </w:tblGrid>
      <w:tr w:rsidR="004815F9" w:rsidRPr="007B64F5" w:rsidTr="00BD740B">
        <w:tc>
          <w:tcPr>
            <w:tcW w:w="709" w:type="dxa"/>
            <w:tcBorders>
              <w:bottom w:val="single" w:sz="48" w:space="0" w:color="auto"/>
            </w:tcBorders>
          </w:tcPr>
          <w:p w:rsidR="004815F9" w:rsidRPr="004815F9" w:rsidRDefault="004815F9" w:rsidP="00BD740B">
            <w:pPr>
              <w:pStyle w:val="ac"/>
              <w:tabs>
                <w:tab w:val="clear" w:pos="4677"/>
                <w:tab w:val="clear" w:pos="9355"/>
              </w:tabs>
              <w:rPr>
                <w:b/>
                <w:sz w:val="52"/>
                <w:szCs w:val="52"/>
                <w:lang w:val="ru-RU"/>
              </w:rPr>
            </w:pPr>
            <w:r>
              <w:rPr>
                <w:b/>
                <w:sz w:val="52"/>
                <w:szCs w:val="52"/>
                <w:lang w:val="ru-RU"/>
              </w:rPr>
              <w:t>8</w:t>
            </w: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4815F9" w:rsidRPr="007B64F5" w:rsidRDefault="004815F9" w:rsidP="00BD740B">
            <w:pPr>
              <w:pStyle w:val="ac"/>
              <w:tabs>
                <w:tab w:val="clear" w:pos="4677"/>
                <w:tab w:val="clear" w:pos="9355"/>
              </w:tabs>
            </w:pPr>
          </w:p>
        </w:tc>
      </w:tr>
    </w:tbl>
    <w:p w:rsidR="004815F9" w:rsidRDefault="004815F9" w:rsidP="00E405D9">
      <w:pPr>
        <w:rPr>
          <w:lang w:val="ru-RU"/>
        </w:rPr>
      </w:pPr>
    </w:p>
    <w:p w:rsidR="005C1E1B" w:rsidRDefault="005C1E1B" w:rsidP="005C1E1B">
      <w:pPr>
        <w:pStyle w:val="10"/>
        <w:rPr>
          <w:szCs w:val="24"/>
        </w:rPr>
      </w:pPr>
      <w:bookmarkStart w:id="16" w:name="_Toc494797121"/>
      <w:r>
        <w:rPr>
          <w:szCs w:val="24"/>
          <w:lang w:val="ru-RU"/>
        </w:rPr>
        <w:t>Измерение</w:t>
      </w:r>
      <w:bookmarkEnd w:id="16"/>
    </w:p>
    <w:p w:rsidR="003A32C7" w:rsidRPr="003A32C7" w:rsidRDefault="003A32C7" w:rsidP="00E405D9"/>
    <w:p w:rsidR="003A32C7" w:rsidRPr="003A32C7" w:rsidRDefault="003A32C7" w:rsidP="00E405D9"/>
    <w:p w:rsidR="005C1E1B" w:rsidRPr="009D5EE5" w:rsidRDefault="005C1E1B" w:rsidP="005C1E1B">
      <w:pPr>
        <w:pStyle w:val="2"/>
        <w:rPr>
          <w:szCs w:val="24"/>
          <w:lang w:val="ru-RU"/>
        </w:rPr>
      </w:pPr>
      <w:bookmarkStart w:id="17" w:name="_Toc494797122"/>
      <w:r w:rsidRPr="009D5EE5">
        <w:rPr>
          <w:szCs w:val="24"/>
          <w:lang w:val="ru-RU"/>
        </w:rPr>
        <w:t>8.1.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 w:rsidR="008A7CD4">
        <w:rPr>
          <w:szCs w:val="24"/>
          <w:lang w:val="ru-RU"/>
        </w:rPr>
        <w:t>рефракции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 w:rsidRPr="005C1E1B">
        <w:rPr>
          <w:szCs w:val="24"/>
        </w:rPr>
        <w:t>REF</w:t>
      </w:r>
      <w:r w:rsidRPr="009D5EE5">
        <w:rPr>
          <w:szCs w:val="24"/>
          <w:lang w:val="ru-RU"/>
        </w:rPr>
        <w:t>)</w:t>
      </w:r>
      <w:bookmarkEnd w:id="17"/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BC056A" w:rsidRPr="009D5EE5" w:rsidRDefault="003E5F00" w:rsidP="00BC056A">
      <w:pPr>
        <w:rPr>
          <w:szCs w:val="24"/>
          <w:lang w:val="ru-RU"/>
        </w:rPr>
      </w:pPr>
      <w:r w:rsidRPr="003E5F00">
        <w:rPr>
          <w:lang w:val="ru-RU"/>
        </w:rPr>
        <w:t>Этот режим позволяет измерять только оптическую силу</w:t>
      </w:r>
      <w:r w:rsidR="00BC056A"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5C1E1B" w:rsidRPr="009D5EE5" w:rsidRDefault="005C1E1B" w:rsidP="005C1E1B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Выбор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REF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Задайте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настройку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таким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образом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индикатор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перешла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«</w:t>
      </w:r>
      <w:r w:rsidRPr="005C1E1B">
        <w:rPr>
          <w:szCs w:val="24"/>
        </w:rPr>
        <w:t>REF</w:t>
      </w:r>
      <w:r w:rsidRPr="009D5EE5">
        <w:rPr>
          <w:szCs w:val="24"/>
          <w:lang w:val="ru-RU"/>
        </w:rPr>
        <w:t>».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3A32C7" w:rsidRDefault="00E50C46" w:rsidP="005C1E1B">
      <w:pPr>
        <w:jc w:val="center"/>
      </w:pPr>
      <w:r>
        <w:pict>
          <v:group id="_x0000_s1391" style="width:285.6pt;height:170.05pt;mso-position-horizontal-relative:char;mso-position-vertical-relative:line" coordorigin="2280,5159" coordsize="5712,3401">
            <v:group id="_x0000_s1392" style="position:absolute;left:2280;top:5159;width:5712;height:3401;mso-position-horizontal-relative:page" coordorigin="2280,-3565" coordsize="5712,3401">
              <v:shape id="_x0000_s1393" type="#_x0000_t75" style="position:absolute;left:2324;top:-3565;width:5668;height:3401">
                <v:imagedata r:id="rId90" o:title=""/>
              </v:shape>
              <v:group id="_x0000_s1394" style="position:absolute;left:7085;top:-2246;width:557;height:486" coordorigin="7085,-2246" coordsize="557,486">
                <v:shape id="_x0000_s1395" style="position:absolute;left:7085;top:-2246;width:557;height:486" coordorigin="7085,-2246" coordsize="557,486" path="m7573,-1880r-50,l7583,-1760r50,-100l7573,-1860r,-20e" fillcolor="red" stroked="f">
                  <v:path arrowok="t"/>
                </v:shape>
                <v:shape id="_x0000_s1396" style="position:absolute;left:7085;top:-2246;width:557;height:486" coordorigin="7085,-2246" coordsize="557,486" path="m7573,-2003r,143l7593,-1860r,-133l7583,-1993r-10,-10e" fillcolor="red" stroked="f">
                  <v:path arrowok="t"/>
                </v:shape>
                <v:shape id="_x0000_s1397" style="position:absolute;left:7085;top:-2246;width:557;height:486" coordorigin="7085,-2246" coordsize="557,486" path="m7643,-1880r-50,l7593,-1860r40,l7643,-1880e" fillcolor="red" stroked="f">
                  <v:path arrowok="t"/>
                </v:shape>
                <v:shape id="_x0000_s1398" style="position:absolute;left:7085;top:-2246;width:557;height:486" coordorigin="7085,-2246" coordsize="557,486" path="m7105,-2246r-20,l7085,-1997r5,4l7573,-1993r,-10l7105,-2003r-10,-10l7105,-2013r,-233e" fillcolor="red" stroked="f">
                  <v:path arrowok="t"/>
                </v:shape>
                <v:shape id="_x0000_s1399" style="position:absolute;left:7085;top:-2246;width:557;height:486" coordorigin="7085,-2246" coordsize="557,486" path="m7588,-2013r-483,l7105,-2003r468,l7583,-1993r10,l7593,-2008r-5,-5e" fillcolor="red" stroked="f">
                  <v:path arrowok="t"/>
                </v:shape>
                <v:shape id="_x0000_s1400" style="position:absolute;left:7085;top:-2246;width:557;height:486" coordorigin="7085,-2246" coordsize="557,486" path="m7105,-2013r-10,l7105,-2003r,-10e" fillcolor="red" stroked="f">
                  <v:path arrowok="t"/>
                </v:shape>
                <v:shape id="_x0000_s1401" type="#_x0000_t75" style="position:absolute;left:5256;top:-2454;width:2515;height:226">
                  <v:imagedata r:id="rId91" o:title=""/>
                </v:shape>
                <v:shape id="_x0000_s1402" type="#_x0000_t75" style="position:absolute;left:3782;top:-885;width:3130;height:264">
                  <v:imagedata r:id="rId92" o:title=""/>
                </v:shape>
              </v:group>
              <v:group id="_x0000_s1403" style="position:absolute;left:2750;top:-829;width:1283;height:245" coordorigin="2750,-829" coordsize="1283,245">
                <v:shape id="_x0000_s1404" style="position:absolute;left:2750;top:-829;width:1283;height:245" coordorigin="2750,-829" coordsize="1283,245" path="m2800,-703r-50,1l2812,-583r48,-100l2800,-683r,-20e" fillcolor="red" stroked="f">
                  <v:path arrowok="t"/>
                </v:shape>
                <v:shape id="_x0000_s1405" style="position:absolute;left:2750;top:-829;width:1283;height:245" coordorigin="2750,-829" coordsize="1283,245" path="m2820,-704r-20,1l2800,-683r20,l2820,-704e" fillcolor="red" stroked="f">
                  <v:path arrowok="t"/>
                </v:shape>
                <v:shape id="_x0000_s1406" style="position:absolute;left:2750;top:-829;width:1283;height:245" coordorigin="2750,-829" coordsize="1283,245" path="m2870,-704r-50,l2820,-683r40,l2870,-704e" fillcolor="red" stroked="f">
                  <v:path arrowok="t"/>
                </v:shape>
                <v:shape id="_x0000_s1407" style="position:absolute;left:2750;top:-829;width:1283;height:245" coordorigin="2750,-829" coordsize="1283,245" path="m4033,-829r-1226,l2805,-828r-4,4l2800,-821r,118l2820,-704r,-105l2810,-809r10,-10l4033,-819r,-10e" fillcolor="red" stroked="f">
                  <v:path arrowok="t"/>
                </v:shape>
                <v:shape id="_x0000_s1408" style="position:absolute;left:2750;top:-829;width:1283;height:245" coordorigin="2750,-829" coordsize="1283,245" path="m2820,-819r-10,10l2820,-809r,-10e" fillcolor="red" stroked="f">
                  <v:path arrowok="t"/>
                </v:shape>
                <v:shape id="_x0000_s1409" style="position:absolute;left:2750;top:-829;width:1283;height:245" coordorigin="2750,-829" coordsize="1283,245" path="m4033,-819r-1213,l2820,-809r1213,l4033,-819e" fillcolor="red" stroked="f">
                  <v:path arrowok="t"/>
                </v:shape>
                <v:shape id="_x0000_s1410" type="#_x0000_t75" style="position:absolute;left:2280;top:-2493;width:2515;height:216">
                  <v:imagedata r:id="rId93" o:title=""/>
                </v:shape>
              </v:group>
              <v:group id="_x0000_s1411" style="position:absolute;left:2775;top:-2221;width:534;height:509" coordorigin="2775,-2221" coordsize="534,509">
                <v:shape id="_x0000_s1412" style="position:absolute;left:2775;top:-2221;width:534;height:509" coordorigin="2775,-2221" coordsize="534,509" path="m2825,-1832r-50,l2835,-1712r50,-100l2825,-1812r,-20e" fillcolor="red" stroked="f">
                  <v:path arrowok="t"/>
                </v:shape>
                <v:shape id="_x0000_s1413" style="position:absolute;left:2775;top:-2221;width:534;height:509" coordorigin="2775,-2221" coordsize="534,509" path="m3288,-1977r-459,l2825,-1972r,160l2845,-1812r,-145l2835,-1957r10,-10l3288,-1967r,-10e" fillcolor="red" stroked="f">
                  <v:path arrowok="t"/>
                </v:shape>
                <v:shape id="_x0000_s1414" style="position:absolute;left:2775;top:-2221;width:534;height:509" coordorigin="2775,-2221" coordsize="534,509" path="m2895,-1832r-50,l2845,-1812r40,l2895,-1832e" fillcolor="red" stroked="f">
                  <v:path arrowok="t"/>
                </v:shape>
                <v:shape id="_x0000_s1415" style="position:absolute;left:2775;top:-2221;width:534;height:509" coordorigin="2775,-2221" coordsize="534,509" path="m2845,-1967r-10,10l2845,-1957r,-10e" fillcolor="red" stroked="f">
                  <v:path arrowok="t"/>
                </v:shape>
                <v:shape id="_x0000_s1416" style="position:absolute;left:2775;top:-2221;width:534;height:509" coordorigin="2775,-2221" coordsize="534,509" path="m3308,-1977r-10,l3288,-1967r-443,l2845,-1957r459,l3308,-1961r,-16e" fillcolor="red" stroked="f">
                  <v:path arrowok="t"/>
                </v:shape>
                <v:shape id="_x0000_s1417" style="position:absolute;left:2775;top:-2221;width:534;height:509" coordorigin="2775,-2221" coordsize="534,509" path="m3308,-2221r-20,l3288,-1967r10,-10l3308,-1977r,-244e" fillcolor="red" stroked="f">
                  <v:path arrowok="t"/>
                </v:shape>
              </v:group>
            </v:group>
            <v:shape id="_x0000_s1418" type="#_x0000_t202" style="position:absolute;left:4170;top:7848;width:3150;height:207" filled="f" fillcolor="white [3212]" stroked="f">
              <v:textbox style="mso-next-textbox:#_x0000_s1418;mso-fit-shape-to-text:t" inset="0,0,0,0">
                <w:txbxContent>
                  <w:p w:rsidR="00E50C46" w:rsidRPr="00A44749" w:rsidRDefault="00E50C46" w:rsidP="004815F9">
                    <w:pPr>
                      <w:pStyle w:val="ac"/>
                      <w:jc w:val="left"/>
                      <w:rPr>
                        <w:rFonts w:cs="Arial"/>
                        <w:b/>
                        <w:color w:val="FFFF00"/>
                        <w:sz w:val="18"/>
                      </w:rPr>
                    </w:pP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1"/>
                        <w:position w:val="-1"/>
                        <w:sz w:val="18"/>
                        <w:szCs w:val="18"/>
                        <w:lang w:val="ru-RU"/>
                      </w:rPr>
                      <w:t>Индикация режима измерения</w:t>
                    </w:r>
                  </w:p>
                </w:txbxContent>
              </v:textbox>
            </v:shape>
            <v:shape id="_x0000_s1419" type="#_x0000_t202" style="position:absolute;left:5158;top:6225;width:2430;height:207" filled="f" fillcolor="white [3212]" stroked="f">
              <v:textbox style="mso-next-textbox:#_x0000_s1419;mso-fit-shape-to-text:t" inset="0,0,0,0">
                <w:txbxContent>
                  <w:p w:rsidR="00E50C46" w:rsidRPr="005C1E1B" w:rsidRDefault="00E50C46" w:rsidP="004815F9">
                    <w:pPr>
                      <w:pStyle w:val="ac"/>
                      <w:jc w:val="right"/>
                      <w:rPr>
                        <w:rFonts w:cs="Arial"/>
                        <w:b/>
                        <w:color w:val="FFFF00"/>
                        <w:sz w:val="18"/>
                        <w:lang w:val="ru-RU"/>
                      </w:rPr>
                    </w:pP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-1"/>
                        <w:position w:val="-1"/>
                        <w:sz w:val="18"/>
                        <w:szCs w:val="18"/>
                        <w:lang w:val="ru-RU"/>
                      </w:rPr>
                      <w:t>Измерение слева</w:t>
                    </w:r>
                  </w:p>
                </w:txbxContent>
              </v:textbox>
            </v:shape>
            <v:shape id="_x0000_s1420" type="#_x0000_t202" style="position:absolute;left:2566;top:6266;width:2430;height:207" filled="f" fillcolor="white [3212]" stroked="f">
              <v:textbox style="mso-next-textbox:#_x0000_s1420;mso-fit-shape-to-text:t" inset="0,0,0,0">
                <w:txbxContent>
                  <w:p w:rsidR="00E50C46" w:rsidRPr="00A44749" w:rsidRDefault="00E50C46" w:rsidP="004815F9">
                    <w:pPr>
                      <w:pStyle w:val="ac"/>
                      <w:jc w:val="left"/>
                      <w:rPr>
                        <w:rFonts w:cs="Arial"/>
                        <w:b/>
                        <w:color w:val="FFFF00"/>
                        <w:sz w:val="18"/>
                      </w:rPr>
                    </w:pP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-1"/>
                        <w:position w:val="-1"/>
                        <w:sz w:val="18"/>
                        <w:szCs w:val="18"/>
                        <w:lang w:val="ru-RU"/>
                      </w:rPr>
                      <w:t>Измерение справа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32C7" w:rsidRPr="004815F9" w:rsidRDefault="003A32C7" w:rsidP="004815F9">
      <w:pPr>
        <w:pStyle w:val="ac"/>
        <w:jc w:val="center"/>
        <w:rPr>
          <w:b/>
        </w:rPr>
      </w:pPr>
    </w:p>
    <w:p w:rsidR="005C1E1B" w:rsidRPr="009D5EE5" w:rsidRDefault="005C1E1B" w:rsidP="005C1E1B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 xml:space="preserve">[Экран режима </w:t>
      </w:r>
      <w:r>
        <w:rPr>
          <w:b/>
          <w:noProof w:val="0"/>
          <w:szCs w:val="24"/>
        </w:rPr>
        <w:t>REF</w:t>
      </w:r>
      <w:r w:rsidRPr="009D5EE5">
        <w:rPr>
          <w:b/>
          <w:noProof w:val="0"/>
          <w:szCs w:val="24"/>
          <w:lang w:val="ru-RU"/>
        </w:rPr>
        <w:t>]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4815F9" w:rsidRPr="009D5EE5" w:rsidRDefault="004815F9" w:rsidP="00E405D9">
      <w:pPr>
        <w:rPr>
          <w:lang w:val="ru-RU"/>
        </w:rPr>
      </w:pPr>
    </w:p>
    <w:p w:rsidR="005C1E1B" w:rsidRPr="009D5EE5" w:rsidRDefault="005C1E1B" w:rsidP="005C1E1B">
      <w:pPr>
        <w:pStyle w:val="3"/>
        <w:rPr>
          <w:szCs w:val="24"/>
          <w:lang w:val="ru-RU"/>
        </w:rPr>
      </w:pPr>
      <w:bookmarkStart w:id="18" w:name="_Toc494797123"/>
      <w:r w:rsidRPr="009D5EE5">
        <w:rPr>
          <w:szCs w:val="24"/>
          <w:lang w:val="ru-RU"/>
        </w:rPr>
        <w:t>8.1.1.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Ручной режим измерения</w:t>
      </w:r>
      <w:bookmarkEnd w:id="18"/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4815F9" w:rsidRPr="007268A0" w:rsidTr="00BD740B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4815F9" w:rsidRPr="007268A0" w:rsidRDefault="004815F9" w:rsidP="00BD740B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5C1E1B" w:rsidRPr="005C1E1B" w:rsidRDefault="005C1E1B" w:rsidP="005C1E1B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4815F9" w:rsidRPr="007268A0" w:rsidRDefault="004815F9" w:rsidP="00BD740B"/>
        </w:tc>
      </w:tr>
    </w:tbl>
    <w:p w:rsidR="003A32C7" w:rsidRPr="003A32C7" w:rsidRDefault="003A32C7" w:rsidP="00E405D9"/>
    <w:p w:rsidR="005C1E1B" w:rsidRPr="009D5EE5" w:rsidRDefault="005C1E1B" w:rsidP="005C1E1B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ручном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установлен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минимальный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предел</w:t>
      </w:r>
      <w:r w:rsidR="00F168DC">
        <w:rPr>
          <w:szCs w:val="24"/>
          <w:lang w:val="ru-RU"/>
        </w:rPr>
        <w:t xml:space="preserve"> настроек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позволяющий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="00215D78">
        <w:rPr>
          <w:szCs w:val="24"/>
          <w:lang w:val="ru-RU"/>
        </w:rPr>
        <w:t xml:space="preserve">стандартных </w:t>
      </w:r>
      <w:r>
        <w:rPr>
          <w:szCs w:val="24"/>
          <w:lang w:val="ru-RU"/>
        </w:rPr>
        <w:t>ситуациях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Следовательно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ошибки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могут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возникать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зависимости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уровня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навыка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целом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рекомендуется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4815F9" w:rsidRDefault="000663F7" w:rsidP="000663F7">
      <w:pPr>
        <w:rPr>
          <w:szCs w:val="24"/>
          <w:lang w:val="ru-RU"/>
        </w:rPr>
      </w:pPr>
      <w:r>
        <w:rPr>
          <w:szCs w:val="24"/>
          <w:lang w:val="ru-RU"/>
        </w:rPr>
        <w:t>Прибор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переходит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в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ручной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режим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измерения</w:t>
      </w:r>
      <w:r w:rsidR="00576E49" w:rsidRPr="009D5EE5">
        <w:rPr>
          <w:szCs w:val="24"/>
          <w:lang w:val="ru-RU"/>
        </w:rPr>
        <w:t xml:space="preserve">, </w:t>
      </w:r>
      <w:r w:rsidR="00576E49">
        <w:rPr>
          <w:szCs w:val="24"/>
          <w:lang w:val="ru-RU"/>
        </w:rPr>
        <w:t>когда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вы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нажимаете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кнопку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</w:rPr>
        <w:t>Auto</w:t>
      </w:r>
      <w:r w:rsidR="00576E49" w:rsidRPr="009D5EE5">
        <w:rPr>
          <w:szCs w:val="24"/>
          <w:lang w:val="ru-RU"/>
        </w:rPr>
        <w:t xml:space="preserve"> (</w:t>
      </w:r>
      <w:r w:rsidR="00576E49">
        <w:rPr>
          <w:szCs w:val="24"/>
          <w:lang w:val="ru-RU"/>
        </w:rPr>
        <w:t>Авто</w:t>
      </w:r>
      <w:r w:rsidR="00576E49" w:rsidRPr="009D5EE5">
        <w:rPr>
          <w:szCs w:val="24"/>
          <w:lang w:val="ru-RU"/>
        </w:rPr>
        <w:t xml:space="preserve">) </w:t>
      </w:r>
      <w:r w:rsidR="00576E49">
        <w:rPr>
          <w:szCs w:val="24"/>
          <w:lang w:val="ru-RU"/>
        </w:rPr>
        <w:t>в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режиме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автоматического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измерения</w:t>
      </w:r>
      <w:r w:rsidR="00576E49" w:rsidRPr="009D5EE5">
        <w:rPr>
          <w:szCs w:val="24"/>
          <w:lang w:val="ru-RU"/>
        </w:rPr>
        <w:t xml:space="preserve">. </w:t>
      </w:r>
      <w:r w:rsidR="00576E49">
        <w:rPr>
          <w:szCs w:val="24"/>
          <w:lang w:val="ru-RU"/>
        </w:rPr>
        <w:t>Можно</w:t>
      </w:r>
      <w:r w:rsidR="00576E49"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выйти из режима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автоматического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измерения</w:t>
      </w:r>
      <w:r w:rsidR="00576E49" w:rsidRPr="009D5EE5">
        <w:rPr>
          <w:szCs w:val="24"/>
          <w:lang w:val="ru-RU"/>
        </w:rPr>
        <w:t xml:space="preserve">, </w:t>
      </w:r>
      <w:r w:rsidR="00576E49">
        <w:rPr>
          <w:szCs w:val="24"/>
          <w:lang w:val="ru-RU"/>
        </w:rPr>
        <w:t>если</w:t>
      </w:r>
      <w:r>
        <w:rPr>
          <w:szCs w:val="24"/>
          <w:lang w:val="ru-RU"/>
        </w:rPr>
        <w:t xml:space="preserve"> в режиме пользовательских настроек </w:t>
      </w:r>
      <w:r w:rsidRPr="009D5EE5">
        <w:rPr>
          <w:szCs w:val="24"/>
          <w:lang w:val="ru-RU"/>
        </w:rPr>
        <w:t>(</w:t>
      </w:r>
      <w:r>
        <w:rPr>
          <w:szCs w:val="24"/>
          <w:lang w:val="ru-RU"/>
        </w:rPr>
        <w:t>См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пункт</w:t>
      </w:r>
      <w:r w:rsidRPr="009D5EE5">
        <w:rPr>
          <w:szCs w:val="24"/>
          <w:lang w:val="ru-RU"/>
        </w:rPr>
        <w:t xml:space="preserve"> «9.5. «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Пользовательских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настроек</w:t>
      </w:r>
      <w:r w:rsidRPr="009D5EE5">
        <w:rPr>
          <w:szCs w:val="24"/>
          <w:lang w:val="ru-RU"/>
        </w:rPr>
        <w:t>»)</w:t>
      </w:r>
      <w:proofErr w:type="gramStart"/>
      <w:r w:rsidRPr="009D5EE5">
        <w:rPr>
          <w:szCs w:val="24"/>
          <w:lang w:val="ru-RU"/>
        </w:rPr>
        <w:t>.</w:t>
      </w:r>
      <w:proofErr w:type="gramEnd"/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п</w:t>
      </w:r>
      <w:proofErr w:type="gramEnd"/>
      <w:r>
        <w:rPr>
          <w:szCs w:val="24"/>
          <w:lang w:val="ru-RU"/>
        </w:rPr>
        <w:t>еревести</w:t>
      </w:r>
      <w:r w:rsidR="00576E49" w:rsidRPr="009D5EE5">
        <w:rPr>
          <w:szCs w:val="24"/>
          <w:lang w:val="ru-RU"/>
        </w:rPr>
        <w:t xml:space="preserve"> «</w:t>
      </w:r>
      <w:r w:rsidR="00576E49">
        <w:rPr>
          <w:szCs w:val="24"/>
        </w:rPr>
        <w:t>Auto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</w:rPr>
        <w:t>Measurement</w:t>
      </w:r>
      <w:r w:rsidR="00576E49" w:rsidRPr="009D5EE5">
        <w:rPr>
          <w:szCs w:val="24"/>
          <w:lang w:val="ru-RU"/>
        </w:rPr>
        <w:t>» («</w:t>
      </w:r>
      <w:r w:rsidR="00576E49">
        <w:rPr>
          <w:szCs w:val="24"/>
          <w:lang w:val="ru-RU"/>
        </w:rPr>
        <w:t>Измерение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в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автоматическом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режиме</w:t>
      </w:r>
      <w:r w:rsidR="00576E49" w:rsidRPr="009D5EE5">
        <w:rPr>
          <w:szCs w:val="24"/>
          <w:lang w:val="ru-RU"/>
        </w:rPr>
        <w:t xml:space="preserve">») </w:t>
      </w:r>
      <w:r w:rsidR="00576E49">
        <w:rPr>
          <w:szCs w:val="24"/>
          <w:lang w:val="ru-RU"/>
        </w:rPr>
        <w:t>в</w:t>
      </w:r>
      <w:r w:rsidR="00576E49" w:rsidRPr="009D5EE5">
        <w:rPr>
          <w:szCs w:val="24"/>
          <w:lang w:val="ru-RU"/>
        </w:rPr>
        <w:t xml:space="preserve"> </w:t>
      </w:r>
      <w:r w:rsidR="00576E49">
        <w:rPr>
          <w:szCs w:val="24"/>
          <w:lang w:val="ru-RU"/>
        </w:rPr>
        <w:t>состояни</w:t>
      </w:r>
      <w:r>
        <w:rPr>
          <w:szCs w:val="24"/>
          <w:lang w:val="ru-RU"/>
        </w:rPr>
        <w:t>е</w:t>
      </w:r>
      <w:r w:rsidR="00576E49" w:rsidRPr="009D5EE5">
        <w:rPr>
          <w:szCs w:val="24"/>
          <w:lang w:val="ru-RU"/>
        </w:rPr>
        <w:t xml:space="preserve"> «</w:t>
      </w:r>
      <w:r w:rsidR="00576E49">
        <w:rPr>
          <w:szCs w:val="24"/>
        </w:rPr>
        <w:t>OFF</w:t>
      </w:r>
      <w:r w:rsidR="00576E49" w:rsidRPr="009D5EE5">
        <w:rPr>
          <w:szCs w:val="24"/>
          <w:lang w:val="ru-RU"/>
        </w:rPr>
        <w:t>» («</w:t>
      </w:r>
      <w:r w:rsidR="00576E49">
        <w:rPr>
          <w:szCs w:val="24"/>
          <w:lang w:val="ru-RU"/>
        </w:rPr>
        <w:t>ВЫКЛ</w:t>
      </w:r>
      <w:r>
        <w:rPr>
          <w:szCs w:val="24"/>
          <w:lang w:val="ru-RU"/>
        </w:rPr>
        <w:t>»)</w:t>
      </w:r>
    </w:p>
    <w:p w:rsidR="000663F7" w:rsidRDefault="000663F7" w:rsidP="000663F7">
      <w:pPr>
        <w:rPr>
          <w:szCs w:val="24"/>
          <w:lang w:val="ru-RU"/>
        </w:rPr>
      </w:pPr>
    </w:p>
    <w:p w:rsidR="000663F7" w:rsidRDefault="000663F7" w:rsidP="000663F7">
      <w:pPr>
        <w:rPr>
          <w:szCs w:val="24"/>
          <w:lang w:val="ru-RU"/>
        </w:rPr>
      </w:pPr>
    </w:p>
    <w:p w:rsidR="000663F7" w:rsidRDefault="000663F7" w:rsidP="000663F7">
      <w:pPr>
        <w:rPr>
          <w:szCs w:val="24"/>
          <w:lang w:val="ru-RU"/>
        </w:rPr>
      </w:pPr>
    </w:p>
    <w:p w:rsidR="000663F7" w:rsidRDefault="000663F7" w:rsidP="000663F7">
      <w:pPr>
        <w:rPr>
          <w:szCs w:val="24"/>
          <w:lang w:val="ru-RU"/>
        </w:rPr>
      </w:pPr>
    </w:p>
    <w:p w:rsidR="000663F7" w:rsidRDefault="000663F7" w:rsidP="000663F7">
      <w:pPr>
        <w:rPr>
          <w:szCs w:val="24"/>
          <w:lang w:val="ru-RU"/>
        </w:rPr>
      </w:pPr>
    </w:p>
    <w:p w:rsidR="000663F7" w:rsidRPr="009D5EE5" w:rsidRDefault="000663F7" w:rsidP="000663F7">
      <w:pPr>
        <w:rPr>
          <w:lang w:val="ru-RU"/>
        </w:rPr>
      </w:pPr>
    </w:p>
    <w:p w:rsidR="00576E49" w:rsidRPr="009D5EE5" w:rsidRDefault="00576E49" w:rsidP="00576E49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1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Регулировка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уровня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>.</w:t>
      </w:r>
    </w:p>
    <w:p w:rsidR="00576E49" w:rsidRPr="009D5EE5" w:rsidRDefault="00576E49" w:rsidP="004815F9">
      <w:pPr>
        <w:pStyle w:val="21"/>
        <w:rPr>
          <w:lang w:val="ru-RU"/>
        </w:rPr>
      </w:pPr>
    </w:p>
    <w:p w:rsidR="00576E49" w:rsidRPr="009D5EE5" w:rsidRDefault="00576E49" w:rsidP="00576E49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2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Место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фокусировка</w:t>
      </w:r>
    </w:p>
    <w:p w:rsidR="00576E49" w:rsidRPr="009D5EE5" w:rsidRDefault="00576E49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3A32C7" w:rsidRDefault="00E50C46" w:rsidP="00576E49">
      <w:pPr>
        <w:jc w:val="center"/>
      </w:pPr>
      <w:r>
        <w:pict>
          <v:group id="_x0000_s1451" style="width:286.5pt;height:170.05pt;mso-position-horizontal-relative:char;mso-position-vertical-relative:line" coordorigin="2324,2768" coordsize="5730,3401">
            <v:group id="_x0000_s1452" style="position:absolute;left:2324;top:2768;width:5730;height:3401;mso-position-horizontal-relative:page" coordorigin="2324,-3632" coordsize="5730,3401">
              <v:shape id="_x0000_s1453" type="#_x0000_t75" style="position:absolute;left:2324;top:-3632;width:5668;height:3401">
                <v:imagedata r:id="rId94" o:title=""/>
              </v:shape>
              <v:shape id="_x0000_s1454" type="#_x0000_t75" style="position:absolute;left:5174;top:-2852;width:2880;height:595">
                <v:imagedata r:id="rId95" o:title=""/>
              </v:shape>
              <v:group id="_x0000_s1455" style="position:absolute;left:5574;top:-2544;width:313;height:586" coordorigin="5574,-2544" coordsize="313,586">
                <v:shape id="_x0000_s1456" style="position:absolute;left:5574;top:-2544;width:313;height:586" coordorigin="5574,-2544" coordsize="313,586" path="m5574,-2080r57,122l5684,-2058r-60,l5624,-2078r-50,-2e" fillcolor="red" stroked="f">
                  <v:path arrowok="t"/>
                </v:shape>
                <v:shape id="_x0000_s1457" style="position:absolute;left:5574;top:-2544;width:313;height:586" coordorigin="5574,-2544" coordsize="313,586" path="m5624,-2078r,20l5644,-2058r,-20l5624,-2078e" fillcolor="red" stroked="f">
                  <v:path arrowok="t"/>
                </v:shape>
                <v:shape id="_x0000_s1458" style="position:absolute;left:5574;top:-2544;width:313;height:586" coordorigin="5574,-2544" coordsize="313,586" path="m5644,-2078r,20l5684,-2058r10,-18l5644,-2078e" fillcolor="red" stroked="f">
                  <v:path arrowok="t"/>
                </v:shape>
                <v:shape id="_x0000_s1459" style="position:absolute;left:5574;top:-2544;width:313;height:586" coordorigin="5574,-2544" coordsize="313,586" path="m5888,-2544r-259,l5624,-2539r,461l5644,-2078r,-446l5634,-2524r10,-10l5888,-2534r,-10e" fillcolor="red" stroked="f">
                  <v:path arrowok="t"/>
                </v:shape>
                <v:shape id="_x0000_s1460" style="position:absolute;left:5574;top:-2544;width:313;height:586" coordorigin="5574,-2544" coordsize="313,586" path="m5644,-2534r-10,10l5644,-2524r,-10e" fillcolor="red" stroked="f">
                  <v:path arrowok="t"/>
                </v:shape>
                <v:shape id="_x0000_s1461" style="position:absolute;left:5574;top:-2544;width:313;height:586" coordorigin="5574,-2544" coordsize="313,586" path="m5888,-2534r-244,l5644,-2524r244,l5888,-2534e" fillcolor="red" stroked="f">
                  <v:path arrowok="t"/>
                </v:shape>
                <v:shape id="_x0000_s1462" type="#_x0000_t75" style="position:absolute;left:3499;top:-2631;width:912;height:341">
                  <v:imagedata r:id="rId96" o:title=""/>
                </v:shape>
              </v:group>
              <v:group id="_x0000_s1463" style="position:absolute;left:4288;top:-2475;width:812;height:361" coordorigin="4288,-2475" coordsize="812,361">
                <v:shape id="_x0000_s1464" style="position:absolute;left:4288;top:-2475;width:812;height:361" coordorigin="4288,-2475" coordsize="812,361" path="m4980,-2234r,120l5080,-2164r-80,l5000,-2184r80,l4980,-2234e" fillcolor="red" stroked="f">
                  <v:path arrowok="t"/>
                </v:shape>
                <v:shape id="_x0000_s1465" style="position:absolute;left:4288;top:-2475;width:812;height:361" coordorigin="4288,-2475" coordsize="812,361" path="m4684,-2465r,297l4689,-2164r291,l4980,-2174r-276,l4694,-2184r10,l4704,-2455r-10,l4684,-2465e" fillcolor="red" stroked="f">
                  <v:path arrowok="t"/>
                </v:shape>
                <v:shape id="_x0000_s1466" style="position:absolute;left:4288;top:-2475;width:812;height:361" coordorigin="4288,-2475" coordsize="812,361" path="m5080,-2184r-80,l5000,-2164r80,l5100,-2174r-20,-10e" fillcolor="red" stroked="f">
                  <v:path arrowok="t"/>
                </v:shape>
                <v:shape id="_x0000_s1467" style="position:absolute;left:4288;top:-2475;width:812;height:361" coordorigin="4288,-2475" coordsize="812,361" path="m4704,-2184r-10,l4704,-2174r,-10e" fillcolor="red" stroked="f">
                  <v:path arrowok="t"/>
                </v:shape>
                <v:shape id="_x0000_s1468" style="position:absolute;left:4288;top:-2475;width:812;height:361" coordorigin="4288,-2475" coordsize="812,361" path="m4980,-2184r-276,l4704,-2174r276,l4980,-2184e" fillcolor="red" stroked="f">
                  <v:path arrowok="t"/>
                </v:shape>
                <v:shape id="_x0000_s1469" style="position:absolute;left:4288;top:-2475;width:812;height:361" coordorigin="4288,-2475" coordsize="812,361" path="m4700,-2475r-412,l4288,-2455r396,l4684,-2465r20,l4704,-2471r-4,-4e" fillcolor="red" stroked="f">
                  <v:path arrowok="t"/>
                </v:shape>
                <v:shape id="_x0000_s1470" style="position:absolute;left:4288;top:-2475;width:812;height:361" coordorigin="4288,-2475" coordsize="812,361" path="m4704,-2465r-20,l4694,-2455r10,l4704,-2465e" fillcolor="red" stroked="f">
                  <v:path arrowok="t"/>
                </v:shape>
                <v:shape id="_x0000_s1471" type="#_x0000_t75" style="position:absolute;left:3787;top:-1071;width:2064;height:264">
                  <v:imagedata r:id="rId97" o:title=""/>
                </v:shape>
              </v:group>
              <v:group id="_x0000_s1472" style="position:absolute;left:3489;top:-944;width:408;height:227" coordorigin="3489,-944" coordsize="408,227">
                <v:shape id="_x0000_s1473" style="position:absolute;left:3489;top:-944;width:408;height:227" coordorigin="3489,-944" coordsize="408,227" path="m3489,-848r28,131l3601,-814r-49,l3532,-814r1,-23l3489,-848e" fillcolor="red" stroked="f">
                  <v:path arrowok="t"/>
                </v:shape>
                <v:shape id="_x0000_s1474" style="position:absolute;left:3489;top:-944;width:408;height:227" coordorigin="3489,-944" coordsize="408,227" path="m3533,-837r-1,23l3552,-814r1,-18l3533,-837e" fillcolor="red" stroked="f">
                  <v:path arrowok="t"/>
                </v:shape>
                <v:shape id="_x0000_s1475" style="position:absolute;left:3489;top:-944;width:408;height:227" coordorigin="3489,-944" coordsize="408,227" path="m3553,-832r-1,18l3601,-814r4,-5l3553,-832e" fillcolor="red" stroked="f">
                  <v:path arrowok="t"/>
                </v:shape>
                <v:shape id="_x0000_s1476" style="position:absolute;left:3489;top:-944;width:408;height:227" coordorigin="3489,-944" coordsize="408,227" path="m3897,-944r-355,l3537,-940r-4,103l3553,-832r4,-92l3547,-924r10,-10l3897,-934r,-10e" fillcolor="red" stroked="f">
                  <v:path arrowok="t"/>
                </v:shape>
                <v:shape id="_x0000_s1477" style="position:absolute;left:3489;top:-944;width:408;height:227" coordorigin="3489,-944" coordsize="408,227" path="m3557,-934r-10,10l3557,-924r,-10e" fillcolor="red" stroked="f">
                  <v:path arrowok="t"/>
                </v:shape>
                <v:shape id="_x0000_s1478" style="position:absolute;left:3489;top:-944;width:408;height:227" coordorigin="3489,-944" coordsize="408,227" path="m3897,-934r-340,l3557,-924r340,l3897,-934e" fillcolor="red" stroked="f">
                  <v:path arrowok="t"/>
                </v:shape>
                <v:shape id="_x0000_s1479" type="#_x0000_t75" style="position:absolute;left:6010;top:-1215;width:662;height:216">
                  <v:imagedata r:id="rId98" o:title=""/>
                </v:shape>
              </v:group>
              <v:group id="_x0000_s1480" style="position:absolute;left:5821;top:-1330;width:265;height:254" coordorigin="5821,-1330" coordsize="265,254">
                <v:shape id="_x0000_s1481" style="position:absolute;left:5821;top:-1330;width:265;height:254" coordorigin="5821,-1330" coordsize="265,254" path="m6000,-1270r,189l6004,-1076r82,l6086,-1086r-66,l6010,-1096r10,l6020,-1260r-10,l6000,-1270e" fillcolor="red" stroked="f">
                  <v:path arrowok="t"/>
                </v:shape>
                <v:shape id="_x0000_s1482" style="position:absolute;left:5821;top:-1330;width:265;height:254" coordorigin="5821,-1330" coordsize="265,254" path="m6020,-1096r-10,l6020,-1086r,-10e" fillcolor="red" stroked="f">
                  <v:path arrowok="t"/>
                </v:shape>
                <v:shape id="_x0000_s1483" style="position:absolute;left:5821;top:-1330;width:265;height:254" coordorigin="5821,-1330" coordsize="265,254" path="m6086,-1096r-66,l6020,-1086r66,l6086,-1096e" fillcolor="red" stroked="f">
                  <v:path arrowok="t"/>
                </v:shape>
                <v:shape id="_x0000_s1484" style="position:absolute;left:5821;top:-1330;width:265;height:254" coordorigin="5821,-1330" coordsize="265,254" path="m5941,-1330r-120,60l5941,-1210r,-50l5921,-1260r,-20l5941,-1280r,-50e" fillcolor="red" stroked="f">
                  <v:path arrowok="t"/>
                </v:shape>
                <v:shape id="_x0000_s1485" style="position:absolute;left:5821;top:-1330;width:265;height:254" coordorigin="5821,-1330" coordsize="265,254" path="m5941,-1280r-20,l5921,-1260r20,l5941,-1280e" fillcolor="red" stroked="f">
                  <v:path arrowok="t"/>
                </v:shape>
                <v:shape id="_x0000_s1486" style="position:absolute;left:5821;top:-1330;width:265;height:254" coordorigin="5821,-1330" coordsize="265,254" path="m6015,-1280r-74,l5941,-1260r59,l6000,-1270r20,l6020,-1276r-5,-4e" fillcolor="red" stroked="f">
                  <v:path arrowok="t"/>
                </v:shape>
                <v:shape id="_x0000_s1487" style="position:absolute;left:5821;top:-1330;width:265;height:254" coordorigin="5821,-1330" coordsize="265,254" path="m6020,-1270r-20,l6010,-1260r10,l6020,-1270e" fillcolor="red" stroked="f">
                  <v:path arrowok="t"/>
                </v:shape>
              </v:group>
            </v:group>
            <v:shape id="_x0000_s1488" type="#_x0000_t202" style="position:absolute;left:4198;top:5368;width:1749;height:207" filled="f" fillcolor="white [3212]" stroked="f">
              <v:textbox style="mso-next-textbox:#_x0000_s1488;mso-fit-shape-to-text:t" inset="0,0,0,0">
                <w:txbxContent>
                  <w:p w:rsidR="00E50C46" w:rsidRPr="00576E49" w:rsidRDefault="00E50C46" w:rsidP="004815F9">
                    <w:pPr>
                      <w:pStyle w:val="ac"/>
                      <w:jc w:val="left"/>
                      <w:rPr>
                        <w:rFonts w:cs="Arial"/>
                        <w:b/>
                        <w:color w:val="FFFF00"/>
                        <w:sz w:val="18"/>
                        <w:lang w:val="ru-RU"/>
                      </w:rPr>
                    </w:pP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1"/>
                        <w:position w:val="-1"/>
                        <w:sz w:val="18"/>
                        <w:szCs w:val="18"/>
                        <w:lang w:val="ru-RU"/>
                      </w:rPr>
                      <w:t>Ручной</w:t>
                    </w:r>
                    <w:r w:rsidRPr="00A44749">
                      <w:rPr>
                        <w:rFonts w:eastAsia="Arial" w:cs="Arial"/>
                        <w:b/>
                        <w:bCs/>
                        <w:color w:val="FFFF00"/>
                        <w:spacing w:val="1"/>
                        <w:position w:val="-1"/>
                        <w:sz w:val="18"/>
                        <w:szCs w:val="18"/>
                      </w:rPr>
                      <w:t>/</w:t>
                    </w: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1"/>
                        <w:position w:val="-1"/>
                        <w:sz w:val="18"/>
                        <w:szCs w:val="18"/>
                        <w:lang w:val="ru-RU"/>
                      </w:rPr>
                      <w:t>Автомат.</w:t>
                    </w:r>
                  </w:p>
                </w:txbxContent>
              </v:textbox>
            </v:shape>
            <v:shape id="_x0000_s1489" type="#_x0000_t202" style="position:absolute;left:6149;top:5152;width:770;height:207" filled="f" fillcolor="white [3212]" stroked="f">
              <v:textbox style="mso-next-textbox:#_x0000_s1489;mso-fit-shape-to-text:t" inset="0,0,0,0">
                <w:txbxContent>
                  <w:p w:rsidR="00E50C46" w:rsidRPr="00576E49" w:rsidRDefault="00E50C46" w:rsidP="004815F9">
                    <w:pPr>
                      <w:pStyle w:val="ac"/>
                      <w:jc w:val="left"/>
                      <w:rPr>
                        <w:rFonts w:cs="Arial"/>
                        <w:b/>
                        <w:color w:val="FFFF00"/>
                        <w:sz w:val="18"/>
                        <w:lang w:val="ru-RU"/>
                      </w:rPr>
                    </w:pP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w w:val="101"/>
                        <w:sz w:val="18"/>
                        <w:szCs w:val="18"/>
                        <w:lang w:val="ru-RU"/>
                      </w:rPr>
                      <w:t>Радуж.</w:t>
                    </w:r>
                  </w:p>
                </w:txbxContent>
              </v:textbox>
            </v:shape>
            <v:shape id="_x0000_s1490" type="#_x0000_t202" style="position:absolute;left:5336;top:3549;width:2620;height:621" filled="f" fillcolor="white [3212]" stroked="f">
              <v:textbox style="mso-next-textbox:#_x0000_s1490;mso-fit-shape-to-text:t" inset="0,0,0,0">
                <w:txbxContent>
                  <w:p w:rsidR="00E50C46" w:rsidRPr="00576E49" w:rsidRDefault="00E50C46" w:rsidP="004815F9">
                    <w:pPr>
                      <w:pStyle w:val="ac"/>
                      <w:jc w:val="right"/>
                      <w:rPr>
                        <w:rFonts w:cs="Arial"/>
                        <w:b/>
                        <w:color w:val="FFFF00"/>
                        <w:sz w:val="18"/>
                        <w:lang w:val="ru-RU"/>
                      </w:rPr>
                    </w:pP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sz w:val="18"/>
                        <w:szCs w:val="18"/>
                        <w:lang w:val="ru-RU"/>
                      </w:rPr>
                      <w:t>Линия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sz w:val="18"/>
                        <w:szCs w:val="18"/>
                        <w:lang w:val="ru-RU"/>
                      </w:rPr>
                      <w:t xml:space="preserve"> </w:t>
                    </w: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sz w:val="18"/>
                        <w:szCs w:val="18"/>
                        <w:lang w:val="ru-RU"/>
                      </w:rPr>
                      <w:t>внешнего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sz w:val="18"/>
                        <w:szCs w:val="18"/>
                        <w:lang w:val="ru-RU"/>
                      </w:rPr>
                      <w:t xml:space="preserve"> </w:t>
                    </w: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sz w:val="18"/>
                        <w:szCs w:val="18"/>
                        <w:lang w:val="ru-RU"/>
                      </w:rPr>
                      <w:t>кольа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sz w:val="18"/>
                        <w:szCs w:val="18"/>
                        <w:lang w:val="ru-RU"/>
                      </w:rPr>
                      <w:t xml:space="preserve"> </w:t>
                    </w: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sz w:val="18"/>
                        <w:szCs w:val="18"/>
                        <w:lang w:val="ru-RU"/>
                      </w:rPr>
                      <w:t>размещения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w w:val="101"/>
                        <w:sz w:val="18"/>
                        <w:szCs w:val="18"/>
                        <w:lang w:val="ru-RU"/>
                      </w:rPr>
                      <w:t xml:space="preserve"> 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spacing w:val="-3"/>
                        <w:sz w:val="18"/>
                        <w:szCs w:val="18"/>
                        <w:lang w:val="ru-RU"/>
                      </w:rPr>
                      <w:t>(</w:t>
                    </w: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-3"/>
                        <w:sz w:val="18"/>
                        <w:szCs w:val="18"/>
                        <w:lang w:val="ru-RU"/>
                      </w:rPr>
                      <w:t xml:space="preserve">мин. Зрачок </w:t>
                    </w: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-1"/>
                        <w:w w:val="101"/>
                        <w:sz w:val="18"/>
                        <w:szCs w:val="18"/>
                      </w:rPr>
                      <w:t>Φ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spacing w:val="-1"/>
                        <w:w w:val="101"/>
                        <w:sz w:val="18"/>
                        <w:szCs w:val="18"/>
                        <w:lang w:val="ru-RU"/>
                      </w:rPr>
                      <w:t>2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w w:val="101"/>
                        <w:sz w:val="18"/>
                        <w:szCs w:val="18"/>
                        <w:lang w:val="ru-RU"/>
                      </w:rPr>
                      <w:t>.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spacing w:val="-5"/>
                        <w:w w:val="101"/>
                        <w:sz w:val="18"/>
                        <w:szCs w:val="18"/>
                        <w:lang w:val="ru-RU"/>
                      </w:rPr>
                      <w:t>0</w:t>
                    </w: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1"/>
                        <w:w w:val="101"/>
                        <w:sz w:val="18"/>
                        <w:szCs w:val="18"/>
                        <w:lang w:val="ru-RU"/>
                      </w:rPr>
                      <w:t>мм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spacing w:val="1"/>
                        <w:w w:val="101"/>
                        <w:sz w:val="18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shape>
            <v:shape id="_x0000_s1491" type="#_x0000_t202" style="position:absolute;left:3518;top:3894;width:770;height:207" filled="f" fillcolor="white [3212]" stroked="f">
              <v:textbox style="mso-next-textbox:#_x0000_s1491;mso-fit-shape-to-text:t" inset="0,0,0,0">
                <w:txbxContent>
                  <w:p w:rsidR="00E50C46" w:rsidRPr="00A44749" w:rsidRDefault="00E50C46" w:rsidP="004815F9">
                    <w:pPr>
                      <w:pStyle w:val="ac"/>
                      <w:jc w:val="right"/>
                      <w:rPr>
                        <w:rFonts w:cs="Arial"/>
                        <w:b/>
                        <w:color w:val="FFFF00"/>
                        <w:sz w:val="18"/>
                      </w:rPr>
                    </w:pP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w w:val="101"/>
                        <w:sz w:val="18"/>
                        <w:szCs w:val="18"/>
                        <w:lang w:val="ru-RU"/>
                      </w:rPr>
                      <w:t>Зрачок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32C7" w:rsidRPr="004815F9" w:rsidRDefault="003A32C7" w:rsidP="004815F9">
      <w:pPr>
        <w:pStyle w:val="ac"/>
        <w:jc w:val="center"/>
        <w:rPr>
          <w:b/>
        </w:rPr>
      </w:pPr>
    </w:p>
    <w:p w:rsidR="00576E49" w:rsidRPr="009D5EE5" w:rsidRDefault="00576E49" w:rsidP="00576E49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 xml:space="preserve">[Экран ручного режима измерения </w:t>
      </w:r>
      <w:r>
        <w:rPr>
          <w:b/>
          <w:noProof w:val="0"/>
          <w:szCs w:val="24"/>
        </w:rPr>
        <w:t>REF</w:t>
      </w:r>
      <w:r w:rsidRPr="009D5EE5">
        <w:rPr>
          <w:b/>
          <w:noProof w:val="0"/>
          <w:szCs w:val="24"/>
          <w:lang w:val="ru-RU"/>
        </w:rPr>
        <w:t>]</w:t>
      </w:r>
    </w:p>
    <w:p w:rsidR="003A32C7" w:rsidRPr="009D5EE5" w:rsidRDefault="003A32C7" w:rsidP="004815F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576E49" w:rsidRPr="009D5EE5" w:rsidRDefault="00576E49" w:rsidP="00576E49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3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Измерение</w:t>
      </w:r>
    </w:p>
    <w:p w:rsidR="00576E49" w:rsidRPr="009D5EE5" w:rsidRDefault="00576E49" w:rsidP="00E405D9">
      <w:pPr>
        <w:rPr>
          <w:lang w:val="ru-RU"/>
        </w:rPr>
      </w:pPr>
    </w:p>
    <w:p w:rsidR="00576E49" w:rsidRPr="009D5EE5" w:rsidRDefault="00576E49" w:rsidP="00576E49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Нажмите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</w:p>
    <w:p w:rsidR="00576E49" w:rsidRPr="009D5EE5" w:rsidRDefault="00576E49" w:rsidP="00576E49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непрерывно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постоянно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нажата</w:t>
      </w:r>
      <w:r w:rsidRPr="009D5EE5">
        <w:rPr>
          <w:szCs w:val="24"/>
          <w:lang w:val="ru-RU"/>
        </w:rPr>
        <w:t>.</w:t>
      </w:r>
    </w:p>
    <w:p w:rsidR="00576E49" w:rsidRPr="009D5EE5" w:rsidRDefault="00576E49" w:rsidP="00576E49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Результат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мониторе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завершения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</w:p>
    <w:p w:rsidR="00576E49" w:rsidRPr="009D5EE5" w:rsidRDefault="00576E49" w:rsidP="00576E49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Предыдущий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непрерывном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измерении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576E49" w:rsidRPr="009D5EE5" w:rsidRDefault="00576E49" w:rsidP="00576E49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4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Повторное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</w:p>
    <w:p w:rsidR="00576E49" w:rsidRPr="009D5EE5" w:rsidRDefault="00576E49" w:rsidP="00E405D9">
      <w:pPr>
        <w:rPr>
          <w:lang w:val="ru-RU"/>
        </w:rPr>
      </w:pPr>
    </w:p>
    <w:p w:rsidR="00576E49" w:rsidRPr="009D5EE5" w:rsidRDefault="00576E49" w:rsidP="00576E49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Повторное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необходимости</w:t>
      </w:r>
      <w:r w:rsidRPr="009D5EE5">
        <w:rPr>
          <w:szCs w:val="24"/>
          <w:lang w:val="ru-RU"/>
        </w:rPr>
        <w:t>.</w:t>
      </w:r>
    </w:p>
    <w:p w:rsidR="00576E49" w:rsidRPr="009D5EE5" w:rsidRDefault="00576E49" w:rsidP="00576E49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Последнее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выводится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каждом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</w:p>
    <w:p w:rsidR="00F61D09" w:rsidRPr="009D5EE5" w:rsidRDefault="00F61D09" w:rsidP="00F61D09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каждого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слева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справа</w:t>
      </w:r>
      <w:r w:rsidRPr="009D5EE5">
        <w:rPr>
          <w:szCs w:val="24"/>
          <w:lang w:val="ru-RU"/>
        </w:rPr>
        <w:t xml:space="preserve"> </w:t>
      </w:r>
      <w:r w:rsidR="00447FB0">
        <w:rPr>
          <w:szCs w:val="24"/>
          <w:lang w:val="ru-RU"/>
        </w:rPr>
        <w:t xml:space="preserve">сохраняется 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10 </w:t>
      </w:r>
      <w:r w:rsidR="00447FB0">
        <w:rPr>
          <w:szCs w:val="24"/>
          <w:lang w:val="ru-RU"/>
        </w:rPr>
        <w:t>измерений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исключая</w:t>
      </w:r>
      <w:r w:rsidRPr="009D5EE5">
        <w:rPr>
          <w:szCs w:val="24"/>
          <w:lang w:val="ru-RU"/>
        </w:rPr>
        <w:t xml:space="preserve"> </w:t>
      </w:r>
      <w:r w:rsidR="00447FB0">
        <w:rPr>
          <w:szCs w:val="24"/>
          <w:lang w:val="ru-RU"/>
        </w:rPr>
        <w:t>некорректные измерения</w:t>
      </w:r>
      <w:r w:rsidRPr="009D5EE5">
        <w:rPr>
          <w:szCs w:val="24"/>
          <w:lang w:val="ru-RU"/>
        </w:rPr>
        <w:t>).</w:t>
      </w:r>
    </w:p>
    <w:p w:rsidR="007C0D6C" w:rsidRPr="009D5EE5" w:rsidRDefault="00447FB0" w:rsidP="007C0D6C">
      <w:pPr>
        <w:pStyle w:val="af1"/>
        <w:rPr>
          <w:szCs w:val="24"/>
          <w:lang w:val="ru-RU"/>
        </w:rPr>
      </w:pPr>
      <w:r>
        <w:rPr>
          <w:szCs w:val="24"/>
          <w:lang w:val="ru-RU"/>
        </w:rPr>
        <w:t xml:space="preserve">В режиме </w:t>
      </w:r>
      <w:r w:rsidR="007C0D6C" w:rsidRPr="009D5EE5">
        <w:rPr>
          <w:szCs w:val="24"/>
          <w:lang w:val="ru-RU"/>
        </w:rPr>
        <w:t xml:space="preserve"> «</w:t>
      </w:r>
      <w:r w:rsidR="007C0D6C" w:rsidRPr="007C0D6C">
        <w:rPr>
          <w:szCs w:val="24"/>
        </w:rPr>
        <w:t>DISPLAY</w:t>
      </w:r>
      <w:r w:rsidR="007C0D6C" w:rsidRPr="009D5EE5">
        <w:rPr>
          <w:szCs w:val="24"/>
          <w:lang w:val="ru-RU"/>
        </w:rPr>
        <w:t>» («</w:t>
      </w:r>
      <w:r w:rsidR="007C0D6C">
        <w:rPr>
          <w:szCs w:val="24"/>
          <w:lang w:val="ru-RU"/>
        </w:rPr>
        <w:t>ДИСПЛЕЙ</w:t>
      </w:r>
      <w:r w:rsidR="007C0D6C" w:rsidRPr="009D5EE5">
        <w:rPr>
          <w:szCs w:val="24"/>
          <w:lang w:val="ru-RU"/>
        </w:rPr>
        <w:t xml:space="preserve">») </w:t>
      </w:r>
      <w:r w:rsidR="007C0D6C">
        <w:rPr>
          <w:szCs w:val="24"/>
          <w:lang w:val="ru-RU"/>
        </w:rPr>
        <w:t>можно</w:t>
      </w:r>
      <w:r w:rsidR="007C0D6C" w:rsidRPr="009D5EE5">
        <w:rPr>
          <w:szCs w:val="24"/>
          <w:lang w:val="ru-RU"/>
        </w:rPr>
        <w:t xml:space="preserve"> </w:t>
      </w:r>
      <w:r w:rsidR="007C0D6C">
        <w:rPr>
          <w:szCs w:val="24"/>
          <w:lang w:val="ru-RU"/>
        </w:rPr>
        <w:t>увидеть</w:t>
      </w:r>
      <w:r w:rsidR="007C0D6C" w:rsidRPr="009D5EE5">
        <w:rPr>
          <w:szCs w:val="24"/>
          <w:lang w:val="ru-RU"/>
        </w:rPr>
        <w:t xml:space="preserve"> </w:t>
      </w:r>
      <w:r w:rsidR="007C0D6C">
        <w:rPr>
          <w:szCs w:val="24"/>
          <w:lang w:val="ru-RU"/>
        </w:rPr>
        <w:t>до</w:t>
      </w:r>
      <w:r w:rsidR="007C0D6C" w:rsidRPr="009D5EE5">
        <w:rPr>
          <w:szCs w:val="24"/>
          <w:lang w:val="ru-RU"/>
        </w:rPr>
        <w:t xml:space="preserve"> 10 </w:t>
      </w:r>
      <w:r w:rsidR="007C0D6C">
        <w:rPr>
          <w:szCs w:val="24"/>
          <w:lang w:val="ru-RU"/>
        </w:rPr>
        <w:t>последних</w:t>
      </w:r>
      <w:r w:rsidR="007C0D6C" w:rsidRPr="009D5EE5">
        <w:rPr>
          <w:szCs w:val="24"/>
          <w:lang w:val="ru-RU"/>
        </w:rPr>
        <w:t xml:space="preserve"> </w:t>
      </w:r>
      <w:r w:rsidR="007C0D6C">
        <w:rPr>
          <w:szCs w:val="24"/>
          <w:lang w:val="ru-RU"/>
        </w:rPr>
        <w:t>значений</w:t>
      </w:r>
      <w:r w:rsidR="007C0D6C" w:rsidRPr="009D5EE5">
        <w:rPr>
          <w:szCs w:val="24"/>
          <w:lang w:val="ru-RU"/>
        </w:rPr>
        <w:t xml:space="preserve"> </w:t>
      </w:r>
      <w:r w:rsidR="007C0D6C">
        <w:rPr>
          <w:szCs w:val="24"/>
          <w:lang w:val="ru-RU"/>
        </w:rPr>
        <w:t>измерений</w:t>
      </w:r>
      <w:r w:rsidR="007C0D6C"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7C0D6C" w:rsidRPr="002E65DC" w:rsidRDefault="007C0D6C" w:rsidP="007C0D6C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5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противоположных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>.</w:t>
      </w:r>
    </w:p>
    <w:p w:rsidR="007C0D6C" w:rsidRPr="009D5EE5" w:rsidRDefault="007C0D6C" w:rsidP="00E405D9">
      <w:pPr>
        <w:rPr>
          <w:lang w:val="ru-RU"/>
        </w:rPr>
      </w:pPr>
    </w:p>
    <w:p w:rsidR="007C0D6C" w:rsidRPr="009D5EE5" w:rsidRDefault="007C0D6C" w:rsidP="007C0D6C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Измеряет</w:t>
      </w:r>
      <w:r w:rsidRPr="009D5EE5">
        <w:rPr>
          <w:szCs w:val="24"/>
          <w:lang w:val="ru-RU"/>
        </w:rPr>
        <w:t xml:space="preserve"> </w:t>
      </w:r>
      <w:r w:rsidR="00FF448C">
        <w:rPr>
          <w:szCs w:val="24"/>
          <w:lang w:val="ru-RU"/>
        </w:rPr>
        <w:t>левый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="002E65DC">
        <w:rPr>
          <w:szCs w:val="24"/>
          <w:lang w:val="ru-RU"/>
        </w:rPr>
        <w:t xml:space="preserve"> при </w:t>
      </w:r>
      <w:r w:rsidRPr="009D5EE5">
        <w:rPr>
          <w:szCs w:val="24"/>
          <w:lang w:val="ru-RU"/>
        </w:rPr>
        <w:t xml:space="preserve"> </w:t>
      </w:r>
      <w:r w:rsidR="00FF448C">
        <w:rPr>
          <w:szCs w:val="24"/>
          <w:lang w:val="ru-RU"/>
        </w:rPr>
        <w:t>переводе основания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вправо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удерживая</w:t>
      </w:r>
      <w:r w:rsidRPr="009D5EE5">
        <w:rPr>
          <w:szCs w:val="24"/>
          <w:lang w:val="ru-RU"/>
        </w:rPr>
        <w:t xml:space="preserve"> </w:t>
      </w:r>
      <w:r w:rsidR="00FF448C">
        <w:rPr>
          <w:szCs w:val="24"/>
          <w:lang w:val="ru-RU"/>
        </w:rPr>
        <w:t>джойстик</w:t>
      </w:r>
      <w:r w:rsidRPr="009D5EE5">
        <w:rPr>
          <w:szCs w:val="24"/>
          <w:lang w:val="ru-RU"/>
        </w:rPr>
        <w:t>.</w:t>
      </w:r>
    </w:p>
    <w:p w:rsidR="007C0D6C" w:rsidRPr="009D5EE5" w:rsidRDefault="007C0D6C" w:rsidP="007C0D6C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 w:rsidRPr="007C0D6C">
        <w:rPr>
          <w:szCs w:val="24"/>
        </w:rPr>
        <w:t>PD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межзрачковое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расстояние</w:t>
      </w:r>
      <w:r w:rsidRPr="009D5EE5">
        <w:rPr>
          <w:szCs w:val="24"/>
          <w:lang w:val="ru-RU"/>
        </w:rPr>
        <w:t xml:space="preserve">, </w:t>
      </w:r>
      <w:r w:rsidRPr="007C0D6C">
        <w:rPr>
          <w:szCs w:val="24"/>
        </w:rPr>
        <w:t>Pupillary</w:t>
      </w:r>
      <w:r w:rsidRPr="009D5EE5">
        <w:rPr>
          <w:szCs w:val="24"/>
          <w:lang w:val="ru-RU"/>
        </w:rPr>
        <w:t xml:space="preserve"> </w:t>
      </w:r>
      <w:r w:rsidRPr="007C0D6C">
        <w:rPr>
          <w:szCs w:val="24"/>
        </w:rPr>
        <w:t>Distance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отображается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мониторе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левого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правого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>.</w:t>
      </w:r>
    </w:p>
    <w:p w:rsidR="004815F9" w:rsidRPr="009D5EE5" w:rsidRDefault="004815F9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3A32C7" w:rsidRPr="00BD740B" w:rsidRDefault="00E50C46" w:rsidP="007C0D6C">
      <w:pPr>
        <w:pStyle w:val="ac"/>
        <w:jc w:val="center"/>
        <w:rPr>
          <w:b/>
        </w:rPr>
      </w:pPr>
      <w:r>
        <w:rPr>
          <w:b/>
        </w:rPr>
      </w:r>
      <w:r>
        <w:rPr>
          <w:b/>
        </w:rPr>
        <w:pict>
          <v:group id="_x0000_s1492" style="width:283.4pt;height:170.05pt;mso-position-horizontal-relative:char;mso-position-vertical-relative:line" coordorigin="2324,1849" coordsize="5668,3401">
            <v:group id="_x0000_s1493" style="position:absolute;left:2324;top:1849;width:5668;height:3401;mso-position-horizontal-relative:page" coordorigin="2324,-3632" coordsize="5668,3401">
              <v:shape id="_x0000_s1494" type="#_x0000_t75" style="position:absolute;left:2324;top:-3632;width:5668;height:3401">
                <v:imagedata r:id="rId94" o:title=""/>
              </v:shape>
              <v:group id="_x0000_s1495" style="position:absolute;left:3431;top:-3263;width:499;height:262" coordorigin="3431,-3263" coordsize="499,262">
                <v:shape id="_x0000_s1496" style="position:absolute;left:3431;top:-3263;width:499;height:262" coordorigin="3431,-3263" coordsize="499,262" path="m3482,-3143r-1,134l3482,-3006r4,4l3489,-3001r441,l3930,-3011r-429,l3491,-3021r10,l3502,-3143r-20,e" fillcolor="red" stroked="f">
                  <v:path arrowok="t"/>
                </v:shape>
                <v:shape id="_x0000_s1497" style="position:absolute;left:3431;top:-3263;width:499;height:262" coordorigin="3431,-3263" coordsize="499,262" path="m3501,-3021r-10,l3501,-3011r,-10e" fillcolor="red" stroked="f">
                  <v:path arrowok="t"/>
                </v:shape>
                <v:shape id="_x0000_s1498" style="position:absolute;left:3431;top:-3263;width:499;height:262" coordorigin="3431,-3263" coordsize="499,262" path="m3930,-3021r-429,l3501,-3011r429,l3930,-3021e" fillcolor="red" stroked="f">
                  <v:path arrowok="t"/>
                </v:shape>
                <v:shape id="_x0000_s1499" style="position:absolute;left:3431;top:-3263;width:499;height:262" coordorigin="3431,-3263" coordsize="499,262" path="m3541,-3163r-39,l3502,-3143r49,1l3541,-3163e" fillcolor="red" stroked="f">
                  <v:path arrowok="t"/>
                </v:shape>
                <v:shape id="_x0000_s1500" style="position:absolute;left:3431;top:-3263;width:499;height:262" coordorigin="3431,-3263" coordsize="499,262" path="m3502,-3163r-20,l3482,-3143r20,l3502,-3163e" fillcolor="red" stroked="f">
                  <v:path arrowok="t"/>
                </v:shape>
                <v:shape id="_x0000_s1501" style="position:absolute;left:3431;top:-3263;width:499;height:262" coordorigin="3431,-3263" coordsize="499,262" path="m3494,-3263r-63,118l3482,-3143r,-20l3541,-3163r-47,-100e" fillcolor="red" stroked="f">
                  <v:path arrowok="t"/>
                </v:shape>
              </v:group>
            </v:group>
            <v:shape id="_x0000_s1502" type="#_x0000_t202" style="position:absolute;left:3939;top:2376;width:2226;height:207" filled="f" fillcolor="white [3212]" stroked="f">
              <v:textbox style="mso-next-textbox:#_x0000_s1502;mso-fit-shape-to-text:t" inset="0,0,0,0">
                <w:txbxContent>
                  <w:p w:rsidR="00E50C46" w:rsidRPr="007C0D6C" w:rsidRDefault="00E50C46" w:rsidP="00BD740B">
                    <w:pPr>
                      <w:pStyle w:val="ac"/>
                      <w:jc w:val="left"/>
                      <w:rPr>
                        <w:rFonts w:cs="Arial"/>
                        <w:b/>
                        <w:color w:val="FFFF00"/>
                        <w:sz w:val="18"/>
                        <w:lang w:val="ru-RU"/>
                      </w:rPr>
                    </w:pP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-2"/>
                        <w:position w:val="-1"/>
                        <w:sz w:val="18"/>
                        <w:szCs w:val="18"/>
                        <w:lang w:val="ru-RU"/>
                      </w:rPr>
                      <w:t>Межзрачковое расст.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32C7" w:rsidRPr="00BD740B" w:rsidRDefault="003A32C7" w:rsidP="00BD740B">
      <w:pPr>
        <w:pStyle w:val="ac"/>
        <w:jc w:val="center"/>
        <w:rPr>
          <w:b/>
        </w:rPr>
      </w:pPr>
    </w:p>
    <w:p w:rsidR="007C0D6C" w:rsidRPr="009D5EE5" w:rsidRDefault="007C0D6C" w:rsidP="007C0D6C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[Экран, отображающий межзрачковое расстояние]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7C0D6C" w:rsidRPr="009D5EE5" w:rsidRDefault="007C0D6C" w:rsidP="007C0D6C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6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Печать</w:t>
      </w:r>
    </w:p>
    <w:p w:rsidR="007C0D6C" w:rsidRPr="009D5EE5" w:rsidRDefault="007C0D6C" w:rsidP="00E405D9">
      <w:pPr>
        <w:rPr>
          <w:lang w:val="ru-RU"/>
        </w:rPr>
      </w:pPr>
    </w:p>
    <w:p w:rsidR="007C0D6C" w:rsidRPr="009D5EE5" w:rsidRDefault="007C0D6C" w:rsidP="007C0D6C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Распечатайте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нажав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печати</w:t>
      </w:r>
      <w:r w:rsidRPr="009D5EE5">
        <w:rPr>
          <w:szCs w:val="24"/>
          <w:lang w:val="ru-RU"/>
        </w:rPr>
        <w:t>.</w:t>
      </w:r>
    </w:p>
    <w:p w:rsidR="007C0D6C" w:rsidRPr="009D5EE5" w:rsidRDefault="007C0D6C" w:rsidP="007C0D6C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Будут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распечатаны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параметры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выбранные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пользовательских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настроек</w:t>
      </w:r>
      <w:r w:rsidRPr="009D5EE5">
        <w:rPr>
          <w:szCs w:val="24"/>
          <w:lang w:val="ru-RU"/>
        </w:rPr>
        <w:t>. (</w:t>
      </w:r>
      <w:proofErr w:type="gramStart"/>
      <w:r>
        <w:rPr>
          <w:szCs w:val="24"/>
          <w:lang w:val="ru-RU"/>
        </w:rPr>
        <w:t>См</w:t>
      </w:r>
      <w:proofErr w:type="gram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пункт</w:t>
      </w:r>
      <w:r w:rsidRPr="009D5EE5">
        <w:rPr>
          <w:szCs w:val="24"/>
          <w:lang w:val="ru-RU"/>
        </w:rPr>
        <w:t xml:space="preserve"> «9.5.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Пользовательских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настроек</w:t>
      </w:r>
      <w:r w:rsidRPr="009D5EE5">
        <w:rPr>
          <w:szCs w:val="24"/>
          <w:lang w:val="ru-RU"/>
        </w:rPr>
        <w:t>»)</w:t>
      </w:r>
    </w:p>
    <w:p w:rsidR="007C0D6C" w:rsidRPr="009D5EE5" w:rsidRDefault="007C0D6C" w:rsidP="007C0D6C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Оторвите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распечатанную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страницу</w:t>
      </w:r>
      <w:r w:rsidRPr="009D5EE5">
        <w:rPr>
          <w:szCs w:val="24"/>
          <w:lang w:val="ru-RU"/>
        </w:rPr>
        <w:t>.</w:t>
      </w:r>
    </w:p>
    <w:p w:rsidR="007C0D6C" w:rsidRPr="009D5EE5" w:rsidRDefault="007C0D6C" w:rsidP="007C0D6C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Введите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имя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области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имени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необходимости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BD740B" w:rsidRPr="007268A0" w:rsidTr="00BD740B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BD740B" w:rsidRPr="007268A0" w:rsidRDefault="00BD740B" w:rsidP="00BD740B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7C0D6C" w:rsidRPr="007C0D6C" w:rsidRDefault="007C0D6C" w:rsidP="007C0D6C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BD740B" w:rsidRPr="007268A0" w:rsidRDefault="00BD740B" w:rsidP="00BD740B"/>
        </w:tc>
      </w:tr>
    </w:tbl>
    <w:p w:rsidR="003A32C7" w:rsidRPr="003A32C7" w:rsidRDefault="003A32C7" w:rsidP="00E405D9"/>
    <w:p w:rsidR="007C0D6C" w:rsidRPr="009D5EE5" w:rsidRDefault="007C0D6C" w:rsidP="007C0D6C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="00FF448C">
        <w:rPr>
          <w:szCs w:val="24"/>
          <w:lang w:val="ru-RU"/>
        </w:rPr>
        <w:t>После распечатки, полученные данные удаляются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180AEC">
      <w:pPr>
        <w:pStyle w:val="5"/>
        <w:rPr>
          <w:lang w:val="ru-RU"/>
        </w:rPr>
      </w:pPr>
    </w:p>
    <w:p w:rsidR="00B3271C" w:rsidRPr="009D5EE5" w:rsidRDefault="00B3271C" w:rsidP="00B3271C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Печатный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текст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быстро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выгорает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свету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так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способ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печати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термический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Сделайте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копию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распечатанных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измерений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хотите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сохранить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длительного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периода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времени</w:t>
      </w:r>
      <w:r w:rsidRPr="009D5EE5">
        <w:rPr>
          <w:szCs w:val="24"/>
          <w:lang w:val="ru-RU"/>
        </w:rPr>
        <w:t>.</w:t>
      </w:r>
    </w:p>
    <w:p w:rsidR="00BD740B" w:rsidRPr="009D5EE5" w:rsidRDefault="00BD740B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3A32C7" w:rsidRPr="00BD740B" w:rsidRDefault="00E50C46" w:rsidP="00B3271C">
      <w:pPr>
        <w:pStyle w:val="ac"/>
        <w:jc w:val="center"/>
        <w:rPr>
          <w:b/>
        </w:rPr>
      </w:pPr>
      <w:r>
        <w:rPr>
          <w:b/>
        </w:rPr>
      </w:r>
      <w:r>
        <w:rPr>
          <w:b/>
        </w:rPr>
        <w:pict>
          <v:group id="_x0000_s1503" style="width:158.35pt;height:378.7pt;mso-position-horizontal-relative:char;mso-position-vertical-relative:line" coordorigin="3574,-7842" coordsize="3167,7574">
            <v:shape id="_x0000_s1504" type="#_x0000_t75" style="position:absolute;left:3584;top:-7832;width:3147;height:7554">
              <v:imagedata r:id="rId99" o:title=""/>
            </v:shape>
            <v:group id="_x0000_s1505" style="position:absolute;left:3579;top:-7837;width:3157;height:7564" coordorigin="3579,-7837" coordsize="3157,7564">
              <v:shape id="_x0000_s1506" style="position:absolute;left:3579;top:-7837;width:3157;height:7564" coordorigin="3579,-7837" coordsize="3157,7564" path="m3579,-273r3157,l6736,-7837r-3157,l3579,-273xe" filled="f" strokeweight=".5pt">
                <v:path arrowok="t"/>
              </v:shape>
            </v:group>
            <w10:wrap type="none" anchorx="page"/>
            <w10:anchorlock/>
          </v:group>
        </w:pict>
      </w:r>
    </w:p>
    <w:p w:rsidR="003A32C7" w:rsidRPr="00BD740B" w:rsidRDefault="003A32C7" w:rsidP="00BD740B">
      <w:pPr>
        <w:pStyle w:val="ac"/>
        <w:jc w:val="center"/>
        <w:rPr>
          <w:b/>
        </w:rPr>
      </w:pPr>
    </w:p>
    <w:p w:rsidR="00B3271C" w:rsidRPr="009D5EE5" w:rsidRDefault="00B3271C" w:rsidP="00B3271C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[Пример распечат</w:t>
      </w:r>
      <w:r>
        <w:rPr>
          <w:b/>
          <w:noProof w:val="0"/>
          <w:szCs w:val="24"/>
          <w:lang w:val="ru-RU"/>
        </w:rPr>
        <w:t>а</w:t>
      </w:r>
      <w:r w:rsidRPr="009D5EE5">
        <w:rPr>
          <w:b/>
          <w:noProof w:val="0"/>
          <w:szCs w:val="24"/>
          <w:lang w:val="ru-RU"/>
        </w:rPr>
        <w:t>нной страницы]</w:t>
      </w:r>
    </w:p>
    <w:p w:rsidR="00BD740B" w:rsidRPr="009D5EE5" w:rsidRDefault="00BD740B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B3271C" w:rsidRPr="00E047CF" w:rsidRDefault="00B3271C" w:rsidP="00B3271C">
      <w:pPr>
        <w:pStyle w:val="3"/>
        <w:rPr>
          <w:szCs w:val="24"/>
          <w:lang w:val="ru-RU"/>
        </w:rPr>
      </w:pPr>
      <w:bookmarkStart w:id="19" w:name="_Toc494797124"/>
      <w:r w:rsidRPr="009D5EE5">
        <w:rPr>
          <w:szCs w:val="24"/>
          <w:lang w:val="ru-RU"/>
        </w:rPr>
        <w:t>8.1.2.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Автоматический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bookmarkEnd w:id="19"/>
      <w:r w:rsidR="000F6710" w:rsidRPr="00E047CF">
        <w:rPr>
          <w:szCs w:val="24"/>
          <w:lang w:val="ru-RU"/>
        </w:rPr>
        <w:t xml:space="preserve"> </w:t>
      </w:r>
      <w:r w:rsidR="000F6710">
        <w:rPr>
          <w:szCs w:val="24"/>
        </w:rPr>
        <w:t>REF</w:t>
      </w:r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BD740B" w:rsidRPr="007268A0" w:rsidTr="00BD740B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BD740B" w:rsidRPr="007268A0" w:rsidRDefault="00BD740B" w:rsidP="00BD740B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B3271C" w:rsidRPr="00B3271C" w:rsidRDefault="00B3271C" w:rsidP="00B3271C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BD740B" w:rsidRPr="007268A0" w:rsidRDefault="00BD740B" w:rsidP="00BD740B"/>
        </w:tc>
      </w:tr>
    </w:tbl>
    <w:p w:rsidR="003A32C7" w:rsidRPr="003A32C7" w:rsidRDefault="003A32C7" w:rsidP="00E405D9"/>
    <w:p w:rsidR="00B3271C" w:rsidRPr="009D5EE5" w:rsidRDefault="00B3271C" w:rsidP="00B3271C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Автоматический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включает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себя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оптимальные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условия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 w:rsidR="002E65DC">
        <w:rPr>
          <w:szCs w:val="24"/>
          <w:lang w:val="ru-RU"/>
        </w:rPr>
        <w:t xml:space="preserve">обеспечивает получение </w:t>
      </w:r>
      <w:r w:rsidRPr="009D5EE5">
        <w:rPr>
          <w:szCs w:val="24"/>
          <w:lang w:val="ru-RU"/>
        </w:rPr>
        <w:t xml:space="preserve"> </w:t>
      </w:r>
      <w:r w:rsidR="002E65DC">
        <w:rPr>
          <w:szCs w:val="24"/>
          <w:lang w:val="ru-RU"/>
        </w:rPr>
        <w:t xml:space="preserve">точных </w:t>
      </w:r>
      <w:r w:rsidRPr="009D5EE5">
        <w:rPr>
          <w:szCs w:val="24"/>
          <w:lang w:val="ru-RU"/>
        </w:rPr>
        <w:t xml:space="preserve"> </w:t>
      </w:r>
      <w:r w:rsidR="002E65DC">
        <w:rPr>
          <w:szCs w:val="24"/>
          <w:lang w:val="ru-RU"/>
        </w:rPr>
        <w:t>результатов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движутся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сложно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нажмите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джойстике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B3271C" w:rsidRPr="009D5EE5" w:rsidRDefault="008F2ADE" w:rsidP="00B3271C">
      <w:pPr>
        <w:rPr>
          <w:szCs w:val="24"/>
          <w:lang w:val="ru-RU"/>
        </w:rPr>
      </w:pPr>
      <w:r>
        <w:rPr>
          <w:szCs w:val="24"/>
          <w:lang w:val="ru-RU"/>
        </w:rPr>
        <w:t xml:space="preserve">Прибор </w:t>
      </w:r>
      <w:r w:rsidR="00B3271C" w:rsidRPr="009D5EE5">
        <w:rPr>
          <w:szCs w:val="24"/>
          <w:lang w:val="ru-RU"/>
        </w:rPr>
        <w:t xml:space="preserve"> </w:t>
      </w:r>
      <w:r w:rsidR="00B3271C">
        <w:rPr>
          <w:szCs w:val="24"/>
          <w:lang w:val="ru-RU"/>
        </w:rPr>
        <w:t>переходит</w:t>
      </w:r>
      <w:r w:rsidR="00B3271C" w:rsidRPr="009D5EE5">
        <w:rPr>
          <w:szCs w:val="24"/>
          <w:lang w:val="ru-RU"/>
        </w:rPr>
        <w:t xml:space="preserve"> </w:t>
      </w:r>
      <w:r w:rsidR="00B3271C">
        <w:rPr>
          <w:szCs w:val="24"/>
          <w:lang w:val="ru-RU"/>
        </w:rPr>
        <w:t>в</w:t>
      </w:r>
      <w:r w:rsidR="00B3271C" w:rsidRPr="009D5EE5">
        <w:rPr>
          <w:szCs w:val="24"/>
          <w:lang w:val="ru-RU"/>
        </w:rPr>
        <w:t xml:space="preserve"> </w:t>
      </w:r>
      <w:r w:rsidR="00B3271C">
        <w:rPr>
          <w:szCs w:val="24"/>
          <w:lang w:val="ru-RU"/>
        </w:rPr>
        <w:t>автоматический</w:t>
      </w:r>
      <w:r w:rsidR="00B3271C" w:rsidRPr="009D5EE5">
        <w:rPr>
          <w:szCs w:val="24"/>
          <w:lang w:val="ru-RU"/>
        </w:rPr>
        <w:t xml:space="preserve"> </w:t>
      </w:r>
      <w:r w:rsidR="00B3271C">
        <w:rPr>
          <w:szCs w:val="24"/>
          <w:lang w:val="ru-RU"/>
        </w:rPr>
        <w:t>режим</w:t>
      </w:r>
      <w:r w:rsidR="00B3271C" w:rsidRPr="009D5EE5">
        <w:rPr>
          <w:szCs w:val="24"/>
          <w:lang w:val="ru-RU"/>
        </w:rPr>
        <w:t xml:space="preserve"> </w:t>
      </w:r>
      <w:r w:rsidR="00B3271C">
        <w:rPr>
          <w:szCs w:val="24"/>
          <w:lang w:val="ru-RU"/>
        </w:rPr>
        <w:t>измерения</w:t>
      </w:r>
      <w:r w:rsidR="00B3271C" w:rsidRPr="009D5EE5">
        <w:rPr>
          <w:szCs w:val="24"/>
          <w:lang w:val="ru-RU"/>
        </w:rPr>
        <w:t xml:space="preserve">, </w:t>
      </w:r>
      <w:r w:rsidR="00B3271C">
        <w:rPr>
          <w:szCs w:val="24"/>
          <w:lang w:val="ru-RU"/>
        </w:rPr>
        <w:t>когда</w:t>
      </w:r>
      <w:r w:rsidR="00B3271C" w:rsidRPr="009D5EE5">
        <w:rPr>
          <w:szCs w:val="24"/>
          <w:lang w:val="ru-RU"/>
        </w:rPr>
        <w:t xml:space="preserve"> </w:t>
      </w:r>
      <w:r w:rsidR="00B3271C">
        <w:rPr>
          <w:szCs w:val="24"/>
          <w:lang w:val="ru-RU"/>
        </w:rPr>
        <w:t>вы</w:t>
      </w:r>
      <w:r w:rsidR="00B3271C" w:rsidRPr="009D5EE5">
        <w:rPr>
          <w:szCs w:val="24"/>
          <w:lang w:val="ru-RU"/>
        </w:rPr>
        <w:t xml:space="preserve"> </w:t>
      </w:r>
      <w:r w:rsidR="00B3271C">
        <w:rPr>
          <w:szCs w:val="24"/>
          <w:lang w:val="ru-RU"/>
        </w:rPr>
        <w:t>нажимаете</w:t>
      </w:r>
      <w:r w:rsidR="00B3271C" w:rsidRPr="009D5EE5">
        <w:rPr>
          <w:szCs w:val="24"/>
          <w:lang w:val="ru-RU"/>
        </w:rPr>
        <w:t xml:space="preserve"> </w:t>
      </w:r>
      <w:r w:rsidR="00B3271C">
        <w:rPr>
          <w:szCs w:val="24"/>
          <w:lang w:val="ru-RU"/>
        </w:rPr>
        <w:t>кнопку</w:t>
      </w:r>
      <w:r w:rsidR="00B3271C" w:rsidRPr="009D5EE5">
        <w:rPr>
          <w:szCs w:val="24"/>
          <w:lang w:val="ru-RU"/>
        </w:rPr>
        <w:t xml:space="preserve"> </w:t>
      </w:r>
      <w:r w:rsidR="00B3271C" w:rsidRPr="00B3271C">
        <w:rPr>
          <w:szCs w:val="24"/>
        </w:rPr>
        <w:t>MANUAL</w:t>
      </w:r>
      <w:r w:rsidR="00B3271C" w:rsidRPr="009D5EE5">
        <w:rPr>
          <w:szCs w:val="24"/>
          <w:lang w:val="ru-RU"/>
        </w:rPr>
        <w:t xml:space="preserve"> (</w:t>
      </w:r>
      <w:r w:rsidR="00B3271C">
        <w:rPr>
          <w:szCs w:val="24"/>
          <w:lang w:val="ru-RU"/>
        </w:rPr>
        <w:t>РУЧНОЙ</w:t>
      </w:r>
      <w:r w:rsidR="00B3271C" w:rsidRPr="009D5EE5">
        <w:rPr>
          <w:szCs w:val="24"/>
          <w:lang w:val="ru-RU"/>
        </w:rPr>
        <w:t xml:space="preserve">) </w:t>
      </w:r>
      <w:r w:rsidR="00B3271C">
        <w:rPr>
          <w:szCs w:val="24"/>
          <w:lang w:val="ru-RU"/>
        </w:rPr>
        <w:t>в</w:t>
      </w:r>
      <w:r w:rsidR="00B3271C" w:rsidRPr="009D5EE5">
        <w:rPr>
          <w:szCs w:val="24"/>
          <w:lang w:val="ru-RU"/>
        </w:rPr>
        <w:t xml:space="preserve"> </w:t>
      </w:r>
      <w:r w:rsidR="00B3271C">
        <w:rPr>
          <w:szCs w:val="24"/>
          <w:lang w:val="ru-RU"/>
        </w:rPr>
        <w:t>ручном</w:t>
      </w:r>
      <w:r w:rsidR="00B3271C" w:rsidRPr="009D5EE5">
        <w:rPr>
          <w:szCs w:val="24"/>
          <w:lang w:val="ru-RU"/>
        </w:rPr>
        <w:t xml:space="preserve"> </w:t>
      </w:r>
      <w:r w:rsidR="00B3271C">
        <w:rPr>
          <w:szCs w:val="24"/>
          <w:lang w:val="ru-RU"/>
        </w:rPr>
        <w:t>режиме</w:t>
      </w:r>
      <w:r w:rsidR="00B3271C" w:rsidRPr="009D5EE5">
        <w:rPr>
          <w:szCs w:val="24"/>
          <w:lang w:val="ru-RU"/>
        </w:rPr>
        <w:t xml:space="preserve"> </w:t>
      </w:r>
      <w:r w:rsidR="00B3271C">
        <w:rPr>
          <w:szCs w:val="24"/>
          <w:lang w:val="ru-RU"/>
        </w:rPr>
        <w:t>измерения</w:t>
      </w:r>
      <w:r w:rsidR="00B3271C" w:rsidRPr="009D5EE5">
        <w:rPr>
          <w:szCs w:val="24"/>
          <w:lang w:val="ru-RU"/>
        </w:rPr>
        <w:t>.</w:t>
      </w:r>
    </w:p>
    <w:p w:rsidR="00F61D09" w:rsidRPr="009D5EE5" w:rsidRDefault="00F61D09" w:rsidP="00F61D09">
      <w:pPr>
        <w:rPr>
          <w:szCs w:val="24"/>
          <w:lang w:val="ru-RU"/>
        </w:rPr>
      </w:pP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автоматически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даже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нажата</w:t>
      </w:r>
      <w:r w:rsidRPr="009D5EE5">
        <w:rPr>
          <w:szCs w:val="24"/>
          <w:lang w:val="ru-RU"/>
        </w:rPr>
        <w:t xml:space="preserve">), </w:t>
      </w:r>
      <w:r w:rsidR="008F2ADE">
        <w:rPr>
          <w:szCs w:val="24"/>
          <w:lang w:val="ru-RU"/>
        </w:rPr>
        <w:t>при правильном расположении пациента и правильной фокусировке и наведении на глаз пациента</w:t>
      </w:r>
    </w:p>
    <w:p w:rsidR="003A32C7" w:rsidRPr="009D5EE5" w:rsidRDefault="003A32C7" w:rsidP="00E405D9">
      <w:pPr>
        <w:rPr>
          <w:lang w:val="ru-RU"/>
        </w:rPr>
      </w:pPr>
    </w:p>
    <w:p w:rsidR="00F61D09" w:rsidRPr="009D5EE5" w:rsidRDefault="00F61D09" w:rsidP="00F61D09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1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Регулировка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уровня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="00F71AD0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фокусировка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выполняются</w:t>
      </w:r>
      <w:r w:rsidRPr="009D5EE5">
        <w:rPr>
          <w:szCs w:val="24"/>
          <w:lang w:val="ru-RU"/>
        </w:rPr>
        <w:t xml:space="preserve"> </w:t>
      </w:r>
      <w:r w:rsidR="00F71AD0">
        <w:rPr>
          <w:szCs w:val="24"/>
          <w:lang w:val="ru-RU"/>
        </w:rPr>
        <w:t>т</w:t>
      </w:r>
      <w:r>
        <w:rPr>
          <w:szCs w:val="24"/>
          <w:lang w:val="ru-RU"/>
        </w:rPr>
        <w:t>ак</w:t>
      </w:r>
      <w:r w:rsidR="00F71AD0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ручном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>.</w:t>
      </w:r>
    </w:p>
    <w:p w:rsidR="00F61D09" w:rsidRPr="009D5EE5" w:rsidRDefault="00F61D09" w:rsidP="00E405D9">
      <w:pPr>
        <w:rPr>
          <w:lang w:val="ru-RU"/>
        </w:rPr>
      </w:pPr>
    </w:p>
    <w:p w:rsidR="00F61D09" w:rsidRPr="009D5EE5" w:rsidRDefault="00F61D09" w:rsidP="00F61D09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2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Измерение</w:t>
      </w:r>
    </w:p>
    <w:p w:rsidR="00F61D09" w:rsidRPr="009D5EE5" w:rsidRDefault="00F61D09" w:rsidP="00BD740B">
      <w:pPr>
        <w:pStyle w:val="21"/>
        <w:rPr>
          <w:lang w:val="ru-RU"/>
        </w:rPr>
      </w:pPr>
    </w:p>
    <w:p w:rsidR="00F61D09" w:rsidRPr="009D5EE5" w:rsidRDefault="00F61D09" w:rsidP="00F61D09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завершении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размещения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фокусировки</w:t>
      </w:r>
      <w:r w:rsidRPr="009D5EE5">
        <w:rPr>
          <w:szCs w:val="24"/>
          <w:lang w:val="ru-RU"/>
        </w:rPr>
        <w:t>.</w:t>
      </w:r>
    </w:p>
    <w:p w:rsidR="00F61D09" w:rsidRPr="009D5EE5" w:rsidRDefault="00F61D09" w:rsidP="00F61D09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нового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появляется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монитора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выбрать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одно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три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пять</w:t>
      </w:r>
      <w:r w:rsidR="00767F43">
        <w:rPr>
          <w:szCs w:val="24"/>
          <w:lang w:val="ru-RU"/>
        </w:rPr>
        <w:t xml:space="preserve"> измерений 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пользовательской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настройки</w:t>
      </w:r>
      <w:r w:rsidR="00767F43">
        <w:rPr>
          <w:szCs w:val="24"/>
          <w:lang w:val="ru-RU"/>
        </w:rPr>
        <w:t>)</w:t>
      </w:r>
      <w:r w:rsidRPr="009D5EE5">
        <w:rPr>
          <w:szCs w:val="24"/>
          <w:lang w:val="ru-RU"/>
        </w:rPr>
        <w:t>.</w:t>
      </w:r>
    </w:p>
    <w:p w:rsidR="00F61D09" w:rsidRPr="009D5EE5" w:rsidRDefault="00F61D09" w:rsidP="00F61D09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Отображаются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99 </w:t>
      </w:r>
      <w:r>
        <w:rPr>
          <w:szCs w:val="24"/>
          <w:lang w:val="ru-RU"/>
        </w:rPr>
        <w:t>измерительных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частот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«</w:t>
      </w:r>
      <w:r w:rsidRPr="00F61D09">
        <w:rPr>
          <w:szCs w:val="24"/>
        </w:rPr>
        <w:t>Display</w:t>
      </w:r>
      <w:r w:rsidRPr="009D5EE5">
        <w:rPr>
          <w:szCs w:val="24"/>
          <w:lang w:val="ru-RU"/>
        </w:rPr>
        <w:t xml:space="preserve">» </w:t>
      </w: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проверить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10 </w:t>
      </w:r>
      <w:r>
        <w:rPr>
          <w:szCs w:val="24"/>
          <w:lang w:val="ru-RU"/>
        </w:rPr>
        <w:t>последних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измерений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BD740B" w:rsidRDefault="00BD740B" w:rsidP="00BD740B">
      <w:pPr>
        <w:pStyle w:val="ac"/>
        <w:jc w:val="center"/>
        <w:rPr>
          <w:b/>
        </w:rPr>
      </w:pPr>
      <w:r w:rsidRPr="00BD740B">
        <w:rPr>
          <w:b/>
          <w:lang w:val="ru-RU" w:eastAsia="ru-RU"/>
        </w:rPr>
        <w:drawing>
          <wp:inline distT="0" distB="0" distL="0" distR="0">
            <wp:extent cx="3584575" cy="2150745"/>
            <wp:effectExtent l="19050" t="0" r="0" b="0"/>
            <wp:docPr id="3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BD740B" w:rsidRDefault="003A32C7" w:rsidP="00BD740B">
      <w:pPr>
        <w:pStyle w:val="ac"/>
        <w:jc w:val="center"/>
        <w:rPr>
          <w:b/>
        </w:rPr>
      </w:pPr>
    </w:p>
    <w:p w:rsidR="00F61D09" w:rsidRPr="009D5EE5" w:rsidRDefault="00F61D09" w:rsidP="00F61D09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 xml:space="preserve">[Экран автоматического режима измерения </w:t>
      </w:r>
      <w:r>
        <w:rPr>
          <w:b/>
          <w:noProof w:val="0"/>
          <w:szCs w:val="24"/>
        </w:rPr>
        <w:t>REF</w:t>
      </w:r>
      <w:r w:rsidRPr="009D5EE5">
        <w:rPr>
          <w:b/>
          <w:noProof w:val="0"/>
          <w:szCs w:val="24"/>
          <w:lang w:val="ru-RU"/>
        </w:rPr>
        <w:t>]</w:t>
      </w:r>
    </w:p>
    <w:p w:rsidR="003A32C7" w:rsidRPr="009D5EE5" w:rsidRDefault="003A32C7" w:rsidP="00E405D9">
      <w:pPr>
        <w:rPr>
          <w:lang w:val="ru-RU"/>
        </w:rPr>
      </w:pPr>
    </w:p>
    <w:p w:rsidR="00F61D09" w:rsidRPr="009D5EE5" w:rsidRDefault="00F61D09" w:rsidP="00F61D09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3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другого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r w:rsidRPr="009D5EE5">
        <w:rPr>
          <w:szCs w:val="24"/>
          <w:lang w:val="ru-RU"/>
        </w:rPr>
        <w:t>.</w:t>
      </w:r>
    </w:p>
    <w:p w:rsidR="00F61D09" w:rsidRPr="009D5EE5" w:rsidRDefault="00F61D09" w:rsidP="00BD740B">
      <w:pPr>
        <w:pStyle w:val="21"/>
        <w:rPr>
          <w:lang w:val="ru-RU"/>
        </w:rPr>
      </w:pPr>
    </w:p>
    <w:p w:rsidR="00F61D09" w:rsidRPr="009D5EE5" w:rsidRDefault="00F61D09" w:rsidP="00F61D09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Переместите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столик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вправо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левый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используя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методику</w:t>
      </w:r>
      <w:r w:rsidRPr="009D5EE5">
        <w:rPr>
          <w:szCs w:val="24"/>
          <w:lang w:val="ru-RU"/>
        </w:rPr>
        <w:t>.</w:t>
      </w:r>
    </w:p>
    <w:p w:rsidR="00F61D09" w:rsidRPr="009D5EE5" w:rsidRDefault="00F61D09" w:rsidP="00F61D09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окончании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 w:rsidRPr="00F61D09">
        <w:rPr>
          <w:szCs w:val="24"/>
        </w:rPr>
        <w:t>PD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будет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монитора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автоматически</w:t>
      </w:r>
      <w:r w:rsidRPr="009D5EE5">
        <w:rPr>
          <w:szCs w:val="24"/>
          <w:lang w:val="ru-RU"/>
        </w:rPr>
        <w:t>.</w:t>
      </w:r>
    </w:p>
    <w:p w:rsidR="00BD740B" w:rsidRPr="009D5EE5" w:rsidRDefault="00BD740B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F61D09" w:rsidRPr="009D5EE5" w:rsidRDefault="00F61D09" w:rsidP="00F61D09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4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Печать</w:t>
      </w:r>
    </w:p>
    <w:p w:rsidR="00F61D09" w:rsidRPr="009D5EE5" w:rsidRDefault="00F61D09" w:rsidP="00BD740B">
      <w:pPr>
        <w:pStyle w:val="21"/>
        <w:rPr>
          <w:lang w:val="ru-RU"/>
        </w:rPr>
      </w:pPr>
    </w:p>
    <w:p w:rsidR="00C670E1" w:rsidRPr="009D5EE5" w:rsidRDefault="00C670E1" w:rsidP="00C670E1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Результат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печатается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завершения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выборе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положения</w:t>
      </w:r>
      <w:r w:rsidRPr="009D5EE5">
        <w:rPr>
          <w:szCs w:val="24"/>
          <w:lang w:val="ru-RU"/>
        </w:rPr>
        <w:t xml:space="preserve"> «</w:t>
      </w:r>
      <w:r w:rsidRPr="00C670E1">
        <w:rPr>
          <w:szCs w:val="24"/>
        </w:rPr>
        <w:t>ON</w:t>
      </w:r>
      <w:r w:rsidRPr="009D5EE5">
        <w:rPr>
          <w:szCs w:val="24"/>
          <w:lang w:val="ru-RU"/>
        </w:rPr>
        <w:t>» («</w:t>
      </w:r>
      <w:r>
        <w:rPr>
          <w:szCs w:val="24"/>
          <w:lang w:val="ru-RU"/>
        </w:rPr>
        <w:t>ВКЛ</w:t>
      </w:r>
      <w:r w:rsidRPr="009D5EE5">
        <w:rPr>
          <w:szCs w:val="24"/>
          <w:lang w:val="ru-RU"/>
        </w:rPr>
        <w:t xml:space="preserve">»)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категории</w:t>
      </w:r>
      <w:r w:rsidRPr="009D5EE5">
        <w:rPr>
          <w:szCs w:val="24"/>
          <w:lang w:val="ru-RU"/>
        </w:rPr>
        <w:t xml:space="preserve"> «</w:t>
      </w:r>
      <w:r w:rsidRPr="00C670E1">
        <w:rPr>
          <w:szCs w:val="24"/>
        </w:rPr>
        <w:t>A</w:t>
      </w:r>
      <w:r w:rsidRPr="009D5EE5">
        <w:rPr>
          <w:szCs w:val="24"/>
          <w:lang w:val="ru-RU"/>
        </w:rPr>
        <w:t>-</w:t>
      </w:r>
      <w:r w:rsidRPr="00C670E1">
        <w:rPr>
          <w:szCs w:val="24"/>
        </w:rPr>
        <w:t>PRT</w:t>
      </w:r>
      <w:r w:rsidRPr="009D5EE5">
        <w:rPr>
          <w:szCs w:val="24"/>
          <w:lang w:val="ru-RU"/>
        </w:rPr>
        <w:t>» («</w:t>
      </w:r>
      <w:r>
        <w:rPr>
          <w:szCs w:val="24"/>
          <w:lang w:val="ru-RU"/>
        </w:rPr>
        <w:t>Автоматическая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печать</w:t>
      </w:r>
      <w:r w:rsidRPr="009D5EE5">
        <w:rPr>
          <w:szCs w:val="24"/>
          <w:lang w:val="ru-RU"/>
        </w:rPr>
        <w:t xml:space="preserve">»)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пользовательской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настройки</w:t>
      </w:r>
      <w:r w:rsidRPr="009D5EE5">
        <w:rPr>
          <w:szCs w:val="24"/>
          <w:lang w:val="ru-RU"/>
        </w:rPr>
        <w:t>.</w:t>
      </w:r>
    </w:p>
    <w:p w:rsidR="00C670E1" w:rsidRPr="009D5EE5" w:rsidRDefault="00C670E1" w:rsidP="00C670E1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Распечатайте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результаты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нажав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печати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был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только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один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выборе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положения</w:t>
      </w:r>
      <w:r w:rsidRPr="009D5EE5">
        <w:rPr>
          <w:szCs w:val="24"/>
          <w:lang w:val="ru-RU"/>
        </w:rPr>
        <w:t xml:space="preserve"> «</w:t>
      </w:r>
      <w:r w:rsidRPr="00C670E1">
        <w:rPr>
          <w:szCs w:val="24"/>
        </w:rPr>
        <w:t>OFF</w:t>
      </w:r>
      <w:r w:rsidRPr="009D5EE5">
        <w:rPr>
          <w:szCs w:val="24"/>
          <w:lang w:val="ru-RU"/>
        </w:rPr>
        <w:t xml:space="preserve">»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категории</w:t>
      </w:r>
      <w:r w:rsidRPr="009D5EE5">
        <w:rPr>
          <w:szCs w:val="24"/>
          <w:lang w:val="ru-RU"/>
        </w:rPr>
        <w:t xml:space="preserve"> </w:t>
      </w:r>
      <w:r w:rsidRPr="00C670E1">
        <w:rPr>
          <w:szCs w:val="24"/>
        </w:rPr>
        <w:t>A</w:t>
      </w:r>
      <w:r w:rsidRPr="009D5EE5">
        <w:rPr>
          <w:szCs w:val="24"/>
          <w:lang w:val="ru-RU"/>
        </w:rPr>
        <w:t>-</w:t>
      </w:r>
      <w:r w:rsidRPr="00C670E1">
        <w:rPr>
          <w:szCs w:val="24"/>
        </w:rPr>
        <w:t>PRT</w:t>
      </w:r>
      <w:r w:rsidRPr="009D5EE5">
        <w:rPr>
          <w:szCs w:val="24"/>
          <w:lang w:val="ru-RU"/>
        </w:rPr>
        <w:t>.</w:t>
      </w:r>
    </w:p>
    <w:p w:rsidR="00C670E1" w:rsidRPr="009D5EE5" w:rsidRDefault="00C670E1" w:rsidP="00C670E1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Наряду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данными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распечатайте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сообщение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введенное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пользовательской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настройки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C670E1" w:rsidRDefault="00C670E1" w:rsidP="00C670E1">
      <w:pPr>
        <w:pStyle w:val="3"/>
        <w:rPr>
          <w:szCs w:val="24"/>
        </w:rPr>
      </w:pPr>
      <w:bookmarkStart w:id="20" w:name="_Toc494797125"/>
      <w:r>
        <w:rPr>
          <w:szCs w:val="24"/>
        </w:rPr>
        <w:t>8.1.3.</w:t>
      </w:r>
      <w:r>
        <w:rPr>
          <w:szCs w:val="24"/>
        </w:rPr>
        <w:tab/>
      </w:r>
      <w:r>
        <w:rPr>
          <w:szCs w:val="24"/>
          <w:lang w:val="ru-RU"/>
        </w:rPr>
        <w:t>Перечень сообщений</w:t>
      </w:r>
      <w:bookmarkEnd w:id="20"/>
    </w:p>
    <w:p w:rsidR="003A32C7" w:rsidRPr="003A32C7" w:rsidRDefault="003A32C7" w:rsidP="00E405D9"/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085"/>
        <w:gridCol w:w="6201"/>
      </w:tblGrid>
      <w:tr w:rsidR="00AB44AA" w:rsidRPr="00C670E1" w:rsidTr="00AB44AA">
        <w:trPr>
          <w:trHeight w:val="283"/>
        </w:trPr>
        <w:tc>
          <w:tcPr>
            <w:tcW w:w="3085" w:type="dxa"/>
            <w:vAlign w:val="center"/>
          </w:tcPr>
          <w:p w:rsidR="00CC211B" w:rsidRPr="00CC211B" w:rsidRDefault="00CC211B" w:rsidP="00CC211B">
            <w:pPr>
              <w:jc w:val="left"/>
              <w:rPr>
                <w:szCs w:val="24"/>
              </w:rPr>
            </w:pPr>
            <w:r w:rsidRPr="00CC211B">
              <w:rPr>
                <w:szCs w:val="24"/>
              </w:rPr>
              <w:t>"MOVE RIGHT" (</w:t>
            </w:r>
            <w:r>
              <w:rPr>
                <w:szCs w:val="24"/>
                <w:lang w:val="ru-RU"/>
              </w:rPr>
              <w:t>ПЕРЕМЕСТИТЬСЯ</w:t>
            </w:r>
            <w:r w:rsidRPr="00CC211B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ВПРАВО</w:t>
            </w:r>
            <w:r w:rsidRPr="00CC211B">
              <w:rPr>
                <w:szCs w:val="24"/>
              </w:rPr>
              <w:t>)</w:t>
            </w:r>
          </w:p>
        </w:tc>
        <w:tc>
          <w:tcPr>
            <w:tcW w:w="6201" w:type="dxa"/>
            <w:vAlign w:val="center"/>
          </w:tcPr>
          <w:p w:rsidR="00C670E1" w:rsidRPr="00C670E1" w:rsidRDefault="00C670E1" w:rsidP="00C670E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Переместить столик вправо.</w:t>
            </w:r>
          </w:p>
        </w:tc>
      </w:tr>
      <w:tr w:rsidR="00AB44AA" w:rsidRPr="00C670E1" w:rsidTr="00AB44AA">
        <w:trPr>
          <w:trHeight w:val="283"/>
        </w:trPr>
        <w:tc>
          <w:tcPr>
            <w:tcW w:w="3085" w:type="dxa"/>
            <w:vAlign w:val="center"/>
          </w:tcPr>
          <w:p w:rsidR="00CC211B" w:rsidRPr="00CC211B" w:rsidRDefault="00CC211B" w:rsidP="00CC211B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"MOVE LEFT" (ПЕРЕМЕСТИТЬСЯ ВЛЕВО)</w:t>
            </w:r>
          </w:p>
        </w:tc>
        <w:tc>
          <w:tcPr>
            <w:tcW w:w="6201" w:type="dxa"/>
            <w:vAlign w:val="center"/>
          </w:tcPr>
          <w:p w:rsidR="00C670E1" w:rsidRPr="00C670E1" w:rsidRDefault="00C670E1" w:rsidP="00C670E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Переместить столик влево.</w:t>
            </w:r>
          </w:p>
        </w:tc>
      </w:tr>
      <w:tr w:rsidR="00AB44AA" w:rsidRPr="00C670E1" w:rsidTr="00AB44AA">
        <w:trPr>
          <w:trHeight w:val="283"/>
        </w:trPr>
        <w:tc>
          <w:tcPr>
            <w:tcW w:w="3085" w:type="dxa"/>
            <w:vAlign w:val="center"/>
          </w:tcPr>
          <w:p w:rsidR="00CC211B" w:rsidRPr="00CC211B" w:rsidRDefault="00CC211B" w:rsidP="00CC211B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"CHINREST DOWN" (УПОР ПОДБОРОДКА ВНИЗ)</w:t>
            </w:r>
          </w:p>
        </w:tc>
        <w:tc>
          <w:tcPr>
            <w:tcW w:w="6201" w:type="dxa"/>
            <w:vAlign w:val="center"/>
          </w:tcPr>
          <w:p w:rsidR="00C670E1" w:rsidRPr="00C670E1" w:rsidRDefault="00C670E1" w:rsidP="00C670E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Переместить упор подбородка вниз.</w:t>
            </w:r>
          </w:p>
        </w:tc>
      </w:tr>
      <w:tr w:rsidR="00AB44AA" w:rsidRPr="00BD02D5" w:rsidTr="00AB44AA">
        <w:trPr>
          <w:trHeight w:val="283"/>
        </w:trPr>
        <w:tc>
          <w:tcPr>
            <w:tcW w:w="3085" w:type="dxa"/>
            <w:vAlign w:val="center"/>
          </w:tcPr>
          <w:p w:rsidR="00CC211B" w:rsidRPr="009D5EE5" w:rsidRDefault="00CC211B" w:rsidP="00CC211B">
            <w:pPr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>"</w:t>
            </w:r>
            <w:r w:rsidRPr="00CC211B">
              <w:rPr>
                <w:szCs w:val="24"/>
              </w:rPr>
              <w:t>CHINREST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CC211B">
              <w:rPr>
                <w:szCs w:val="24"/>
              </w:rPr>
              <w:t>UP</w:t>
            </w:r>
            <w:r w:rsidRPr="009D5EE5">
              <w:rPr>
                <w:szCs w:val="24"/>
                <w:lang w:val="ru-RU"/>
              </w:rPr>
              <w:t>" (</w:t>
            </w:r>
            <w:r>
              <w:rPr>
                <w:szCs w:val="24"/>
                <w:lang w:val="ru-RU"/>
              </w:rPr>
              <w:t>УПОР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ПОДБОРОДКА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ВНИЗ</w:t>
            </w:r>
            <w:r w:rsidRPr="009D5EE5">
              <w:rPr>
                <w:szCs w:val="24"/>
                <w:lang w:val="ru-RU"/>
              </w:rPr>
              <w:t>)</w:t>
            </w:r>
          </w:p>
        </w:tc>
        <w:tc>
          <w:tcPr>
            <w:tcW w:w="6201" w:type="dxa"/>
            <w:vAlign w:val="center"/>
          </w:tcPr>
          <w:p w:rsidR="00C670E1" w:rsidRPr="00BD02D5" w:rsidRDefault="00C670E1" w:rsidP="00C670E1">
            <w:pPr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Переместить</w:t>
            </w:r>
            <w:r w:rsidRPr="00BD02D5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упор</w:t>
            </w:r>
            <w:r w:rsidRPr="00BD02D5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подбородка</w:t>
            </w:r>
            <w:r w:rsidRPr="00BD02D5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вверх</w:t>
            </w:r>
            <w:r w:rsidRPr="00BD02D5">
              <w:rPr>
                <w:szCs w:val="24"/>
              </w:rPr>
              <w:t>.</w:t>
            </w:r>
          </w:p>
        </w:tc>
      </w:tr>
      <w:tr w:rsidR="00AB44AA" w:rsidRPr="00E50C46" w:rsidTr="00AB44AA">
        <w:trPr>
          <w:trHeight w:val="283"/>
        </w:trPr>
        <w:tc>
          <w:tcPr>
            <w:tcW w:w="3085" w:type="dxa"/>
            <w:vAlign w:val="center"/>
          </w:tcPr>
          <w:p w:rsidR="00CC211B" w:rsidRPr="00CC211B" w:rsidRDefault="00CC211B" w:rsidP="00CC211B">
            <w:pPr>
              <w:jc w:val="left"/>
              <w:rPr>
                <w:szCs w:val="24"/>
              </w:rPr>
            </w:pPr>
            <w:r w:rsidRPr="00CC211B">
              <w:rPr>
                <w:szCs w:val="24"/>
              </w:rPr>
              <w:t>"DATA TRANSMITTING" (</w:t>
            </w:r>
            <w:r>
              <w:rPr>
                <w:szCs w:val="24"/>
                <w:lang w:val="ru-RU"/>
              </w:rPr>
              <w:t>ПЕРЕДАЧА</w:t>
            </w:r>
            <w:r w:rsidRPr="00CC211B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ДАННЫХ</w:t>
            </w:r>
            <w:r w:rsidRPr="00CC211B">
              <w:rPr>
                <w:szCs w:val="24"/>
              </w:rPr>
              <w:t>)</w:t>
            </w:r>
          </w:p>
        </w:tc>
        <w:tc>
          <w:tcPr>
            <w:tcW w:w="6201" w:type="dxa"/>
            <w:vAlign w:val="center"/>
          </w:tcPr>
          <w:p w:rsidR="00C670E1" w:rsidRPr="009D5EE5" w:rsidRDefault="00C670E1" w:rsidP="00C670E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Данные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измерений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C670E1">
              <w:rPr>
                <w:szCs w:val="24"/>
              </w:rPr>
              <w:t>HRK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передаются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внешнее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устройство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AB44AA" w:rsidRPr="00E50C46" w:rsidTr="00AB44AA">
        <w:trPr>
          <w:trHeight w:val="283"/>
        </w:trPr>
        <w:tc>
          <w:tcPr>
            <w:tcW w:w="3085" w:type="dxa"/>
            <w:vAlign w:val="center"/>
          </w:tcPr>
          <w:p w:rsidR="00CC211B" w:rsidRPr="00CC211B" w:rsidRDefault="00CC211B" w:rsidP="00CC211B">
            <w:pPr>
              <w:jc w:val="left"/>
              <w:rPr>
                <w:szCs w:val="24"/>
              </w:rPr>
            </w:pPr>
            <w:r w:rsidRPr="00CC211B">
              <w:rPr>
                <w:szCs w:val="24"/>
              </w:rPr>
              <w:t>"DATA PRINTING" (</w:t>
            </w:r>
            <w:r>
              <w:rPr>
                <w:szCs w:val="24"/>
                <w:lang w:val="ru-RU"/>
              </w:rPr>
              <w:t>ПЕЧАТЬ</w:t>
            </w:r>
            <w:r w:rsidRPr="00CC211B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ДАННЫХ</w:t>
            </w:r>
            <w:r w:rsidRPr="00CC211B">
              <w:rPr>
                <w:szCs w:val="24"/>
              </w:rPr>
              <w:t>)</w:t>
            </w:r>
          </w:p>
        </w:tc>
        <w:tc>
          <w:tcPr>
            <w:tcW w:w="6201" w:type="dxa"/>
            <w:vAlign w:val="center"/>
          </w:tcPr>
          <w:p w:rsidR="00C670E1" w:rsidRPr="00C670E1" w:rsidRDefault="00C670E1" w:rsidP="00C670E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Данные измерений HRK передаются на печать.</w:t>
            </w:r>
          </w:p>
        </w:tc>
      </w:tr>
      <w:tr w:rsidR="00AB44AA" w:rsidRPr="00E50C46" w:rsidTr="00AB44AA">
        <w:trPr>
          <w:trHeight w:val="283"/>
        </w:trPr>
        <w:tc>
          <w:tcPr>
            <w:tcW w:w="3085" w:type="dxa"/>
            <w:vAlign w:val="center"/>
          </w:tcPr>
          <w:p w:rsidR="00CC211B" w:rsidRPr="00CC211B" w:rsidRDefault="00CC211B" w:rsidP="00CC211B">
            <w:pPr>
              <w:jc w:val="left"/>
              <w:rPr>
                <w:szCs w:val="24"/>
              </w:rPr>
            </w:pPr>
            <w:r w:rsidRPr="00CC211B">
              <w:rPr>
                <w:szCs w:val="24"/>
              </w:rPr>
              <w:t>"HLM DATA PRINTING" (</w:t>
            </w:r>
            <w:r>
              <w:rPr>
                <w:szCs w:val="24"/>
                <w:lang w:val="ru-RU"/>
              </w:rPr>
              <w:t>ПЕЧАТЬ</w:t>
            </w:r>
            <w:r w:rsidRPr="00CC211B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ДАННЫХ</w:t>
            </w:r>
            <w:r w:rsidRPr="00CC211B">
              <w:rPr>
                <w:szCs w:val="24"/>
              </w:rPr>
              <w:t xml:space="preserve"> HLM)</w:t>
            </w:r>
          </w:p>
        </w:tc>
        <w:tc>
          <w:tcPr>
            <w:tcW w:w="6201" w:type="dxa"/>
            <w:vAlign w:val="center"/>
          </w:tcPr>
          <w:p w:rsidR="00C670E1" w:rsidRPr="00C670E1" w:rsidRDefault="00C670E1" w:rsidP="00C670E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Данные измерений HLM передаются на печать.</w:t>
            </w:r>
          </w:p>
        </w:tc>
      </w:tr>
      <w:tr w:rsidR="00AB44AA" w:rsidRPr="00E50C46" w:rsidTr="00AB44AA">
        <w:trPr>
          <w:trHeight w:val="283"/>
        </w:trPr>
        <w:tc>
          <w:tcPr>
            <w:tcW w:w="3085" w:type="dxa"/>
            <w:vAlign w:val="center"/>
          </w:tcPr>
          <w:p w:rsidR="00CC211B" w:rsidRPr="00CC211B" w:rsidRDefault="00CC211B" w:rsidP="00CC211B">
            <w:pPr>
              <w:jc w:val="left"/>
              <w:rPr>
                <w:szCs w:val="24"/>
              </w:rPr>
            </w:pPr>
            <w:r w:rsidRPr="00CC211B">
              <w:rPr>
                <w:szCs w:val="24"/>
              </w:rPr>
              <w:t>"HDR DATA TRANSMITTING" (</w:t>
            </w:r>
            <w:r>
              <w:rPr>
                <w:szCs w:val="24"/>
                <w:lang w:val="ru-RU"/>
              </w:rPr>
              <w:t>ПЕРЕДАЧА</w:t>
            </w:r>
            <w:r w:rsidRPr="00CC211B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ДАННЫХ</w:t>
            </w:r>
            <w:r w:rsidRPr="00CC211B">
              <w:rPr>
                <w:szCs w:val="24"/>
              </w:rPr>
              <w:t xml:space="preserve"> HDR)</w:t>
            </w:r>
          </w:p>
        </w:tc>
        <w:tc>
          <w:tcPr>
            <w:tcW w:w="6201" w:type="dxa"/>
            <w:vAlign w:val="center"/>
          </w:tcPr>
          <w:p w:rsidR="00C670E1" w:rsidRPr="009D5EE5" w:rsidRDefault="00C670E1" w:rsidP="00C670E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Данные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измерений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C670E1">
              <w:rPr>
                <w:szCs w:val="24"/>
              </w:rPr>
              <w:t>HLM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передаются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внешнее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устройство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AB44AA" w:rsidRPr="00E50C46" w:rsidTr="00AB44AA">
        <w:trPr>
          <w:trHeight w:val="283"/>
        </w:trPr>
        <w:tc>
          <w:tcPr>
            <w:tcW w:w="3085" w:type="dxa"/>
            <w:vAlign w:val="center"/>
          </w:tcPr>
          <w:p w:rsidR="00CC211B" w:rsidRPr="00CC211B" w:rsidRDefault="00CC211B" w:rsidP="00CC211B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"FINISH" (ОКОНЧАНИЕ)</w:t>
            </w:r>
          </w:p>
        </w:tc>
        <w:tc>
          <w:tcPr>
            <w:tcW w:w="6201" w:type="dxa"/>
            <w:vAlign w:val="center"/>
          </w:tcPr>
          <w:p w:rsidR="00C670E1" w:rsidRPr="00C670E1" w:rsidRDefault="00C670E1" w:rsidP="00C670E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(Автоматический однократный режим) Измерение завершено.</w:t>
            </w:r>
          </w:p>
        </w:tc>
      </w:tr>
      <w:tr w:rsidR="00AB44AA" w:rsidRPr="00E50C46" w:rsidTr="00AB44AA">
        <w:trPr>
          <w:trHeight w:val="283"/>
        </w:trPr>
        <w:tc>
          <w:tcPr>
            <w:tcW w:w="3085" w:type="dxa"/>
            <w:vAlign w:val="center"/>
          </w:tcPr>
          <w:p w:rsidR="00CC211B" w:rsidRPr="00CC211B" w:rsidRDefault="00CC211B" w:rsidP="00CC211B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“ERROR” (ОШИБКА)</w:t>
            </w:r>
          </w:p>
        </w:tc>
        <w:tc>
          <w:tcPr>
            <w:tcW w:w="6201" w:type="dxa"/>
            <w:vAlign w:val="center"/>
          </w:tcPr>
          <w:p w:rsidR="00C670E1" w:rsidRPr="009D5EE5" w:rsidRDefault="00C670E1" w:rsidP="00C670E1">
            <w:pPr>
              <w:tabs>
                <w:tab w:val="left" w:pos="164"/>
              </w:tabs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>-</w:t>
            </w:r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Различие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между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фактическим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измерением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временным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измерением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составляет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более</w:t>
            </w:r>
            <w:r w:rsidRPr="009D5EE5">
              <w:rPr>
                <w:szCs w:val="24"/>
                <w:lang w:val="ru-RU"/>
              </w:rPr>
              <w:t xml:space="preserve"> ± 5</w:t>
            </w:r>
            <w:r w:rsidRPr="00C670E1">
              <w:rPr>
                <w:szCs w:val="24"/>
              </w:rPr>
              <w:t>D</w:t>
            </w:r>
            <w:r w:rsidRPr="009D5EE5">
              <w:rPr>
                <w:szCs w:val="24"/>
                <w:lang w:val="ru-RU"/>
              </w:rPr>
              <w:t>.</w:t>
            </w:r>
          </w:p>
          <w:p w:rsidR="00C670E1" w:rsidRPr="009D5EE5" w:rsidRDefault="00CC211B" w:rsidP="00CC211B">
            <w:pPr>
              <w:tabs>
                <w:tab w:val="left" w:pos="164"/>
              </w:tabs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>-</w:t>
            </w:r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Глаз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пациента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мигает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перемещается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время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измерения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AB44AA" w:rsidRPr="00E50C46" w:rsidTr="00AB44AA">
        <w:trPr>
          <w:trHeight w:val="283"/>
        </w:trPr>
        <w:tc>
          <w:tcPr>
            <w:tcW w:w="3085" w:type="dxa"/>
            <w:vAlign w:val="center"/>
          </w:tcPr>
          <w:p w:rsidR="00CC211B" w:rsidRPr="00CC211B" w:rsidRDefault="00CC211B" w:rsidP="00CC211B">
            <w:pPr>
              <w:jc w:val="left"/>
              <w:rPr>
                <w:szCs w:val="24"/>
              </w:rPr>
            </w:pPr>
            <w:r w:rsidRPr="00CC211B">
              <w:rPr>
                <w:szCs w:val="24"/>
              </w:rPr>
              <w:t>“ALIGN ERROR” (</w:t>
            </w:r>
            <w:r>
              <w:rPr>
                <w:szCs w:val="24"/>
                <w:lang w:val="ru-RU"/>
              </w:rPr>
              <w:t>ОШИБКА</w:t>
            </w:r>
            <w:r w:rsidRPr="00CC211B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ВЫРАВНИВАНИЯ</w:t>
            </w:r>
            <w:r w:rsidRPr="00CC211B">
              <w:rPr>
                <w:szCs w:val="24"/>
              </w:rPr>
              <w:t>)</w:t>
            </w:r>
          </w:p>
        </w:tc>
        <w:tc>
          <w:tcPr>
            <w:tcW w:w="6201" w:type="dxa"/>
            <w:vAlign w:val="center"/>
          </w:tcPr>
          <w:p w:rsidR="00CC211B" w:rsidRPr="009D5EE5" w:rsidRDefault="00CC211B" w:rsidP="00CC211B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В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процессе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выравнивание</w:t>
            </w:r>
            <w:r w:rsidRPr="009D5EE5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  <w:lang w:val="ru-RU"/>
              </w:rPr>
              <w:t>фокус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центр</w:t>
            </w:r>
            <w:r w:rsidRPr="009D5EE5">
              <w:rPr>
                <w:szCs w:val="24"/>
                <w:lang w:val="ru-RU"/>
              </w:rPr>
              <w:t xml:space="preserve">) </w:t>
            </w:r>
            <w:r>
              <w:rPr>
                <w:szCs w:val="24"/>
                <w:lang w:val="ru-RU"/>
              </w:rPr>
              <w:t>значительно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ухудшилось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AB44AA" w:rsidRPr="00CC211B" w:rsidTr="00AB44AA">
        <w:trPr>
          <w:trHeight w:val="283"/>
        </w:trPr>
        <w:tc>
          <w:tcPr>
            <w:tcW w:w="3085" w:type="dxa"/>
            <w:vAlign w:val="center"/>
          </w:tcPr>
          <w:p w:rsidR="00CC211B" w:rsidRPr="00CC211B" w:rsidRDefault="00CC211B" w:rsidP="00CC211B">
            <w:pPr>
              <w:jc w:val="left"/>
              <w:rPr>
                <w:szCs w:val="24"/>
              </w:rPr>
            </w:pPr>
            <w:r w:rsidRPr="00CC211B">
              <w:rPr>
                <w:szCs w:val="24"/>
              </w:rPr>
              <w:t>“NO SIGNAL” (</w:t>
            </w:r>
            <w:r>
              <w:rPr>
                <w:szCs w:val="24"/>
                <w:lang w:val="ru-RU"/>
              </w:rPr>
              <w:t>ОТСУТСТВИЕ</w:t>
            </w:r>
            <w:r w:rsidRPr="00CC211B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СИГНАЛА</w:t>
            </w:r>
            <w:r w:rsidRPr="00CC211B">
              <w:rPr>
                <w:szCs w:val="24"/>
              </w:rPr>
              <w:t>)</w:t>
            </w:r>
          </w:p>
        </w:tc>
        <w:tc>
          <w:tcPr>
            <w:tcW w:w="6201" w:type="dxa"/>
            <w:vAlign w:val="center"/>
          </w:tcPr>
          <w:p w:rsidR="00CC211B" w:rsidRPr="009D5EE5" w:rsidRDefault="00CC211B" w:rsidP="00CC211B">
            <w:pPr>
              <w:tabs>
                <w:tab w:val="left" w:pos="164"/>
              </w:tabs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>-</w:t>
            </w:r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Центр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глаз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определяются</w:t>
            </w:r>
            <w:r w:rsidRPr="009D5EE5">
              <w:rPr>
                <w:szCs w:val="24"/>
                <w:lang w:val="ru-RU"/>
              </w:rPr>
              <w:t>.</w:t>
            </w:r>
          </w:p>
          <w:p w:rsidR="00CC211B" w:rsidRPr="009D5EE5" w:rsidRDefault="00CC211B" w:rsidP="00CC211B">
            <w:pPr>
              <w:tabs>
                <w:tab w:val="left" w:pos="164"/>
              </w:tabs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>-</w:t>
            </w:r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Глаз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пациента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мигает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перемещается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время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измерения</w:t>
            </w:r>
            <w:r w:rsidRPr="009D5EE5">
              <w:rPr>
                <w:szCs w:val="24"/>
                <w:lang w:val="ru-RU"/>
              </w:rPr>
              <w:t>.</w:t>
            </w:r>
          </w:p>
          <w:p w:rsidR="00CC211B" w:rsidRPr="00CC211B" w:rsidRDefault="00CC211B" w:rsidP="00CC211B">
            <w:pPr>
              <w:tabs>
                <w:tab w:val="left" w:pos="164"/>
              </w:tabs>
              <w:jc w:val="left"/>
              <w:rPr>
                <w:szCs w:val="24"/>
              </w:rPr>
            </w:pPr>
            <w:r w:rsidRPr="009D5EE5">
              <w:rPr>
                <w:szCs w:val="24"/>
                <w:lang w:val="ru-RU"/>
              </w:rPr>
              <w:t>-</w:t>
            </w:r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Если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это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сообщение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появляется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модели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глаза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прибор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может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быть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неисправен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Обратитесь</w:t>
            </w:r>
            <w:r w:rsidRPr="00CC211B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к</w:t>
            </w:r>
            <w:r w:rsidRPr="00CC211B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сервисному</w:t>
            </w:r>
            <w:r w:rsidRPr="00CC211B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инженеру</w:t>
            </w:r>
            <w:r w:rsidRPr="00CC211B">
              <w:rPr>
                <w:szCs w:val="24"/>
              </w:rPr>
              <w:t>.</w:t>
            </w:r>
          </w:p>
        </w:tc>
      </w:tr>
      <w:tr w:rsidR="00AB44AA" w:rsidRPr="00E50C46" w:rsidTr="00AB44AA">
        <w:trPr>
          <w:trHeight w:val="283"/>
        </w:trPr>
        <w:tc>
          <w:tcPr>
            <w:tcW w:w="3085" w:type="dxa"/>
            <w:vAlign w:val="center"/>
          </w:tcPr>
          <w:p w:rsidR="00CC211B" w:rsidRPr="00CC211B" w:rsidRDefault="00CC211B" w:rsidP="00CC211B">
            <w:pPr>
              <w:jc w:val="left"/>
              <w:rPr>
                <w:szCs w:val="24"/>
              </w:rPr>
            </w:pPr>
            <w:r w:rsidRPr="00CC211B">
              <w:rPr>
                <w:szCs w:val="24"/>
              </w:rPr>
              <w:t>"TRY AGAIN" (</w:t>
            </w:r>
            <w:r>
              <w:rPr>
                <w:szCs w:val="24"/>
                <w:lang w:val="ru-RU"/>
              </w:rPr>
              <w:t>ПОПЫТАТЬСЯ</w:t>
            </w:r>
            <w:r w:rsidRPr="00CC211B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ЕЩЕ</w:t>
            </w:r>
            <w:r w:rsidRPr="00CC211B">
              <w:rPr>
                <w:szCs w:val="24"/>
              </w:rPr>
              <w:t>)</w:t>
            </w:r>
          </w:p>
        </w:tc>
        <w:tc>
          <w:tcPr>
            <w:tcW w:w="6201" w:type="dxa"/>
            <w:vAlign w:val="center"/>
          </w:tcPr>
          <w:p w:rsidR="00CC211B" w:rsidRPr="009D5EE5" w:rsidRDefault="00CC211B" w:rsidP="00CC211B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Слишком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большая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разница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предыдущим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значением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измерения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</w:tbl>
    <w:p w:rsidR="00AB44AA" w:rsidRPr="009D5EE5" w:rsidRDefault="00AB44AA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CC211B" w:rsidRPr="009D5EE5" w:rsidRDefault="00CC211B" w:rsidP="00CC211B">
      <w:pPr>
        <w:pStyle w:val="2"/>
        <w:rPr>
          <w:szCs w:val="24"/>
          <w:lang w:val="ru-RU"/>
        </w:rPr>
      </w:pPr>
      <w:bookmarkStart w:id="21" w:name="_Toc494797126"/>
      <w:r w:rsidRPr="009D5EE5">
        <w:rPr>
          <w:szCs w:val="24"/>
          <w:lang w:val="ru-RU"/>
        </w:rPr>
        <w:t>8.2.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 w:rsidRPr="00CC211B">
        <w:rPr>
          <w:szCs w:val="24"/>
        </w:rPr>
        <w:t>KER</w:t>
      </w:r>
      <w:r w:rsidRPr="009D5EE5">
        <w:rPr>
          <w:szCs w:val="24"/>
          <w:lang w:val="ru-RU"/>
        </w:rPr>
        <w:t>)</w:t>
      </w:r>
      <w:bookmarkEnd w:id="21"/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CC211B" w:rsidRPr="009D5EE5" w:rsidRDefault="00CC211B" w:rsidP="00CC211B">
      <w:pPr>
        <w:rPr>
          <w:szCs w:val="24"/>
          <w:lang w:val="ru-RU"/>
        </w:rPr>
      </w:pPr>
      <w:r>
        <w:rPr>
          <w:szCs w:val="24"/>
          <w:lang w:val="ru-RU"/>
        </w:rPr>
        <w:t>Этот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предусмотрен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отдельного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радиуса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CC211B" w:rsidRPr="009D5EE5" w:rsidRDefault="00CC211B" w:rsidP="00CC211B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Выбор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KER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Задайте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настройку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таким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образом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секция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индикатора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перешла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«</w:t>
      </w:r>
      <w:r w:rsidRPr="00CC211B">
        <w:rPr>
          <w:szCs w:val="24"/>
        </w:rPr>
        <w:t>KER</w:t>
      </w:r>
      <w:r w:rsidRPr="009D5EE5">
        <w:rPr>
          <w:szCs w:val="24"/>
          <w:lang w:val="ru-RU"/>
        </w:rPr>
        <w:t>».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CC211B" w:rsidRPr="000F6710" w:rsidRDefault="00CC211B" w:rsidP="00CC211B">
      <w:pPr>
        <w:pStyle w:val="3"/>
        <w:rPr>
          <w:szCs w:val="24"/>
        </w:rPr>
      </w:pPr>
      <w:bookmarkStart w:id="22" w:name="_Toc494797127"/>
      <w:r>
        <w:rPr>
          <w:szCs w:val="24"/>
        </w:rPr>
        <w:t>8.2.1.</w:t>
      </w:r>
      <w:r>
        <w:rPr>
          <w:szCs w:val="24"/>
        </w:rPr>
        <w:tab/>
      </w:r>
      <w:r>
        <w:rPr>
          <w:szCs w:val="24"/>
          <w:lang w:val="ru-RU"/>
        </w:rPr>
        <w:t>Ручной режим измерения</w:t>
      </w:r>
      <w:bookmarkEnd w:id="22"/>
      <w:r w:rsidR="000F6710">
        <w:rPr>
          <w:szCs w:val="24"/>
          <w:lang w:val="ru-RU"/>
        </w:rPr>
        <w:t xml:space="preserve"> </w:t>
      </w:r>
      <w:r w:rsidR="000F6710">
        <w:rPr>
          <w:szCs w:val="24"/>
        </w:rPr>
        <w:t>KER</w:t>
      </w:r>
    </w:p>
    <w:p w:rsidR="003A32C7" w:rsidRPr="003A32C7" w:rsidRDefault="003A32C7" w:rsidP="00E405D9"/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AB44AA" w:rsidRPr="007268A0" w:rsidTr="00C233B9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AB44AA" w:rsidRPr="007268A0" w:rsidRDefault="00AB44AA" w:rsidP="00C233B9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CC211B" w:rsidRPr="00CC211B" w:rsidRDefault="00CC211B" w:rsidP="00CC211B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AB44AA" w:rsidRPr="007268A0" w:rsidRDefault="00AB44AA" w:rsidP="00C233B9"/>
        </w:tc>
      </w:tr>
    </w:tbl>
    <w:p w:rsidR="003A32C7" w:rsidRPr="003A32C7" w:rsidRDefault="003A32C7" w:rsidP="00E405D9"/>
    <w:p w:rsidR="00CC211B" w:rsidRPr="009D5EE5" w:rsidRDefault="00CC211B" w:rsidP="00CC211B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ручном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установлен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минимальный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предел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позволяющий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="00E2424B">
        <w:rPr>
          <w:szCs w:val="24"/>
          <w:lang w:val="ru-RU"/>
        </w:rPr>
        <w:t>стандартных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ситуациях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Следовательно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ошибки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могут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возникать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зависимости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уровня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навыка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целом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рекомендуется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870B67" w:rsidRPr="009D5EE5" w:rsidRDefault="00870B67" w:rsidP="00870B67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1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Выполните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процессы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Регулировка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уровня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>), (</w:t>
      </w:r>
      <w:r>
        <w:rPr>
          <w:szCs w:val="24"/>
          <w:lang w:val="ru-RU"/>
        </w:rPr>
        <w:t>Место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фокусировка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используя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методы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описаны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</w:t>
      </w:r>
      <w:r w:rsidRPr="009D5EE5">
        <w:rPr>
          <w:szCs w:val="24"/>
          <w:lang w:val="ru-RU"/>
        </w:rPr>
        <w:t xml:space="preserve">. 8.1.1.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 w:rsidR="00585F32">
        <w:rPr>
          <w:szCs w:val="24"/>
          <w:lang w:val="ru-RU"/>
        </w:rPr>
        <w:t>рефракции</w:t>
      </w:r>
      <w:r w:rsidRPr="009D5EE5">
        <w:rPr>
          <w:szCs w:val="24"/>
          <w:lang w:val="ru-RU"/>
        </w:rPr>
        <w:t>.</w:t>
      </w:r>
    </w:p>
    <w:p w:rsidR="00870B67" w:rsidRPr="009D5EE5" w:rsidRDefault="00870B67" w:rsidP="00E405D9">
      <w:pPr>
        <w:rPr>
          <w:lang w:val="ru-RU"/>
        </w:rPr>
      </w:pPr>
    </w:p>
    <w:p w:rsidR="00870B67" w:rsidRPr="009D5EE5" w:rsidRDefault="00870B67" w:rsidP="00870B67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2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Измерение</w:t>
      </w:r>
    </w:p>
    <w:p w:rsidR="00870B67" w:rsidRPr="009D5EE5" w:rsidRDefault="00870B67" w:rsidP="00AB44AA">
      <w:pPr>
        <w:pStyle w:val="21"/>
        <w:rPr>
          <w:lang w:val="ru-RU"/>
        </w:rPr>
      </w:pPr>
    </w:p>
    <w:p w:rsidR="00870B67" w:rsidRPr="009D5EE5" w:rsidRDefault="00870B67" w:rsidP="00870B67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Нажмите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</w:p>
    <w:p w:rsidR="00870B67" w:rsidRPr="009D5EE5" w:rsidRDefault="00870B67" w:rsidP="00870B67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непрерывно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постоянно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нажата</w:t>
      </w:r>
      <w:r w:rsidRPr="009D5EE5">
        <w:rPr>
          <w:szCs w:val="24"/>
          <w:lang w:val="ru-RU"/>
        </w:rPr>
        <w:t>.</w:t>
      </w:r>
    </w:p>
    <w:p w:rsidR="00870B67" w:rsidRPr="00870B67" w:rsidRDefault="00870B67" w:rsidP="00870B67">
      <w:pPr>
        <w:pStyle w:val="31"/>
        <w:rPr>
          <w:szCs w:val="24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Результат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мониторе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завершения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Последний</w:t>
      </w:r>
      <w:r w:rsidRPr="00870B67">
        <w:rPr>
          <w:szCs w:val="24"/>
        </w:rPr>
        <w:t xml:space="preserve"> </w:t>
      </w:r>
      <w:r>
        <w:rPr>
          <w:szCs w:val="24"/>
          <w:lang w:val="ru-RU"/>
        </w:rPr>
        <w:t>результат</w:t>
      </w:r>
      <w:r w:rsidRPr="00870B67">
        <w:rPr>
          <w:szCs w:val="24"/>
        </w:rPr>
        <w:t xml:space="preserve"> </w:t>
      </w:r>
      <w:r>
        <w:rPr>
          <w:szCs w:val="24"/>
          <w:lang w:val="ru-RU"/>
        </w:rPr>
        <w:t>измерения</w:t>
      </w:r>
      <w:r w:rsidRPr="00870B67">
        <w:rPr>
          <w:szCs w:val="24"/>
        </w:rPr>
        <w:t xml:space="preserve"> </w:t>
      </w:r>
      <w:r>
        <w:rPr>
          <w:szCs w:val="24"/>
          <w:lang w:val="ru-RU"/>
        </w:rPr>
        <w:t>отображается</w:t>
      </w:r>
      <w:r w:rsidRPr="00870B67">
        <w:rPr>
          <w:szCs w:val="24"/>
        </w:rPr>
        <w:t xml:space="preserve"> </w:t>
      </w:r>
      <w:r>
        <w:rPr>
          <w:szCs w:val="24"/>
          <w:lang w:val="ru-RU"/>
        </w:rPr>
        <w:t>при</w:t>
      </w:r>
      <w:r w:rsidRPr="00870B67">
        <w:rPr>
          <w:szCs w:val="24"/>
        </w:rPr>
        <w:t xml:space="preserve"> </w:t>
      </w:r>
      <w:r>
        <w:rPr>
          <w:szCs w:val="24"/>
          <w:lang w:val="ru-RU"/>
        </w:rPr>
        <w:t>непрерывном</w:t>
      </w:r>
      <w:r w:rsidRPr="00870B67">
        <w:rPr>
          <w:szCs w:val="24"/>
        </w:rPr>
        <w:t xml:space="preserve"> </w:t>
      </w:r>
      <w:r>
        <w:rPr>
          <w:szCs w:val="24"/>
          <w:lang w:val="ru-RU"/>
        </w:rPr>
        <w:t>измерении</w:t>
      </w:r>
      <w:r w:rsidRPr="00870B67">
        <w:rPr>
          <w:szCs w:val="24"/>
        </w:rPr>
        <w:t>.</w:t>
      </w:r>
    </w:p>
    <w:p w:rsidR="003A32C7" w:rsidRPr="00870B67" w:rsidRDefault="003A32C7" w:rsidP="00E405D9"/>
    <w:p w:rsidR="003A32C7" w:rsidRPr="003A32C7" w:rsidRDefault="00E50C46" w:rsidP="00870B67">
      <w:pPr>
        <w:jc w:val="center"/>
      </w:pPr>
      <w:r>
        <w:pict>
          <v:group id="_x0000_s1510" style="width:287.5pt;height:169.9pt;mso-position-horizontal-relative:char;mso-position-vertical-relative:line" coordorigin="2324,8389" coordsize="5750,3398">
            <v:group id="_x0000_s1511" style="position:absolute;left:2324;top:8389;width:5750;height:3398;mso-position-horizontal-relative:page" coordorigin="2324,-3391" coordsize="5750,3398">
              <v:shape id="_x0000_s1512" type="#_x0000_t75" style="position:absolute;left:2324;top:-3391;width:5668;height:3398">
                <v:imagedata r:id="rId101" o:title=""/>
              </v:shape>
              <v:shape id="_x0000_s1513" type="#_x0000_t75" style="position:absolute;left:5222;top:-2642;width:2851;height:658">
                <v:imagedata r:id="rId102" o:title=""/>
              </v:shape>
              <v:group id="_x0000_s1514" style="position:absolute;left:5582;top:-2323;width:313;height:586" coordorigin="5582,-2323" coordsize="313,586">
                <v:shape id="_x0000_s1515" style="position:absolute;left:5582;top:-2323;width:313;height:586" coordorigin="5582,-2323" coordsize="313,586" path="m5582,-1859r56,122l5692,-1837r-61,l5631,-1857r-49,-2e" fillcolor="red" stroked="f">
                  <v:path arrowok="t"/>
                </v:shape>
                <v:shape id="_x0000_s1516" style="position:absolute;left:5582;top:-2323;width:313;height:586" coordorigin="5582,-2323" coordsize="313,586" path="m5631,-1857r,20l5651,-1837r,-20l5631,-1857e" fillcolor="red" stroked="f">
                  <v:path arrowok="t"/>
                </v:shape>
                <v:shape id="_x0000_s1517" style="position:absolute;left:5582;top:-2323;width:313;height:586" coordorigin="5582,-2323" coordsize="313,586" path="m5651,-1857r,20l5692,-1837r10,-18l5651,-1857e" fillcolor="red" stroked="f">
                  <v:path arrowok="t"/>
                </v:shape>
                <v:shape id="_x0000_s1518" style="position:absolute;left:5582;top:-2323;width:313;height:586" coordorigin="5582,-2323" coordsize="313,586" path="m5895,-2323r-258,l5632,-2319r-1,462l5651,-1857r1,-446l5642,-2303r10,-10l5895,-2313r,-10e" fillcolor="red" stroked="f">
                  <v:path arrowok="t"/>
                </v:shape>
                <v:shape id="_x0000_s1519" style="position:absolute;left:5582;top:-2323;width:313;height:586" coordorigin="5582,-2323" coordsize="313,586" path="m5652,-2313r-10,10l5652,-2303r,-10e" fillcolor="red" stroked="f">
                  <v:path arrowok="t"/>
                </v:shape>
                <v:shape id="_x0000_s1520" style="position:absolute;left:5582;top:-2323;width:313;height:586" coordorigin="5582,-2323" coordsize="313,586" path="m5895,-2313r-243,l5652,-2303r243,l5895,-2313e" fillcolor="red" stroked="f">
                  <v:path arrowok="t"/>
                </v:shape>
                <v:shape id="_x0000_s1521" type="#_x0000_t75" style="position:absolute;left:5885;top:-1183;width:662;height:346">
                  <v:imagedata r:id="rId103" o:title=""/>
                </v:shape>
              </v:group>
              <v:group id="_x0000_s1522" style="position:absolute;left:5697;top:-1262;width:265;height:254" coordorigin="5697,-1262" coordsize="265,254">
                <v:shape id="_x0000_s1523" style="position:absolute;left:5697;top:-1262;width:265;height:254" coordorigin="5697,-1262" coordsize="265,254" path="m5875,-1202r,189l5879,-1008r82,l5961,-1018r-66,l5885,-1028r10,l5895,-1192r-10,l5875,-1202e" fillcolor="red" stroked="f">
                  <v:path arrowok="t"/>
                </v:shape>
                <v:shape id="_x0000_s1524" style="position:absolute;left:5697;top:-1262;width:265;height:254" coordorigin="5697,-1262" coordsize="265,254" path="m5895,-1028r-10,l5895,-1018r,-10e" fillcolor="red" stroked="f">
                  <v:path arrowok="t"/>
                </v:shape>
                <v:shape id="_x0000_s1525" style="position:absolute;left:5697;top:-1262;width:265;height:254" coordorigin="5697,-1262" coordsize="265,254" path="m5961,-1028r-66,l5895,-1018r66,l5961,-1028e" fillcolor="red" stroked="f">
                  <v:path arrowok="t"/>
                </v:shape>
                <v:shape id="_x0000_s1526" style="position:absolute;left:5697;top:-1262;width:265;height:254" coordorigin="5697,-1262" coordsize="265,254" path="m5817,-1262r-120,60l5817,-1142r,-50l5797,-1192r,-20l5817,-1212r,-50e" fillcolor="red" stroked="f">
                  <v:path arrowok="t"/>
                </v:shape>
                <v:shape id="_x0000_s1527" style="position:absolute;left:5697;top:-1262;width:265;height:254" coordorigin="5697,-1262" coordsize="265,254" path="m5817,-1212r-20,l5797,-1192r20,l5817,-1212e" fillcolor="red" stroked="f">
                  <v:path arrowok="t"/>
                </v:shape>
                <v:shape id="_x0000_s1528" style="position:absolute;left:5697;top:-1262;width:265;height:254" coordorigin="5697,-1262" coordsize="265,254" path="m5891,-1212r-74,l5817,-1192r58,l5875,-1202r20,l5895,-1207r-4,-5e" fillcolor="red" stroked="f">
                  <v:path arrowok="t"/>
                </v:shape>
                <v:shape id="_x0000_s1529" style="position:absolute;left:5697;top:-1262;width:265;height:254" coordorigin="5697,-1262" coordsize="265,254" path="m5895,-1202r-20,l5885,-1192r10,l5895,-1202e" fillcolor="red" stroked="f">
                  <v:path arrowok="t"/>
                </v:shape>
                <v:shape id="_x0000_s1530" type="#_x0000_t75" style="position:absolute;left:3864;top:-2412;width:744;height:346">
                  <v:imagedata r:id="rId104" o:title=""/>
                </v:shape>
              </v:group>
              <v:group id="_x0000_s1531" style="position:absolute;left:4507;top:-2249;width:621;height:364" coordorigin="4507,-2249" coordsize="621,364">
                <v:shape id="_x0000_s1532" style="position:absolute;left:4507;top:-2249;width:621;height:364" coordorigin="4507,-2249" coordsize="621,364" path="m5008,-2005r,120l5108,-1935r-80,l5028,-1955r80,l5008,-2005e" fillcolor="red" stroked="f">
                  <v:path arrowok="t"/>
                </v:shape>
                <v:shape id="_x0000_s1533" style="position:absolute;left:4507;top:-2249;width:621;height:364" coordorigin="4507,-2249" coordsize="621,364" path="m4808,-2239r,299l4812,-1935r196,l5008,-1945r-180,l4818,-1955r10,l4828,-2229r-10,l4808,-2239e" fillcolor="red" stroked="f">
                  <v:path arrowok="t"/>
                </v:shape>
                <v:shape id="_x0000_s1534" style="position:absolute;left:4507;top:-2249;width:621;height:364" coordorigin="4507,-2249" coordsize="621,364" path="m5108,-1955r-80,l5028,-1935r80,l5128,-1945r-20,-10e" fillcolor="red" stroked="f">
                  <v:path arrowok="t"/>
                </v:shape>
                <v:shape id="_x0000_s1535" style="position:absolute;left:4507;top:-2249;width:621;height:364" coordorigin="4507,-2249" coordsize="621,364" path="m4828,-1955r-10,l4828,-1945r,-10e" fillcolor="red" stroked="f">
                  <v:path arrowok="t"/>
                </v:shape>
                <v:shape id="_x0000_s1536" style="position:absolute;left:4507;top:-2249;width:621;height:364" coordorigin="4507,-2249" coordsize="621,364" path="m5008,-1955r-180,l4828,-1945r180,l5008,-1955e" fillcolor="red" stroked="f">
                  <v:path arrowok="t"/>
                </v:shape>
                <v:shape id="_x0000_s1537" style="position:absolute;left:4507;top:-2249;width:621;height:364" coordorigin="4507,-2249" coordsize="621,364" path="m4823,-2249r-316,l4507,-2229r301,l4808,-2239r20,l4828,-2245r-5,-4e" fillcolor="red" stroked="f">
                  <v:path arrowok="t"/>
                </v:shape>
                <v:shape id="_x0000_s1538" style="position:absolute;left:4507;top:-2249;width:621;height:364" coordorigin="4507,-2249" coordsize="621,364" path="m4828,-2239r-20,l4818,-2229r10,l4828,-2239e" fillcolor="red" stroked="f">
                  <v:path arrowok="t"/>
                </v:shape>
              </v:group>
            </v:group>
            <v:shape id="_x0000_s1539" type="#_x0000_t202" style="position:absolute;left:6043;top:10687;width:770;height:207" filled="f" fillcolor="white [3212]" stroked="f">
              <v:textbox style="mso-next-textbox:#_x0000_s1539;mso-fit-shape-to-text:t" inset="0,0,0,0">
                <w:txbxContent>
                  <w:p w:rsidR="00E50C46" w:rsidRPr="006D6ADB" w:rsidRDefault="00E50C46" w:rsidP="003F40A5">
                    <w:pPr>
                      <w:pStyle w:val="ac"/>
                      <w:jc w:val="left"/>
                      <w:rPr>
                        <w:rFonts w:cs="Arial"/>
                        <w:b/>
                        <w:color w:val="FFFF00"/>
                        <w:sz w:val="18"/>
                        <w:lang w:val="ru-RU"/>
                      </w:rPr>
                    </w:pP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w w:val="101"/>
                        <w:sz w:val="18"/>
                        <w:szCs w:val="18"/>
                        <w:lang w:val="ru-RU"/>
                      </w:rPr>
                      <w:t>Радужк.</w:t>
                    </w:r>
                  </w:p>
                </w:txbxContent>
              </v:textbox>
            </v:shape>
            <v:shape id="_x0000_s1540" type="#_x0000_t202" style="position:absolute;left:5342;top:9151;width:2620;height:621" filled="f" fillcolor="white [3212]" stroked="f">
              <v:textbox style="mso-next-textbox:#_x0000_s1540;mso-fit-shape-to-text:t" inset="0,0,0,0">
                <w:txbxContent>
                  <w:p w:rsidR="00E50C46" w:rsidRPr="006D6ADB" w:rsidRDefault="00E50C46" w:rsidP="003F40A5">
                    <w:pPr>
                      <w:pStyle w:val="ac"/>
                      <w:jc w:val="right"/>
                      <w:rPr>
                        <w:rFonts w:cs="Arial"/>
                        <w:b/>
                        <w:color w:val="FFFF00"/>
                        <w:sz w:val="18"/>
                        <w:lang w:val="ru-RU"/>
                      </w:rPr>
                    </w:pP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sz w:val="18"/>
                        <w:szCs w:val="18"/>
                        <w:lang w:val="ru-RU"/>
                      </w:rPr>
                      <w:t>Линия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sz w:val="18"/>
                        <w:szCs w:val="18"/>
                        <w:lang w:val="ru-RU"/>
                      </w:rPr>
                      <w:t xml:space="preserve"> </w:t>
                    </w: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sz w:val="18"/>
                        <w:szCs w:val="18"/>
                        <w:lang w:val="ru-RU"/>
                      </w:rPr>
                      <w:t>внешнего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sz w:val="18"/>
                        <w:szCs w:val="18"/>
                        <w:lang w:val="ru-RU"/>
                      </w:rPr>
                      <w:t xml:space="preserve"> </w:t>
                    </w: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sz w:val="18"/>
                        <w:szCs w:val="18"/>
                        <w:lang w:val="ru-RU"/>
                      </w:rPr>
                      <w:t>кольа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sz w:val="18"/>
                        <w:szCs w:val="18"/>
                        <w:lang w:val="ru-RU"/>
                      </w:rPr>
                      <w:t xml:space="preserve"> </w:t>
                    </w: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sz w:val="18"/>
                        <w:szCs w:val="18"/>
                        <w:lang w:val="ru-RU"/>
                      </w:rPr>
                      <w:t>размещения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w w:val="101"/>
                        <w:sz w:val="18"/>
                        <w:szCs w:val="18"/>
                        <w:lang w:val="ru-RU"/>
                      </w:rPr>
                      <w:t xml:space="preserve"> 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spacing w:val="-3"/>
                        <w:sz w:val="18"/>
                        <w:szCs w:val="18"/>
                        <w:lang w:val="ru-RU"/>
                      </w:rPr>
                      <w:t>(</w:t>
                    </w: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-3"/>
                        <w:sz w:val="18"/>
                        <w:szCs w:val="18"/>
                        <w:lang w:val="ru-RU"/>
                      </w:rPr>
                      <w:t xml:space="preserve">мин. 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spacing w:val="-3"/>
                        <w:sz w:val="18"/>
                        <w:szCs w:val="18"/>
                        <w:lang w:val="ru-RU"/>
                      </w:rPr>
                      <w:t>скиаскопия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w w:val="101"/>
                        <w:sz w:val="18"/>
                        <w:szCs w:val="18"/>
                        <w:lang w:val="ru-RU"/>
                      </w:rPr>
                      <w:t xml:space="preserve"> </w:t>
                    </w: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-1"/>
                        <w:w w:val="101"/>
                        <w:sz w:val="18"/>
                        <w:szCs w:val="18"/>
                      </w:rPr>
                      <w:t>Φ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spacing w:val="-1"/>
                        <w:w w:val="101"/>
                        <w:sz w:val="18"/>
                        <w:szCs w:val="18"/>
                        <w:lang w:val="ru-RU"/>
                      </w:rPr>
                      <w:t>2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w w:val="101"/>
                        <w:sz w:val="18"/>
                        <w:szCs w:val="18"/>
                        <w:lang w:val="ru-RU"/>
                      </w:rPr>
                      <w:t>.</w:t>
                    </w:r>
                    <w:r w:rsidRPr="00576E49">
                      <w:rPr>
                        <w:rFonts w:eastAsia="Arial" w:cs="Arial"/>
                        <w:b/>
                        <w:bCs/>
                        <w:color w:val="FFFF00"/>
                        <w:spacing w:val="-5"/>
                        <w:w w:val="101"/>
                        <w:sz w:val="18"/>
                        <w:szCs w:val="18"/>
                        <w:lang w:val="ru-RU"/>
                      </w:rPr>
                      <w:t>0</w:t>
                    </w: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1"/>
                        <w:w w:val="101"/>
                        <w:sz w:val="18"/>
                        <w:szCs w:val="18"/>
                        <w:lang w:val="ru-RU"/>
                      </w:rPr>
                      <w:t>мм</w:t>
                    </w:r>
                    <w:r w:rsidRPr="006D6ADB">
                      <w:rPr>
                        <w:rFonts w:eastAsia="Arial" w:cs="Arial"/>
                        <w:b/>
                        <w:bCs/>
                        <w:color w:val="FFFF00"/>
                        <w:spacing w:val="1"/>
                        <w:w w:val="101"/>
                        <w:sz w:val="18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shape>
            <v:shape id="_x0000_s1541" type="#_x0000_t202" style="position:absolute;left:3728;top:9457;width:770;height:207" filled="f" fillcolor="white [3212]" stroked="f">
              <v:textbox style="mso-next-textbox:#_x0000_s1541;mso-fit-shape-to-text:t" inset="0,0,0,0">
                <w:txbxContent>
                  <w:p w:rsidR="00E50C46" w:rsidRPr="00A44749" w:rsidRDefault="00E50C46" w:rsidP="003F40A5">
                    <w:pPr>
                      <w:pStyle w:val="ac"/>
                      <w:jc w:val="right"/>
                      <w:rPr>
                        <w:rFonts w:cs="Arial"/>
                        <w:b/>
                        <w:color w:val="FFFF00"/>
                        <w:sz w:val="18"/>
                      </w:rPr>
                    </w:pP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w w:val="101"/>
                        <w:sz w:val="18"/>
                        <w:szCs w:val="18"/>
                        <w:lang w:val="ru-RU"/>
                      </w:rPr>
                      <w:t>Зрачок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32C7" w:rsidRPr="003F40A5" w:rsidRDefault="003A32C7" w:rsidP="003F40A5">
      <w:pPr>
        <w:pStyle w:val="ac"/>
        <w:jc w:val="center"/>
        <w:rPr>
          <w:b/>
        </w:rPr>
      </w:pPr>
    </w:p>
    <w:p w:rsidR="00870B67" w:rsidRPr="009D5EE5" w:rsidRDefault="00870B67" w:rsidP="00870B67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 xml:space="preserve">[Экран отображения режима </w:t>
      </w:r>
      <w:r>
        <w:rPr>
          <w:b/>
          <w:noProof w:val="0"/>
          <w:szCs w:val="24"/>
        </w:rPr>
        <w:t>KER</w:t>
      </w:r>
      <w:r w:rsidRPr="009D5EE5">
        <w:rPr>
          <w:b/>
          <w:noProof w:val="0"/>
          <w:szCs w:val="24"/>
          <w:lang w:val="ru-RU"/>
        </w:rPr>
        <w:t>]</w:t>
      </w:r>
    </w:p>
    <w:p w:rsidR="003A32C7" w:rsidRPr="009D5EE5" w:rsidRDefault="003A32C7" w:rsidP="003F40A5">
      <w:pPr>
        <w:pStyle w:val="ac"/>
        <w:jc w:val="center"/>
        <w:rPr>
          <w:b/>
          <w:lang w:val="ru-RU"/>
        </w:rPr>
      </w:pPr>
    </w:p>
    <w:p w:rsidR="006575A3" w:rsidRPr="009D5EE5" w:rsidRDefault="006575A3" w:rsidP="003F40A5">
      <w:pPr>
        <w:pStyle w:val="ac"/>
        <w:jc w:val="center"/>
        <w:rPr>
          <w:b/>
          <w:lang w:val="ru-RU"/>
        </w:rPr>
      </w:pPr>
    </w:p>
    <w:p w:rsidR="00870B67" w:rsidRPr="009D5EE5" w:rsidRDefault="00870B67" w:rsidP="00870B67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3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Выполните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используя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процесс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повторное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>) (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противоположных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 w:rsidR="00946F14">
        <w:rPr>
          <w:szCs w:val="24"/>
          <w:lang w:val="ru-RU"/>
        </w:rPr>
        <w:t>рефракции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</w:t>
      </w:r>
      <w:r w:rsidRPr="009D5EE5">
        <w:rPr>
          <w:szCs w:val="24"/>
          <w:lang w:val="ru-RU"/>
        </w:rPr>
        <w:t>. 8.1.1.</w:t>
      </w:r>
    </w:p>
    <w:p w:rsidR="00870B67" w:rsidRPr="009D5EE5" w:rsidRDefault="00870B67" w:rsidP="00E405D9">
      <w:pPr>
        <w:rPr>
          <w:lang w:val="ru-RU"/>
        </w:rPr>
      </w:pPr>
    </w:p>
    <w:p w:rsidR="00870B67" w:rsidRPr="009D5EE5" w:rsidRDefault="00870B67" w:rsidP="00870B67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4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Распечатайте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используя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процесс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подобный</w:t>
      </w:r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описанному</w:t>
      </w:r>
      <w:proofErr w:type="gramEnd"/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печати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</w:t>
      </w:r>
      <w:r w:rsidRPr="009D5EE5">
        <w:rPr>
          <w:szCs w:val="24"/>
          <w:lang w:val="ru-RU"/>
        </w:rPr>
        <w:t xml:space="preserve">. 8.1.2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>.</w:t>
      </w:r>
    </w:p>
    <w:p w:rsidR="00C233B9" w:rsidRPr="009D5EE5" w:rsidRDefault="00C233B9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3A32C7" w:rsidRPr="00C233B9" w:rsidRDefault="00E50C46" w:rsidP="00870B67">
      <w:pPr>
        <w:jc w:val="center"/>
        <w:rPr>
          <w:b/>
        </w:rPr>
      </w:pPr>
      <w:r>
        <w:rPr>
          <w:b/>
        </w:rPr>
      </w:r>
      <w:r>
        <w:rPr>
          <w:b/>
        </w:rPr>
        <w:pict>
          <v:group id="_x0000_s1543" style="width:154.45pt;height:463.85pt;mso-position-horizontal-relative:char;mso-position-vertical-relative:line" coordorigin="3619,-9542" coordsize="3089,9277">
            <v:shape id="_x0000_s1544" type="#_x0000_t75" style="position:absolute;left:3629;top:-9532;width:3069;height:9257">
              <v:imagedata r:id="rId105" o:title=""/>
            </v:shape>
            <v:group id="_x0000_s1545" style="position:absolute;left:3624;top:-9537;width:3079;height:9267" coordorigin="3624,-9537" coordsize="3079,9267">
              <v:shape id="_x0000_s1546" style="position:absolute;left:3624;top:-9537;width:3079;height:9267" coordorigin="3624,-9537" coordsize="3079,9267" path="m3624,-270r3079,l6703,-9537r-3079,l3624,-270xe" filled="f" strokeweight=".5pt">
                <v:path arrowok="t"/>
              </v:shape>
            </v:group>
            <w10:wrap type="none" anchorx="page"/>
            <w10:anchorlock/>
          </v:group>
        </w:pict>
      </w:r>
    </w:p>
    <w:p w:rsidR="00C233B9" w:rsidRPr="00C233B9" w:rsidRDefault="00C233B9" w:rsidP="00C233B9">
      <w:pPr>
        <w:jc w:val="center"/>
        <w:rPr>
          <w:b/>
        </w:rPr>
      </w:pPr>
    </w:p>
    <w:p w:rsidR="00870B67" w:rsidRPr="009D5EE5" w:rsidRDefault="00870B67" w:rsidP="00870B67">
      <w:pPr>
        <w:jc w:val="center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[</w:t>
      </w:r>
      <w:r>
        <w:rPr>
          <w:b/>
          <w:szCs w:val="24"/>
          <w:lang w:val="ru-RU"/>
        </w:rPr>
        <w:t>Пример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распечатанной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страницы</w:t>
      </w:r>
      <w:r w:rsidRPr="009D5EE5">
        <w:rPr>
          <w:b/>
          <w:szCs w:val="24"/>
          <w:lang w:val="ru-RU"/>
        </w:rPr>
        <w:t>]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870B67" w:rsidRPr="00E047CF" w:rsidRDefault="00870B67" w:rsidP="00870B67">
      <w:pPr>
        <w:pStyle w:val="3"/>
        <w:rPr>
          <w:szCs w:val="24"/>
          <w:lang w:val="ru-RU"/>
        </w:rPr>
      </w:pPr>
      <w:bookmarkStart w:id="23" w:name="_Toc494797128"/>
      <w:r w:rsidRPr="009D5EE5">
        <w:rPr>
          <w:szCs w:val="24"/>
          <w:lang w:val="ru-RU"/>
        </w:rPr>
        <w:t>8.2.2.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Автоматический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bookmarkEnd w:id="23"/>
      <w:r w:rsidR="000F6710" w:rsidRPr="00E047CF">
        <w:rPr>
          <w:szCs w:val="24"/>
          <w:lang w:val="ru-RU"/>
        </w:rPr>
        <w:t xml:space="preserve"> </w:t>
      </w:r>
      <w:r w:rsidR="000F6710">
        <w:rPr>
          <w:szCs w:val="24"/>
        </w:rPr>
        <w:t>KER</w:t>
      </w:r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C233B9" w:rsidRPr="007268A0" w:rsidTr="00C233B9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C233B9" w:rsidRPr="007268A0" w:rsidRDefault="00C233B9" w:rsidP="00C233B9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870B67" w:rsidRPr="00870B67" w:rsidRDefault="00870B67" w:rsidP="00870B67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C233B9" w:rsidRPr="007268A0" w:rsidRDefault="00C233B9" w:rsidP="00C233B9"/>
        </w:tc>
      </w:tr>
    </w:tbl>
    <w:p w:rsidR="003A32C7" w:rsidRPr="003A32C7" w:rsidRDefault="003A32C7" w:rsidP="00E405D9"/>
    <w:p w:rsidR="00870B67" w:rsidRPr="009D5EE5" w:rsidRDefault="00870B67" w:rsidP="00870B67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Автоматический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включает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себя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оптимальные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условия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 w:rsidR="00946F14">
        <w:rPr>
          <w:szCs w:val="24"/>
          <w:lang w:val="ru-RU"/>
        </w:rPr>
        <w:t>обеспечивает получение точных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</w:t>
      </w:r>
      <w:r w:rsidR="00946F14">
        <w:rPr>
          <w:szCs w:val="24"/>
          <w:lang w:val="ru-RU"/>
        </w:rPr>
        <w:t>ов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движутся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сложно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нажмите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джойстике</w:t>
      </w:r>
      <w:r w:rsidRPr="009D5EE5">
        <w:rPr>
          <w:szCs w:val="24"/>
          <w:lang w:val="ru-RU"/>
        </w:rPr>
        <w:t>.</w:t>
      </w:r>
    </w:p>
    <w:p w:rsidR="00C233B9" w:rsidRPr="009D5EE5" w:rsidRDefault="00C233B9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870B67" w:rsidRPr="009D5EE5" w:rsidRDefault="00870B67" w:rsidP="00870B67">
      <w:pPr>
        <w:ind w:firstLine="142"/>
        <w:rPr>
          <w:szCs w:val="24"/>
          <w:lang w:val="ru-RU"/>
        </w:rPr>
      </w:pP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переходит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нажимаете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MANUAL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РУЧНОЙ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ручном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достигается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состояние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котором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эффективно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реализуются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расположение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автоматически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даже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нажата</w:t>
      </w:r>
      <w:r w:rsidRPr="009D5EE5">
        <w:rPr>
          <w:szCs w:val="24"/>
          <w:lang w:val="ru-RU"/>
        </w:rPr>
        <w:t>).</w:t>
      </w:r>
    </w:p>
    <w:p w:rsidR="003A32C7" w:rsidRPr="009D5EE5" w:rsidRDefault="003A32C7" w:rsidP="00E405D9">
      <w:pPr>
        <w:rPr>
          <w:lang w:val="ru-RU"/>
        </w:rPr>
      </w:pPr>
    </w:p>
    <w:p w:rsidR="00870B67" w:rsidRPr="009D5EE5" w:rsidRDefault="00870B67" w:rsidP="00870B67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1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Расположение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фокусировка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регулируются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же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Место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фокусировка</w:t>
      </w:r>
      <w:r w:rsidRPr="009D5EE5">
        <w:rPr>
          <w:szCs w:val="24"/>
          <w:lang w:val="ru-RU"/>
        </w:rPr>
        <w:t xml:space="preserve">), </w:t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описано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</w:t>
      </w:r>
      <w:r w:rsidRPr="009D5EE5">
        <w:rPr>
          <w:szCs w:val="24"/>
          <w:lang w:val="ru-RU"/>
        </w:rPr>
        <w:t xml:space="preserve">. 8.1.2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>.</w:t>
      </w:r>
    </w:p>
    <w:p w:rsidR="00870B67" w:rsidRPr="009D5EE5" w:rsidRDefault="00870B67" w:rsidP="00C233B9">
      <w:pPr>
        <w:pStyle w:val="21"/>
        <w:rPr>
          <w:lang w:val="ru-RU"/>
        </w:rPr>
      </w:pPr>
    </w:p>
    <w:p w:rsidR="00BD02D5" w:rsidRPr="009D5EE5" w:rsidRDefault="00BD02D5" w:rsidP="00BD02D5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2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используя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метод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описанный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</w:t>
      </w:r>
      <w:r w:rsidRPr="009D5EE5">
        <w:rPr>
          <w:szCs w:val="24"/>
          <w:lang w:val="ru-RU"/>
        </w:rPr>
        <w:t>. 8.1.2 (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>.</w:t>
      </w:r>
    </w:p>
    <w:p w:rsidR="00BD02D5" w:rsidRPr="009D5EE5" w:rsidRDefault="00BD02D5" w:rsidP="00C233B9">
      <w:pPr>
        <w:pStyle w:val="21"/>
        <w:rPr>
          <w:lang w:val="ru-RU"/>
        </w:rPr>
      </w:pPr>
    </w:p>
    <w:p w:rsidR="00BD02D5" w:rsidRPr="009D5EE5" w:rsidRDefault="00BD02D5" w:rsidP="00BD02D5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3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Печать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выполняется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используя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процесс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подобный</w:t>
      </w:r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описанному</w:t>
      </w:r>
      <w:proofErr w:type="gramEnd"/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печати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</w:t>
      </w:r>
      <w:r w:rsidRPr="009D5EE5">
        <w:rPr>
          <w:szCs w:val="24"/>
          <w:lang w:val="ru-RU"/>
        </w:rPr>
        <w:t xml:space="preserve">. 8.1.2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>.</w:t>
      </w:r>
    </w:p>
    <w:p w:rsidR="00BD02D5" w:rsidRPr="009D5EE5" w:rsidRDefault="00BD02D5" w:rsidP="00E405D9">
      <w:pPr>
        <w:rPr>
          <w:lang w:val="ru-RU"/>
        </w:rPr>
      </w:pPr>
    </w:p>
    <w:p w:rsidR="006575A3" w:rsidRPr="009D5EE5" w:rsidRDefault="006575A3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BD02D5" w:rsidRDefault="00BD02D5" w:rsidP="00BD02D5">
      <w:pPr>
        <w:pStyle w:val="3"/>
        <w:rPr>
          <w:szCs w:val="24"/>
        </w:rPr>
      </w:pPr>
      <w:bookmarkStart w:id="24" w:name="_Toc494797129"/>
      <w:r>
        <w:rPr>
          <w:szCs w:val="24"/>
        </w:rPr>
        <w:t>8.2.3.</w:t>
      </w:r>
      <w:r>
        <w:rPr>
          <w:szCs w:val="24"/>
        </w:rPr>
        <w:tab/>
      </w:r>
      <w:r>
        <w:rPr>
          <w:szCs w:val="24"/>
          <w:lang w:val="ru-RU"/>
        </w:rPr>
        <w:t>Перечень сообщений</w:t>
      </w:r>
      <w:bookmarkEnd w:id="24"/>
    </w:p>
    <w:p w:rsidR="003A32C7" w:rsidRDefault="003A32C7" w:rsidP="00E405D9"/>
    <w:p w:rsidR="00C233B9" w:rsidRPr="003A32C7" w:rsidRDefault="00C233B9" w:rsidP="00E405D9"/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085"/>
        <w:gridCol w:w="6201"/>
      </w:tblGrid>
      <w:tr w:rsidR="00C233B9" w:rsidRPr="00BD02D5" w:rsidTr="00432581">
        <w:trPr>
          <w:trHeight w:val="283"/>
        </w:trPr>
        <w:tc>
          <w:tcPr>
            <w:tcW w:w="3085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</w:rPr>
            </w:pPr>
            <w:r w:rsidRPr="00BD02D5">
              <w:rPr>
                <w:szCs w:val="24"/>
              </w:rPr>
              <w:t>"MOVE RIGHT" (</w:t>
            </w:r>
            <w:r>
              <w:rPr>
                <w:szCs w:val="24"/>
                <w:lang w:val="ru-RU"/>
              </w:rPr>
              <w:t>ПЕРЕМЕСТИТЬСЯ</w:t>
            </w:r>
            <w:r w:rsidRPr="00BD02D5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ВПРАВО</w:t>
            </w:r>
            <w:r w:rsidRPr="00BD02D5">
              <w:rPr>
                <w:szCs w:val="24"/>
              </w:rPr>
              <w:t>)</w:t>
            </w:r>
          </w:p>
        </w:tc>
        <w:tc>
          <w:tcPr>
            <w:tcW w:w="6201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Переместить столик вправо.</w:t>
            </w:r>
          </w:p>
        </w:tc>
      </w:tr>
      <w:tr w:rsidR="00C233B9" w:rsidRPr="00BD02D5" w:rsidTr="00432581">
        <w:trPr>
          <w:trHeight w:val="283"/>
        </w:trPr>
        <w:tc>
          <w:tcPr>
            <w:tcW w:w="3085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"MOVE LEFT" (ПЕРЕМЕСТИТЬСЯ ВЛЕВО)</w:t>
            </w:r>
          </w:p>
        </w:tc>
        <w:tc>
          <w:tcPr>
            <w:tcW w:w="6201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Переместить столик влево.</w:t>
            </w:r>
          </w:p>
        </w:tc>
      </w:tr>
      <w:tr w:rsidR="00C233B9" w:rsidRPr="00BD02D5" w:rsidTr="00432581">
        <w:trPr>
          <w:trHeight w:val="283"/>
        </w:trPr>
        <w:tc>
          <w:tcPr>
            <w:tcW w:w="3085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"CHINREST DOWN" (УПОР ПОДБОРОДКА ВНИЗ)</w:t>
            </w:r>
          </w:p>
        </w:tc>
        <w:tc>
          <w:tcPr>
            <w:tcW w:w="6201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Переместить упор подбородка вниз.</w:t>
            </w:r>
          </w:p>
        </w:tc>
      </w:tr>
      <w:tr w:rsidR="00C233B9" w:rsidRPr="00C233B9" w:rsidTr="00432581">
        <w:trPr>
          <w:trHeight w:val="283"/>
        </w:trPr>
        <w:tc>
          <w:tcPr>
            <w:tcW w:w="3085" w:type="dxa"/>
            <w:vAlign w:val="center"/>
          </w:tcPr>
          <w:p w:rsidR="00BD02D5" w:rsidRPr="009D5EE5" w:rsidRDefault="00BD02D5" w:rsidP="00BD02D5">
            <w:pPr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>"</w:t>
            </w:r>
            <w:r w:rsidRPr="00BD02D5">
              <w:rPr>
                <w:szCs w:val="24"/>
              </w:rPr>
              <w:t>CHINREST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BD02D5">
              <w:rPr>
                <w:szCs w:val="24"/>
              </w:rPr>
              <w:t>UP</w:t>
            </w:r>
            <w:r w:rsidRPr="009D5EE5">
              <w:rPr>
                <w:szCs w:val="24"/>
                <w:lang w:val="ru-RU"/>
              </w:rPr>
              <w:t>" (</w:t>
            </w:r>
            <w:r>
              <w:rPr>
                <w:szCs w:val="24"/>
                <w:lang w:val="ru-RU"/>
              </w:rPr>
              <w:t>УПОР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ПОДБОРОДКА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ВНИЗ</w:t>
            </w:r>
            <w:r w:rsidRPr="009D5EE5">
              <w:rPr>
                <w:szCs w:val="24"/>
                <w:lang w:val="ru-RU"/>
              </w:rPr>
              <w:t>)</w:t>
            </w:r>
          </w:p>
        </w:tc>
        <w:tc>
          <w:tcPr>
            <w:tcW w:w="6201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Переместить</w:t>
            </w:r>
            <w:r w:rsidRPr="00BD02D5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упор</w:t>
            </w:r>
            <w:r w:rsidRPr="00BD02D5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подбородка</w:t>
            </w:r>
            <w:r w:rsidRPr="00BD02D5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вверх</w:t>
            </w:r>
            <w:r w:rsidRPr="00BD02D5">
              <w:rPr>
                <w:szCs w:val="24"/>
              </w:rPr>
              <w:t>.</w:t>
            </w:r>
          </w:p>
        </w:tc>
      </w:tr>
      <w:tr w:rsidR="00C233B9" w:rsidRPr="00E50C46" w:rsidTr="00432581">
        <w:trPr>
          <w:trHeight w:val="283"/>
        </w:trPr>
        <w:tc>
          <w:tcPr>
            <w:tcW w:w="3085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</w:rPr>
            </w:pPr>
            <w:r w:rsidRPr="00BD02D5">
              <w:rPr>
                <w:szCs w:val="24"/>
              </w:rPr>
              <w:t>"DATA TRANSMITTING" (</w:t>
            </w:r>
            <w:r>
              <w:rPr>
                <w:szCs w:val="24"/>
                <w:lang w:val="ru-RU"/>
              </w:rPr>
              <w:t>ПЕРЕДАЧА</w:t>
            </w:r>
            <w:r w:rsidRPr="00BD02D5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ДАННЫХ</w:t>
            </w:r>
            <w:r w:rsidRPr="00BD02D5">
              <w:rPr>
                <w:szCs w:val="24"/>
              </w:rPr>
              <w:t>)</w:t>
            </w:r>
          </w:p>
        </w:tc>
        <w:tc>
          <w:tcPr>
            <w:tcW w:w="6201" w:type="dxa"/>
            <w:vAlign w:val="center"/>
          </w:tcPr>
          <w:p w:rsidR="00BD02D5" w:rsidRPr="009D5EE5" w:rsidRDefault="00BD02D5" w:rsidP="00BD02D5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Данные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измерений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BD02D5">
              <w:rPr>
                <w:szCs w:val="24"/>
              </w:rPr>
              <w:t>HRK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передаются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внешнее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устройство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C233B9" w:rsidRPr="00E50C46" w:rsidTr="00432581">
        <w:trPr>
          <w:trHeight w:val="283"/>
        </w:trPr>
        <w:tc>
          <w:tcPr>
            <w:tcW w:w="3085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</w:rPr>
            </w:pPr>
            <w:r w:rsidRPr="00BD02D5">
              <w:rPr>
                <w:szCs w:val="24"/>
              </w:rPr>
              <w:t>"DATA PRINTING" (</w:t>
            </w:r>
            <w:r>
              <w:rPr>
                <w:szCs w:val="24"/>
                <w:lang w:val="ru-RU"/>
              </w:rPr>
              <w:t>ПЕЧАТЬ</w:t>
            </w:r>
            <w:r w:rsidRPr="00BD02D5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ДАННЫХ</w:t>
            </w:r>
            <w:r w:rsidRPr="00BD02D5">
              <w:rPr>
                <w:szCs w:val="24"/>
              </w:rPr>
              <w:t>)</w:t>
            </w:r>
          </w:p>
        </w:tc>
        <w:tc>
          <w:tcPr>
            <w:tcW w:w="6201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Данные измерений HRK передаются на печать.</w:t>
            </w:r>
          </w:p>
        </w:tc>
      </w:tr>
      <w:tr w:rsidR="00C233B9" w:rsidRPr="00E50C46" w:rsidTr="00432581">
        <w:trPr>
          <w:trHeight w:val="283"/>
        </w:trPr>
        <w:tc>
          <w:tcPr>
            <w:tcW w:w="3085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</w:rPr>
            </w:pPr>
            <w:r w:rsidRPr="00BD02D5">
              <w:rPr>
                <w:szCs w:val="24"/>
              </w:rPr>
              <w:t>"HLM DATA PRINTING" (</w:t>
            </w:r>
            <w:r>
              <w:rPr>
                <w:szCs w:val="24"/>
                <w:lang w:val="ru-RU"/>
              </w:rPr>
              <w:t>ПЕЧАТЬ</w:t>
            </w:r>
            <w:r w:rsidRPr="00BD02D5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ДАННЫХ</w:t>
            </w:r>
            <w:r w:rsidRPr="00BD02D5">
              <w:rPr>
                <w:szCs w:val="24"/>
              </w:rPr>
              <w:t xml:space="preserve"> HLM)</w:t>
            </w:r>
          </w:p>
        </w:tc>
        <w:tc>
          <w:tcPr>
            <w:tcW w:w="6201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Данные измерений HLM передаются на печать.</w:t>
            </w:r>
          </w:p>
        </w:tc>
      </w:tr>
      <w:tr w:rsidR="00C233B9" w:rsidRPr="00E50C46" w:rsidTr="00432581">
        <w:trPr>
          <w:trHeight w:val="283"/>
        </w:trPr>
        <w:tc>
          <w:tcPr>
            <w:tcW w:w="3085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</w:rPr>
            </w:pPr>
            <w:r w:rsidRPr="00BD02D5">
              <w:rPr>
                <w:szCs w:val="24"/>
              </w:rPr>
              <w:t>"HDR DATA TRANSMITTING" (</w:t>
            </w:r>
            <w:r>
              <w:rPr>
                <w:szCs w:val="24"/>
                <w:lang w:val="ru-RU"/>
              </w:rPr>
              <w:t>ПЕРЕДАЧА</w:t>
            </w:r>
            <w:r w:rsidRPr="00BD02D5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ДАННЫХ</w:t>
            </w:r>
            <w:r w:rsidRPr="00BD02D5">
              <w:rPr>
                <w:szCs w:val="24"/>
              </w:rPr>
              <w:t xml:space="preserve"> HDR)</w:t>
            </w:r>
          </w:p>
        </w:tc>
        <w:tc>
          <w:tcPr>
            <w:tcW w:w="6201" w:type="dxa"/>
            <w:vAlign w:val="center"/>
          </w:tcPr>
          <w:p w:rsidR="00BD02D5" w:rsidRPr="009D5EE5" w:rsidRDefault="00BD02D5" w:rsidP="00BD02D5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Данные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измерений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BD02D5">
              <w:rPr>
                <w:szCs w:val="24"/>
              </w:rPr>
              <w:t>HLM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передаются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внешнее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устройство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C233B9" w:rsidRPr="00E50C46" w:rsidTr="00432581">
        <w:trPr>
          <w:trHeight w:val="283"/>
        </w:trPr>
        <w:tc>
          <w:tcPr>
            <w:tcW w:w="3085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"FINISH" (ОКОНЧАНИЕ)</w:t>
            </w:r>
          </w:p>
        </w:tc>
        <w:tc>
          <w:tcPr>
            <w:tcW w:w="6201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(Автоматический однократный режим) Измерение завершено.</w:t>
            </w:r>
          </w:p>
        </w:tc>
      </w:tr>
      <w:tr w:rsidR="00C233B9" w:rsidRPr="00E50C46" w:rsidTr="00432581">
        <w:trPr>
          <w:trHeight w:val="283"/>
        </w:trPr>
        <w:tc>
          <w:tcPr>
            <w:tcW w:w="3085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“ALIGN ERROR” (ОШИБКА ВЫРАВНИВАНИЯ)</w:t>
            </w:r>
          </w:p>
        </w:tc>
        <w:tc>
          <w:tcPr>
            <w:tcW w:w="6201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В процессе измерения выравнивание (фокус или центр) значительно ухудшилось.</w:t>
            </w:r>
          </w:p>
        </w:tc>
      </w:tr>
      <w:tr w:rsidR="00C233B9" w:rsidRPr="00BD02D5" w:rsidTr="00432581">
        <w:trPr>
          <w:trHeight w:val="283"/>
        </w:trPr>
        <w:tc>
          <w:tcPr>
            <w:tcW w:w="3085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</w:rPr>
            </w:pPr>
            <w:r w:rsidRPr="00BD02D5">
              <w:rPr>
                <w:szCs w:val="24"/>
              </w:rPr>
              <w:t>“NO SIGNAL” (</w:t>
            </w:r>
            <w:r>
              <w:rPr>
                <w:szCs w:val="24"/>
                <w:lang w:val="ru-RU"/>
              </w:rPr>
              <w:t>ОТСУТСТВИЕ</w:t>
            </w:r>
            <w:r w:rsidRPr="00BD02D5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СИГНАЛА</w:t>
            </w:r>
            <w:r w:rsidRPr="00BD02D5">
              <w:rPr>
                <w:szCs w:val="24"/>
              </w:rPr>
              <w:t>)</w:t>
            </w:r>
          </w:p>
        </w:tc>
        <w:tc>
          <w:tcPr>
            <w:tcW w:w="6201" w:type="dxa"/>
            <w:vAlign w:val="center"/>
          </w:tcPr>
          <w:p w:rsidR="00BD02D5" w:rsidRPr="00BD02D5" w:rsidRDefault="00BD02D5" w:rsidP="00BD02D5">
            <w:pPr>
              <w:tabs>
                <w:tab w:val="left" w:pos="176"/>
              </w:tabs>
              <w:jc w:val="left"/>
              <w:rPr>
                <w:szCs w:val="24"/>
                <w:lang w:val="ru-RU"/>
              </w:rPr>
            </w:pPr>
            <w:r w:rsidRPr="00BD02D5">
              <w:rPr>
                <w:szCs w:val="24"/>
                <w:lang w:val="ru-RU"/>
              </w:rPr>
              <w:t>-</w:t>
            </w:r>
            <w:r w:rsidRPr="00BD02D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Центр или глаз не определяются.</w:t>
            </w:r>
          </w:p>
          <w:p w:rsidR="00BD02D5" w:rsidRPr="00BD02D5" w:rsidRDefault="00BD02D5" w:rsidP="00BD02D5">
            <w:pPr>
              <w:tabs>
                <w:tab w:val="left" w:pos="176"/>
              </w:tabs>
              <w:jc w:val="left"/>
              <w:rPr>
                <w:szCs w:val="24"/>
                <w:lang w:val="ru-RU"/>
              </w:rPr>
            </w:pPr>
            <w:r w:rsidRPr="00BD02D5">
              <w:rPr>
                <w:szCs w:val="24"/>
                <w:lang w:val="ru-RU"/>
              </w:rPr>
              <w:t>-</w:t>
            </w:r>
            <w:r w:rsidRPr="00BD02D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Глаз пациента мигает или перемещается во время измерения.</w:t>
            </w:r>
          </w:p>
          <w:p w:rsidR="00BD02D5" w:rsidRPr="00BD02D5" w:rsidRDefault="00BD02D5" w:rsidP="00BD02D5">
            <w:pPr>
              <w:tabs>
                <w:tab w:val="left" w:pos="176"/>
              </w:tabs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-</w:t>
            </w:r>
            <w:r>
              <w:rPr>
                <w:szCs w:val="24"/>
                <w:lang w:val="ru-RU"/>
              </w:rPr>
              <w:tab/>
              <w:t>Если это сообщение появляется при измерении модели глаза, прибор может быть неисправен. Обратитесь к сервисному инженеру.</w:t>
            </w:r>
          </w:p>
        </w:tc>
      </w:tr>
      <w:tr w:rsidR="00C233B9" w:rsidRPr="00E50C46" w:rsidTr="00432581">
        <w:trPr>
          <w:trHeight w:val="283"/>
        </w:trPr>
        <w:tc>
          <w:tcPr>
            <w:tcW w:w="3085" w:type="dxa"/>
            <w:vAlign w:val="center"/>
          </w:tcPr>
          <w:p w:rsidR="00BD02D5" w:rsidRPr="00BD02D5" w:rsidRDefault="00BD02D5" w:rsidP="00BD02D5">
            <w:pPr>
              <w:jc w:val="left"/>
              <w:rPr>
                <w:szCs w:val="24"/>
              </w:rPr>
            </w:pPr>
            <w:r w:rsidRPr="00BD02D5">
              <w:rPr>
                <w:szCs w:val="24"/>
              </w:rPr>
              <w:t>"TRY AGAIN" (</w:t>
            </w:r>
            <w:r>
              <w:rPr>
                <w:szCs w:val="24"/>
                <w:lang w:val="ru-RU"/>
              </w:rPr>
              <w:t>ПОПЫТАТЬСЯ</w:t>
            </w:r>
            <w:r w:rsidRPr="00BD02D5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ЕЩЕ</w:t>
            </w:r>
            <w:r w:rsidRPr="00BD02D5">
              <w:rPr>
                <w:szCs w:val="24"/>
              </w:rPr>
              <w:t>)</w:t>
            </w:r>
          </w:p>
        </w:tc>
        <w:tc>
          <w:tcPr>
            <w:tcW w:w="6201" w:type="dxa"/>
            <w:vAlign w:val="center"/>
          </w:tcPr>
          <w:p w:rsidR="00BD02D5" w:rsidRPr="009D5EE5" w:rsidRDefault="00BD02D5" w:rsidP="00BD02D5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Слишком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большая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разница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предыдущим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значением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измерения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</w:tbl>
    <w:p w:rsidR="00C233B9" w:rsidRPr="009D5EE5" w:rsidRDefault="00C233B9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BD02D5" w:rsidRPr="009D5EE5" w:rsidRDefault="00BD02D5" w:rsidP="00BD02D5">
      <w:pPr>
        <w:pStyle w:val="2"/>
        <w:rPr>
          <w:szCs w:val="24"/>
          <w:lang w:val="ru-RU"/>
        </w:rPr>
      </w:pPr>
      <w:bookmarkStart w:id="25" w:name="_Toc494797130"/>
      <w:r w:rsidRPr="009D5EE5">
        <w:rPr>
          <w:szCs w:val="24"/>
          <w:lang w:val="ru-RU"/>
        </w:rPr>
        <w:t>8.3.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непрерывного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/ </w:t>
      </w:r>
      <w:r>
        <w:rPr>
          <w:szCs w:val="24"/>
          <w:lang w:val="ru-RU"/>
        </w:rPr>
        <w:t>рефракци</w:t>
      </w:r>
      <w:r w:rsidR="00CA752B"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 w:rsidRPr="00BD02D5">
        <w:rPr>
          <w:szCs w:val="24"/>
        </w:rPr>
        <w:t>K</w:t>
      </w:r>
      <w:r w:rsidRPr="009D5EE5">
        <w:rPr>
          <w:szCs w:val="24"/>
          <w:lang w:val="ru-RU"/>
        </w:rPr>
        <w:t>&amp;</w:t>
      </w:r>
      <w:r w:rsidRPr="00BD02D5">
        <w:rPr>
          <w:szCs w:val="24"/>
        </w:rPr>
        <w:t>R</w:t>
      </w:r>
      <w:r w:rsidRPr="009D5EE5">
        <w:rPr>
          <w:szCs w:val="24"/>
          <w:lang w:val="ru-RU"/>
        </w:rPr>
        <w:t>)</w:t>
      </w:r>
      <w:bookmarkEnd w:id="25"/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BD02D5" w:rsidRPr="009D5EE5" w:rsidRDefault="00BD02D5" w:rsidP="00BD02D5">
      <w:pPr>
        <w:rPr>
          <w:szCs w:val="24"/>
          <w:lang w:val="ru-RU"/>
        </w:rPr>
      </w:pPr>
      <w:r>
        <w:rPr>
          <w:szCs w:val="24"/>
          <w:lang w:val="ru-RU"/>
        </w:rPr>
        <w:t>Этот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предусмотрен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непрерывного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BD02D5" w:rsidRPr="009D5EE5" w:rsidRDefault="00BD02D5" w:rsidP="00BD02D5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Выбор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K</w:t>
      </w:r>
      <w:r w:rsidRPr="009D5EE5">
        <w:rPr>
          <w:szCs w:val="24"/>
          <w:lang w:val="ru-RU"/>
        </w:rPr>
        <w:t>&amp;</w:t>
      </w:r>
      <w:r>
        <w:rPr>
          <w:szCs w:val="24"/>
        </w:rPr>
        <w:t>R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Задайте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настройку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таким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образом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секция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индикатора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перешла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«</w:t>
      </w:r>
      <w:r w:rsidRPr="00BD02D5">
        <w:rPr>
          <w:szCs w:val="24"/>
        </w:rPr>
        <w:t>K</w:t>
      </w:r>
      <w:r w:rsidRPr="009D5EE5">
        <w:rPr>
          <w:szCs w:val="24"/>
          <w:lang w:val="ru-RU"/>
        </w:rPr>
        <w:t>&amp;</w:t>
      </w:r>
      <w:r w:rsidRPr="00BD02D5">
        <w:rPr>
          <w:szCs w:val="24"/>
        </w:rPr>
        <w:t>R</w:t>
      </w:r>
      <w:r w:rsidRPr="009D5EE5">
        <w:rPr>
          <w:szCs w:val="24"/>
          <w:lang w:val="ru-RU"/>
        </w:rPr>
        <w:t>».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6575A3" w:rsidRPr="009D5EE5" w:rsidRDefault="006575A3" w:rsidP="00E405D9">
      <w:pPr>
        <w:rPr>
          <w:lang w:val="ru-RU"/>
        </w:rPr>
      </w:pPr>
    </w:p>
    <w:p w:rsidR="00BD02D5" w:rsidRDefault="00BD02D5" w:rsidP="00BD02D5">
      <w:pPr>
        <w:pStyle w:val="3"/>
        <w:rPr>
          <w:szCs w:val="24"/>
        </w:rPr>
      </w:pPr>
      <w:bookmarkStart w:id="26" w:name="_Toc494797131"/>
      <w:r>
        <w:rPr>
          <w:szCs w:val="24"/>
        </w:rPr>
        <w:t>8.3.1.</w:t>
      </w:r>
      <w:r>
        <w:rPr>
          <w:szCs w:val="24"/>
        </w:rPr>
        <w:tab/>
      </w:r>
      <w:r>
        <w:rPr>
          <w:szCs w:val="24"/>
          <w:lang w:val="ru-RU"/>
        </w:rPr>
        <w:t>Ручной режим измерения</w:t>
      </w:r>
      <w:bookmarkEnd w:id="26"/>
    </w:p>
    <w:p w:rsidR="003A32C7" w:rsidRPr="003A32C7" w:rsidRDefault="003A32C7" w:rsidP="00E405D9"/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C233B9" w:rsidRPr="007268A0" w:rsidTr="00C233B9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C233B9" w:rsidRPr="007268A0" w:rsidRDefault="00C233B9" w:rsidP="00C233B9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4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BD02D5" w:rsidRPr="00BD02D5" w:rsidRDefault="00BD02D5" w:rsidP="00BD02D5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C233B9" w:rsidRPr="007268A0" w:rsidRDefault="00C233B9" w:rsidP="00C233B9"/>
        </w:tc>
      </w:tr>
    </w:tbl>
    <w:p w:rsidR="003A32C7" w:rsidRPr="003A32C7" w:rsidRDefault="003A32C7" w:rsidP="00E405D9"/>
    <w:p w:rsidR="00BD02D5" w:rsidRPr="009D5EE5" w:rsidRDefault="00BD02D5" w:rsidP="00BD02D5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ручном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установлен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минимальный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предел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позволяющий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 w:rsidR="00A51C58">
        <w:rPr>
          <w:szCs w:val="24"/>
          <w:lang w:val="ru-RU"/>
        </w:rPr>
        <w:t xml:space="preserve">нестандартных 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ситуациях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Следовательно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ошибки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могут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возникать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зависимости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уровня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навыка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целом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рекомендуется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BD02D5" w:rsidRPr="009D5EE5" w:rsidRDefault="00BD02D5" w:rsidP="00BD02D5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1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Процессы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Регулировка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уровня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>), (</w:t>
      </w:r>
      <w:r>
        <w:rPr>
          <w:szCs w:val="24"/>
          <w:lang w:val="ru-RU"/>
        </w:rPr>
        <w:t>Место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фокусировка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выполняются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описано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</w:t>
      </w:r>
      <w:r w:rsidRPr="009D5EE5">
        <w:rPr>
          <w:szCs w:val="24"/>
          <w:lang w:val="ru-RU"/>
        </w:rPr>
        <w:t xml:space="preserve">. 8.1.1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>.</w:t>
      </w:r>
    </w:p>
    <w:p w:rsidR="00BD02D5" w:rsidRPr="009D5EE5" w:rsidRDefault="00BD02D5" w:rsidP="00E405D9">
      <w:pPr>
        <w:rPr>
          <w:lang w:val="ru-RU"/>
        </w:rPr>
      </w:pPr>
    </w:p>
    <w:p w:rsidR="00BD02D5" w:rsidRPr="009D5EE5" w:rsidRDefault="00BD02D5" w:rsidP="00BD02D5">
      <w:pPr>
        <w:pStyle w:val="21"/>
        <w:rPr>
          <w:szCs w:val="24"/>
          <w:lang w:val="ru-RU"/>
        </w:rPr>
      </w:pPr>
      <w:r w:rsidRPr="009D5EE5">
        <w:rPr>
          <w:rFonts w:ascii="MS Mincho" w:hAnsiTheme="minorBidi" w:hint="eastAsia"/>
          <w:szCs w:val="24"/>
          <w:lang w:val="ru-RU"/>
        </w:rPr>
        <w:t>②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Измерение</w:t>
      </w:r>
    </w:p>
    <w:p w:rsidR="003A32C7" w:rsidRPr="009D5EE5" w:rsidRDefault="003A32C7" w:rsidP="00C233B9">
      <w:pPr>
        <w:pStyle w:val="31"/>
        <w:rPr>
          <w:lang w:val="ru-RU"/>
        </w:rPr>
      </w:pPr>
    </w:p>
    <w:p w:rsidR="00BD02D5" w:rsidRPr="009D5EE5" w:rsidRDefault="00BD02D5" w:rsidP="00BD02D5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Нажмите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</w:p>
    <w:p w:rsidR="00BD02D5" w:rsidRPr="009D5EE5" w:rsidRDefault="00BD02D5" w:rsidP="00BD02D5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непрерывно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постоянно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нажата</w:t>
      </w:r>
      <w:r w:rsidRPr="009D5EE5">
        <w:rPr>
          <w:szCs w:val="24"/>
          <w:lang w:val="ru-RU"/>
        </w:rPr>
        <w:t>.</w:t>
      </w:r>
    </w:p>
    <w:p w:rsidR="00BD02D5" w:rsidRPr="009D5EE5" w:rsidRDefault="00BD02D5" w:rsidP="00BD02D5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Результат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мониторе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завершения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</w:p>
    <w:p w:rsidR="00BD02D5" w:rsidRPr="009D5EE5" w:rsidRDefault="00BD02D5" w:rsidP="00BD02D5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Последний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непрерывном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измерении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C233B9" w:rsidRDefault="00E50C46" w:rsidP="00BD02D5">
      <w:pPr>
        <w:pStyle w:val="ac"/>
        <w:jc w:val="center"/>
        <w:rPr>
          <w:b/>
        </w:rPr>
      </w:pPr>
      <w:r>
        <w:rPr>
          <w:b/>
        </w:rPr>
      </w:r>
      <w:r>
        <w:rPr>
          <w:b/>
        </w:rPr>
        <w:pict>
          <v:group id="_x0000_s1547" style="width:283.4pt;height:170.05pt;mso-position-horizontal-relative:char;mso-position-vertical-relative:line" coordorigin="2324,8862" coordsize="5668,3401">
            <v:group id="_x0000_s1548" style="position:absolute;left:2324;top:8862;width:5668;height:3401;mso-position-horizontal-relative:page" coordorigin="2324,-3567" coordsize="5668,3401">
              <v:shape id="_x0000_s1549" type="#_x0000_t75" style="position:absolute;left:2324;top:-3567;width:5668;height:3401">
                <v:imagedata r:id="rId106" o:title=""/>
              </v:shape>
              <v:shape id="_x0000_s1550" type="#_x0000_t75" style="position:absolute;left:6034;top:-1356;width:662;height:245">
                <v:imagedata r:id="rId107" o:title=""/>
              </v:shape>
              <v:group id="_x0000_s1551" style="position:absolute;left:5844;top:-1522;width:265;height:254" coordorigin="5844,-1522" coordsize="265,254">
                <v:shape id="_x0000_s1552" style="position:absolute;left:5844;top:-1522;width:265;height:254" coordorigin="5844,-1522" coordsize="265,254" path="m6022,-1462r,189l6027,-1269r82,l6109,-1279r-67,l6032,-1289r10,l6042,-1452r-10,l6022,-1462e" fillcolor="red" stroked="f">
                  <v:path arrowok="t"/>
                </v:shape>
                <v:shape id="_x0000_s1553" style="position:absolute;left:5844;top:-1522;width:265;height:254" coordorigin="5844,-1522" coordsize="265,254" path="m6042,-1289r-10,l6042,-1279r,-10e" fillcolor="red" stroked="f">
                  <v:path arrowok="t"/>
                </v:shape>
                <v:shape id="_x0000_s1554" style="position:absolute;left:5844;top:-1522;width:265;height:254" coordorigin="5844,-1522" coordsize="265,254" path="m6109,-1289r-67,l6042,-1279r67,l6109,-1289e" fillcolor="red" stroked="f">
                  <v:path arrowok="t"/>
                </v:shape>
                <v:shape id="_x0000_s1555" style="position:absolute;left:5844;top:-1522;width:265;height:254" coordorigin="5844,-1522" coordsize="265,254" path="m5964,-1522r-120,60l5964,-1402r,-50l5944,-1452r,-20l5964,-1472r,-50e" fillcolor="red" stroked="f">
                  <v:path arrowok="t"/>
                </v:shape>
                <v:shape id="_x0000_s1556" style="position:absolute;left:5844;top:-1522;width:265;height:254" coordorigin="5844,-1522" coordsize="265,254" path="m5964,-1472r-20,l5944,-1452r20,l5964,-1472e" fillcolor="red" stroked="f">
                  <v:path arrowok="t"/>
                </v:shape>
                <v:shape id="_x0000_s1557" style="position:absolute;left:5844;top:-1522;width:265;height:254" coordorigin="5844,-1522" coordsize="265,254" path="m6038,-1472r-74,l5964,-1452r58,l6022,-1462r20,l6042,-1468r-4,-4e" fillcolor="red" stroked="f">
                  <v:path arrowok="t"/>
                </v:shape>
                <v:shape id="_x0000_s1558" style="position:absolute;left:5844;top:-1522;width:265;height:254" coordorigin="5844,-1522" coordsize="265,254" path="m6042,-1462r-20,l6032,-1452r10,l6042,-1462e" fillcolor="red" stroked="f">
                  <v:path arrowok="t"/>
                </v:shape>
                <v:shape id="_x0000_s1559" type="#_x0000_t75" style="position:absolute;left:3610;top:-2619;width:835;height:346">
                  <v:imagedata r:id="rId108" o:title=""/>
                </v:shape>
              </v:group>
              <v:group id="_x0000_s1560" style="position:absolute;left:4467;top:-2456;width:727;height:414" coordorigin="4467,-2456" coordsize="727,414">
                <v:shape id="_x0000_s1561" style="position:absolute;left:4467;top:-2456;width:727;height:414" coordorigin="4467,-2456" coordsize="727,414" path="m5074,-2162r,120l5174,-2092r-80,l5094,-2112r80,l5074,-2162e" fillcolor="red" stroked="f">
                  <v:path arrowok="t"/>
                </v:shape>
                <v:shape id="_x0000_s1562" style="position:absolute;left:4467;top:-2456;width:727;height:414" coordorigin="4467,-2456" coordsize="727,414" path="m4821,-2446r,350l4825,-2092r249,l5074,-2102r-233,l4831,-2112r10,l4841,-2436r-10,l4821,-2446e" fillcolor="red" stroked="f">
                  <v:path arrowok="t"/>
                </v:shape>
                <v:shape id="_x0000_s1563" style="position:absolute;left:4467;top:-2456;width:727;height:414" coordorigin="4467,-2456" coordsize="727,414" path="m5174,-2112r-80,l5094,-2092r80,l5194,-2102r-20,-10e" fillcolor="red" stroked="f">
                  <v:path arrowok="t"/>
                </v:shape>
                <v:shape id="_x0000_s1564" style="position:absolute;left:4467;top:-2456;width:727;height:414" coordorigin="4467,-2456" coordsize="727,414" path="m4841,-2112r-10,l4841,-2102r,-10e" fillcolor="red" stroked="f">
                  <v:path arrowok="t"/>
                </v:shape>
                <v:shape id="_x0000_s1565" style="position:absolute;left:4467;top:-2456;width:727;height:414" coordorigin="4467,-2456" coordsize="727,414" path="m5074,-2112r-233,l4841,-2102r233,l5074,-2112e" fillcolor="red" stroked="f">
                  <v:path arrowok="t"/>
                </v:shape>
                <v:shape id="_x0000_s1566" style="position:absolute;left:4467;top:-2456;width:727;height:414" coordorigin="4467,-2456" coordsize="727,414" path="m4836,-2456r-369,l4467,-2436r354,l4821,-2446r20,l4841,-2451r-5,-5e" fillcolor="red" stroked="f">
                  <v:path arrowok="t"/>
                </v:shape>
                <v:shape id="_x0000_s1567" style="position:absolute;left:4467;top:-2456;width:727;height:414" coordorigin="4467,-2456" coordsize="727,414" path="m4841,-2446r-20,l4831,-2436r10,l4841,-2446e" fillcolor="red" stroked="f">
                  <v:path arrowok="t"/>
                </v:shape>
              </v:group>
              <v:group id="_x0000_s1568" style="position:absolute;left:5736;top:-2540;width:298;height:454" coordorigin="5736,-2540" coordsize="298,454">
                <v:shape id="_x0000_s1569" style="position:absolute;left:5736;top:-2540;width:298;height:454" coordorigin="5736,-2540" coordsize="298,454" path="m5856,-2206r-120,60l5856,-2086r,-50l5836,-2136r,-20l5856,-2156r,-50e" fillcolor="red" stroked="f">
                  <v:path arrowok="t"/>
                </v:shape>
                <v:shape id="_x0000_s1570" style="position:absolute;left:5736;top:-2540;width:298;height:454" coordorigin="5736,-2540" coordsize="298,454" path="m5856,-2156r-20,l5836,-2136r20,l5856,-2156e" fillcolor="red" stroked="f">
                  <v:path arrowok="t"/>
                </v:shape>
                <v:shape id="_x0000_s1571" style="position:absolute;left:5736;top:-2540;width:298;height:454" coordorigin="5736,-2540" coordsize="298,454" path="m5938,-2156r-82,l5856,-2136r97,l5958,-2141r,-5l5938,-2146r,-10e" fillcolor="red" stroked="f">
                  <v:path arrowok="t"/>
                </v:shape>
                <v:shape id="_x0000_s1572" style="position:absolute;left:5736;top:-2540;width:298;height:454" coordorigin="5736,-2540" coordsize="298,454" path="m6034,-2540r-92,l5938,-2536r,390l5948,-2156r10,l5958,-2520r-10,l5958,-2530r76,l6034,-2540e" fillcolor="red" stroked="f">
                  <v:path arrowok="t"/>
                </v:shape>
                <v:shape id="_x0000_s1573" style="position:absolute;left:5736;top:-2540;width:298;height:454" coordorigin="5736,-2540" coordsize="298,454" path="m5958,-2156r-10,l5938,-2146r20,l5958,-2156e" fillcolor="red" stroked="f">
                  <v:path arrowok="t"/>
                </v:shape>
                <v:shape id="_x0000_s1574" style="position:absolute;left:5736;top:-2540;width:298;height:454" coordorigin="5736,-2540" coordsize="298,454" path="m5958,-2530r-10,10l5958,-2520r,-10e" fillcolor="red" stroked="f">
                  <v:path arrowok="t"/>
                </v:shape>
                <v:shape id="_x0000_s1575" style="position:absolute;left:5736;top:-2540;width:298;height:454" coordorigin="5736,-2540" coordsize="298,454" path="m6034,-2530r-76,l5958,-2520r76,l6034,-2530e" fillcolor="red" stroked="f">
                  <v:path arrowok="t"/>
                </v:shape>
                <v:shape id="_x0000_s1576" type="#_x0000_t75" style="position:absolute;left:5923;top:-2643;width:1123;height:250">
                  <v:imagedata r:id="rId109" o:title=""/>
                </v:shape>
              </v:group>
            </v:group>
            <v:shape id="_x0000_s1577" type="#_x0000_t202" style="position:absolute;left:6181;top:11111;width:770;height:207" filled="f" fillcolor="white [3212]" stroked="f">
              <v:textbox style="mso-next-textbox:#_x0000_s1577;mso-fit-shape-to-text:t" inset="0,0,0,0">
                <w:txbxContent>
                  <w:p w:rsidR="00E50C46" w:rsidRPr="006D6ADB" w:rsidRDefault="00E50C46" w:rsidP="00C233B9">
                    <w:pPr>
                      <w:pStyle w:val="ac"/>
                      <w:rPr>
                        <w:rFonts w:cs="Arial"/>
                        <w:b/>
                        <w:color w:val="FFFF00"/>
                        <w:sz w:val="18"/>
                        <w:lang w:val="ru-RU"/>
                      </w:rPr>
                    </w:pPr>
                    <w:r>
                      <w:rPr>
                        <w:rFonts w:cs="Arial"/>
                        <w:b/>
                        <w:color w:val="FFFF00"/>
                        <w:sz w:val="18"/>
                        <w:lang w:val="ru-RU"/>
                      </w:rPr>
                      <w:t>Радужка</w:t>
                    </w:r>
                  </w:p>
                </w:txbxContent>
              </v:textbox>
            </v:shape>
            <v:shape id="_x0000_s1578" type="#_x0000_t202" style="position:absolute;left:6061;top:9783;width:985;height:414" filled="f" fillcolor="white [3212]" stroked="f">
              <v:textbox style="mso-next-textbox:#_x0000_s1578;mso-fit-shape-to-text:t" inset="0,0,0,0">
                <w:txbxContent>
                  <w:p w:rsidR="00E50C46" w:rsidRPr="00A44749" w:rsidRDefault="00E50C46" w:rsidP="00C233B9">
                    <w:pPr>
                      <w:pStyle w:val="ac"/>
                      <w:jc w:val="left"/>
                      <w:rPr>
                        <w:rFonts w:cs="Arial"/>
                        <w:b/>
                        <w:color w:val="FFFF00"/>
                        <w:sz w:val="18"/>
                      </w:rPr>
                    </w:pP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sz w:val="18"/>
                        <w:szCs w:val="18"/>
                        <w:lang w:val="ru-RU"/>
                      </w:rPr>
                      <w:t xml:space="preserve">Кольцо </w:t>
                    </w: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sz w:val="18"/>
                        <w:szCs w:val="18"/>
                      </w:rPr>
                      <w:t>Mire</w:t>
                    </w:r>
                  </w:p>
                </w:txbxContent>
              </v:textbox>
            </v:shape>
            <v:shape id="_x0000_s1579" type="#_x0000_t202" style="position:absolute;left:3538;top:9889;width:770;height:207" filled="f" fillcolor="white [3212]" stroked="f">
              <v:textbox style="mso-next-textbox:#_x0000_s1579;mso-fit-shape-to-text:t" inset="0,0,0,0">
                <w:txbxContent>
                  <w:p w:rsidR="00E50C46" w:rsidRPr="00A44749" w:rsidRDefault="00E50C46" w:rsidP="00C233B9">
                    <w:pPr>
                      <w:pStyle w:val="ac"/>
                      <w:jc w:val="right"/>
                      <w:rPr>
                        <w:rFonts w:cs="Arial"/>
                        <w:b/>
                        <w:color w:val="FFFF00"/>
                        <w:sz w:val="18"/>
                      </w:rPr>
                    </w:pPr>
                    <w:r>
                      <w:rPr>
                        <w:rFonts w:eastAsia="Arial" w:cs="Arial"/>
                        <w:b/>
                        <w:bCs/>
                        <w:color w:val="FFFF00"/>
                        <w:spacing w:val="2"/>
                        <w:w w:val="101"/>
                        <w:sz w:val="18"/>
                        <w:szCs w:val="18"/>
                        <w:lang w:val="ru-RU"/>
                      </w:rPr>
                      <w:t>Зрачок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32C7" w:rsidRPr="00C233B9" w:rsidRDefault="003A32C7" w:rsidP="00C233B9">
      <w:pPr>
        <w:pStyle w:val="ac"/>
        <w:jc w:val="center"/>
        <w:rPr>
          <w:b/>
        </w:rPr>
      </w:pPr>
    </w:p>
    <w:p w:rsidR="00BD02D5" w:rsidRPr="009D5EE5" w:rsidRDefault="00BD02D5" w:rsidP="00BD02D5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 xml:space="preserve">[Экран отображения режима </w:t>
      </w:r>
      <w:r>
        <w:rPr>
          <w:b/>
          <w:noProof w:val="0"/>
          <w:szCs w:val="24"/>
        </w:rPr>
        <w:t>K</w:t>
      </w:r>
      <w:r w:rsidRPr="009D5EE5">
        <w:rPr>
          <w:b/>
          <w:noProof w:val="0"/>
          <w:szCs w:val="24"/>
          <w:lang w:val="ru-RU"/>
        </w:rPr>
        <w:t>&amp;</w:t>
      </w:r>
      <w:r>
        <w:rPr>
          <w:b/>
          <w:noProof w:val="0"/>
          <w:szCs w:val="24"/>
        </w:rPr>
        <w:t>R</w:t>
      </w:r>
      <w:r w:rsidRPr="009D5EE5">
        <w:rPr>
          <w:b/>
          <w:noProof w:val="0"/>
          <w:szCs w:val="24"/>
          <w:lang w:val="ru-RU"/>
        </w:rPr>
        <w:t>]</w:t>
      </w:r>
    </w:p>
    <w:p w:rsidR="003A32C7" w:rsidRPr="009D5EE5" w:rsidRDefault="003A32C7" w:rsidP="00C233B9">
      <w:pPr>
        <w:pStyle w:val="ac"/>
        <w:jc w:val="center"/>
        <w:rPr>
          <w:b/>
          <w:lang w:val="ru-RU"/>
        </w:rPr>
      </w:pPr>
    </w:p>
    <w:p w:rsidR="006575A3" w:rsidRPr="009D5EE5" w:rsidRDefault="006575A3" w:rsidP="00C233B9">
      <w:pPr>
        <w:pStyle w:val="ac"/>
        <w:jc w:val="center"/>
        <w:rPr>
          <w:b/>
          <w:lang w:val="ru-RU"/>
        </w:rPr>
      </w:pPr>
    </w:p>
    <w:p w:rsidR="00BD02D5" w:rsidRPr="009D5EE5" w:rsidRDefault="00BD02D5" w:rsidP="00BD02D5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3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Рабочий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процесс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совпадает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процессом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повторное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>), (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противоположных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), </w:t>
      </w:r>
      <w:r>
        <w:rPr>
          <w:szCs w:val="24"/>
          <w:lang w:val="ru-RU"/>
        </w:rPr>
        <w:t>описанным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</w:t>
      </w:r>
      <w:r w:rsidRPr="009D5EE5">
        <w:rPr>
          <w:szCs w:val="24"/>
          <w:lang w:val="ru-RU"/>
        </w:rPr>
        <w:t xml:space="preserve">. 8.1.1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>.</w:t>
      </w:r>
    </w:p>
    <w:p w:rsidR="00C233B9" w:rsidRPr="009D5EE5" w:rsidRDefault="00C233B9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606B89" w:rsidRPr="009D5EE5" w:rsidRDefault="00606B89" w:rsidP="00606B89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4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Процесс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печати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результатов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совпадает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описанным</w:t>
      </w:r>
      <w:proofErr w:type="gram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ранее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печать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</w:t>
      </w:r>
      <w:r w:rsidRPr="009D5EE5">
        <w:rPr>
          <w:szCs w:val="24"/>
          <w:lang w:val="ru-RU"/>
        </w:rPr>
        <w:t xml:space="preserve">. 8.1.1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>.</w:t>
      </w:r>
    </w:p>
    <w:p w:rsidR="00606B89" w:rsidRPr="009D5EE5" w:rsidRDefault="00606B89" w:rsidP="00E405D9">
      <w:pPr>
        <w:rPr>
          <w:lang w:val="ru-RU"/>
        </w:rPr>
      </w:pPr>
    </w:p>
    <w:p w:rsidR="003A32C7" w:rsidRPr="00C233B9" w:rsidRDefault="00C233B9" w:rsidP="00C233B9">
      <w:pPr>
        <w:pStyle w:val="ac"/>
        <w:jc w:val="center"/>
        <w:rPr>
          <w:b/>
        </w:rPr>
      </w:pPr>
      <w:r w:rsidRPr="00C233B9">
        <w:rPr>
          <w:b/>
          <w:lang w:val="ru-RU" w:eastAsia="ru-RU"/>
        </w:rPr>
        <w:drawing>
          <wp:inline distT="0" distB="0" distL="0" distR="0">
            <wp:extent cx="1947600" cy="7914761"/>
            <wp:effectExtent l="38100" t="19050" r="14550" b="10039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00" cy="79147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C233B9" w:rsidRDefault="003A32C7" w:rsidP="00C233B9">
      <w:pPr>
        <w:pStyle w:val="ac"/>
        <w:jc w:val="center"/>
        <w:rPr>
          <w:b/>
        </w:rPr>
      </w:pPr>
    </w:p>
    <w:p w:rsidR="00606B89" w:rsidRPr="009D5EE5" w:rsidRDefault="00606B89" w:rsidP="00606B89">
      <w:pPr>
        <w:pStyle w:val="ac"/>
        <w:jc w:val="center"/>
        <w:rPr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[Пример распечатанной страницы]</w:t>
      </w:r>
      <w:r w:rsidRPr="009D5EE5">
        <w:rPr>
          <w:b/>
          <w:szCs w:val="24"/>
          <w:lang w:val="ru-RU"/>
        </w:rPr>
        <w:br w:type="page"/>
      </w:r>
    </w:p>
    <w:p w:rsidR="00606B89" w:rsidRPr="009D5EE5" w:rsidRDefault="00606B89" w:rsidP="00606B89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5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Выбор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формата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экрана</w:t>
      </w:r>
    </w:p>
    <w:p w:rsidR="00606B89" w:rsidRPr="009D5EE5" w:rsidRDefault="00606B89" w:rsidP="00C233B9">
      <w:pPr>
        <w:pStyle w:val="21"/>
        <w:rPr>
          <w:lang w:val="ru-RU"/>
        </w:rPr>
      </w:pPr>
    </w:p>
    <w:p w:rsidR="007B03B6" w:rsidRPr="009D5EE5" w:rsidRDefault="007B03B6" w:rsidP="007B03B6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указать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символ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преломляющей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способности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астигматизме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включает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указать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пользовательской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настройки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Кроме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того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указать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VD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включает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указать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желаемое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 w:rsidRPr="007B03B6">
        <w:rPr>
          <w:szCs w:val="24"/>
        </w:rPr>
        <w:t>VD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кнопка</w:t>
      </w:r>
      <w:r w:rsidRPr="009D5EE5">
        <w:rPr>
          <w:szCs w:val="24"/>
          <w:lang w:val="ru-RU"/>
        </w:rPr>
        <w:t xml:space="preserve"> </w:t>
      </w:r>
      <w:r w:rsidRPr="007B03B6">
        <w:rPr>
          <w:szCs w:val="24"/>
        </w:rPr>
        <w:t>VD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непрерывно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получаемое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>.</w:t>
      </w:r>
    </w:p>
    <w:p w:rsidR="007B03B6" w:rsidRPr="009D5EE5" w:rsidRDefault="007B03B6" w:rsidP="007B03B6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пользовательской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настройки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указать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формат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экрана</w:t>
      </w:r>
      <w:r w:rsidRPr="009D5EE5">
        <w:rPr>
          <w:szCs w:val="24"/>
          <w:lang w:val="ru-RU"/>
        </w:rPr>
        <w:t xml:space="preserve"> (</w:t>
      </w:r>
      <w:r w:rsidRPr="007B03B6">
        <w:rPr>
          <w:szCs w:val="24"/>
        </w:rPr>
        <w:t>R</w:t>
      </w:r>
      <w:r w:rsidRPr="009D5EE5">
        <w:rPr>
          <w:szCs w:val="24"/>
          <w:lang w:val="ru-RU"/>
        </w:rPr>
        <w:t>1/</w:t>
      </w:r>
      <w:r w:rsidRPr="007B03B6">
        <w:rPr>
          <w:szCs w:val="24"/>
        </w:rPr>
        <w:t>R</w:t>
      </w:r>
      <w:r w:rsidRPr="009D5EE5">
        <w:rPr>
          <w:szCs w:val="24"/>
          <w:lang w:val="ru-RU"/>
        </w:rPr>
        <w:t>2/</w:t>
      </w:r>
      <w:r w:rsidRPr="007B03B6">
        <w:rPr>
          <w:szCs w:val="24"/>
        </w:rPr>
        <w:t>AX</w:t>
      </w:r>
      <w:r w:rsidRPr="009D5EE5">
        <w:rPr>
          <w:szCs w:val="24"/>
          <w:lang w:val="ru-RU"/>
        </w:rPr>
        <w:t xml:space="preserve"> </w:t>
      </w:r>
      <w:r>
        <w:rPr>
          <w:szCs w:val="20"/>
          <w:lang w:val="ru-RU"/>
        </w:rPr>
        <w:sym w:font="Wingdings 3" w:char="F0DA"/>
      </w:r>
      <w:r w:rsidRPr="009D5EE5">
        <w:rPr>
          <w:szCs w:val="24"/>
          <w:lang w:val="ru-RU"/>
        </w:rPr>
        <w:t xml:space="preserve"> </w:t>
      </w:r>
      <w:r w:rsidRPr="007B03B6">
        <w:rPr>
          <w:szCs w:val="24"/>
        </w:rPr>
        <w:t>K</w:t>
      </w:r>
      <w:r w:rsidRPr="009D5EE5">
        <w:rPr>
          <w:szCs w:val="24"/>
          <w:lang w:val="ru-RU"/>
        </w:rPr>
        <w:t>1/</w:t>
      </w:r>
      <w:r w:rsidRPr="007B03B6">
        <w:rPr>
          <w:szCs w:val="24"/>
        </w:rPr>
        <w:t>K</w:t>
      </w:r>
      <w:r w:rsidRPr="009D5EE5">
        <w:rPr>
          <w:szCs w:val="24"/>
          <w:lang w:val="ru-RU"/>
        </w:rPr>
        <w:t>2/</w:t>
      </w:r>
      <w:r w:rsidRPr="007B03B6">
        <w:rPr>
          <w:szCs w:val="24"/>
        </w:rPr>
        <w:t>AX</w:t>
      </w:r>
      <w:r w:rsidRPr="009D5EE5">
        <w:rPr>
          <w:szCs w:val="24"/>
          <w:lang w:val="ru-RU"/>
        </w:rPr>
        <w:t xml:space="preserve"> </w:t>
      </w:r>
      <w:r>
        <w:rPr>
          <w:szCs w:val="20"/>
          <w:lang w:val="ru-RU"/>
        </w:rPr>
        <w:sym w:font="Wingdings 3" w:char="F0DA"/>
      </w:r>
      <w:r w:rsidRPr="009D5EE5">
        <w:rPr>
          <w:szCs w:val="24"/>
          <w:lang w:val="ru-RU"/>
        </w:rPr>
        <w:t xml:space="preserve"> </w:t>
      </w:r>
      <w:r w:rsidRPr="007B03B6">
        <w:rPr>
          <w:szCs w:val="24"/>
        </w:rPr>
        <w:t>AR</w:t>
      </w:r>
      <w:r w:rsidRPr="009D5EE5">
        <w:rPr>
          <w:szCs w:val="24"/>
          <w:lang w:val="ru-RU"/>
        </w:rPr>
        <w:t>/</w:t>
      </w:r>
      <w:r w:rsidRPr="007B03B6">
        <w:rPr>
          <w:szCs w:val="24"/>
        </w:rPr>
        <w:t>CY</w:t>
      </w:r>
      <w:r w:rsidRPr="009D5EE5">
        <w:rPr>
          <w:szCs w:val="24"/>
          <w:lang w:val="ru-RU"/>
        </w:rPr>
        <w:t>/</w:t>
      </w:r>
      <w:r w:rsidRPr="007B03B6">
        <w:rPr>
          <w:szCs w:val="24"/>
        </w:rPr>
        <w:t>AX</w:t>
      </w:r>
      <w:r w:rsidRPr="009D5EE5">
        <w:rPr>
          <w:szCs w:val="24"/>
          <w:lang w:val="ru-RU"/>
        </w:rPr>
        <w:t xml:space="preserve">), </w:t>
      </w:r>
      <w:r>
        <w:rPr>
          <w:szCs w:val="24"/>
          <w:lang w:val="ru-RU"/>
        </w:rPr>
        <w:t>когда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речь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идет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включает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>.</w:t>
      </w:r>
    </w:p>
    <w:p w:rsidR="007B03B6" w:rsidRPr="009D5EE5" w:rsidRDefault="007B03B6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6575A3" w:rsidRPr="009D5EE5" w:rsidRDefault="006575A3" w:rsidP="00E405D9">
      <w:pPr>
        <w:rPr>
          <w:lang w:val="ru-RU"/>
        </w:rPr>
      </w:pPr>
    </w:p>
    <w:p w:rsidR="007B03B6" w:rsidRDefault="007B03B6" w:rsidP="007B03B6">
      <w:pPr>
        <w:pStyle w:val="3"/>
        <w:rPr>
          <w:szCs w:val="24"/>
          <w:lang w:val="ru-RU"/>
        </w:rPr>
      </w:pPr>
      <w:bookmarkStart w:id="27" w:name="_Toc494797132"/>
      <w:r>
        <w:rPr>
          <w:szCs w:val="24"/>
          <w:lang w:val="ru-RU"/>
        </w:rPr>
        <w:t>8.3.2.</w:t>
      </w:r>
      <w:r>
        <w:rPr>
          <w:szCs w:val="24"/>
          <w:lang w:val="ru-RU"/>
        </w:rPr>
        <w:tab/>
        <w:t>Автоматический режим измерения</w:t>
      </w:r>
      <w:bookmarkEnd w:id="27"/>
    </w:p>
    <w:p w:rsidR="003A32C7" w:rsidRPr="007B03B6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9C2F33" w:rsidRPr="007268A0" w:rsidTr="00CA5216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9C2F33" w:rsidRPr="007268A0" w:rsidRDefault="009C2F33" w:rsidP="00CA5216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4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7B03B6" w:rsidRPr="007B03B6" w:rsidRDefault="007B03B6" w:rsidP="007B03B6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9C2F33" w:rsidRPr="007268A0" w:rsidRDefault="009C2F33" w:rsidP="00CA5216"/>
        </w:tc>
      </w:tr>
    </w:tbl>
    <w:p w:rsidR="003A32C7" w:rsidRPr="003A32C7" w:rsidRDefault="003A32C7" w:rsidP="00E405D9"/>
    <w:p w:rsidR="007B03B6" w:rsidRPr="009D5EE5" w:rsidRDefault="007B03B6" w:rsidP="007B03B6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Автоматический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включает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себя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оптимальные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условия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 w:rsidR="00471EFB">
        <w:rPr>
          <w:szCs w:val="24"/>
          <w:lang w:val="ru-RU"/>
        </w:rPr>
        <w:t>обеспечивает точные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движутся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сложно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нажмите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джойстике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7B03B6" w:rsidRPr="009D5EE5" w:rsidRDefault="007B03B6" w:rsidP="007B03B6">
      <w:pPr>
        <w:rPr>
          <w:szCs w:val="24"/>
          <w:lang w:val="ru-RU"/>
        </w:rPr>
      </w:pP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переходит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нажимаете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 w:rsidRPr="007B03B6">
        <w:rPr>
          <w:szCs w:val="24"/>
        </w:rPr>
        <w:t>MANUAL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РУЧНОЙ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ручном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</w:p>
    <w:p w:rsidR="007B03B6" w:rsidRPr="009D5EE5" w:rsidRDefault="007B03B6" w:rsidP="007B03B6">
      <w:pPr>
        <w:rPr>
          <w:szCs w:val="24"/>
          <w:lang w:val="ru-RU"/>
        </w:rPr>
      </w:pP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автоматически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даже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нажата</w:t>
      </w:r>
      <w:r w:rsidRPr="009D5EE5">
        <w:rPr>
          <w:szCs w:val="24"/>
          <w:lang w:val="ru-RU"/>
        </w:rPr>
        <w:t xml:space="preserve">), </w:t>
      </w:r>
      <w:r>
        <w:rPr>
          <w:szCs w:val="24"/>
          <w:lang w:val="ru-RU"/>
        </w:rPr>
        <w:t>когда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достигается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состояние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котором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эффективно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реализуются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расположение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6D6ADB" w:rsidRPr="009D5EE5" w:rsidRDefault="006D6ADB" w:rsidP="006D6ADB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1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Расположение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фокусировка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согласованы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процессом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совпадает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процессом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место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фокусировкой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преломляющей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</w:t>
      </w:r>
      <w:r w:rsidRPr="009D5EE5">
        <w:rPr>
          <w:szCs w:val="24"/>
          <w:lang w:val="ru-RU"/>
        </w:rPr>
        <w:t>. 8.1.2.</w:t>
      </w:r>
    </w:p>
    <w:p w:rsidR="006D6ADB" w:rsidRPr="009D5EE5" w:rsidRDefault="006D6ADB" w:rsidP="009C2F33">
      <w:pPr>
        <w:pStyle w:val="21"/>
        <w:rPr>
          <w:lang w:val="ru-RU"/>
        </w:rPr>
      </w:pPr>
    </w:p>
    <w:p w:rsidR="006D6ADB" w:rsidRPr="009D5EE5" w:rsidRDefault="006D6ADB" w:rsidP="006D6ADB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2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используя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метод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описанный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</w:t>
      </w:r>
      <w:r w:rsidRPr="009D5EE5">
        <w:rPr>
          <w:szCs w:val="24"/>
          <w:lang w:val="ru-RU"/>
        </w:rPr>
        <w:t>. 8.1.2 (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>.</w:t>
      </w:r>
    </w:p>
    <w:p w:rsidR="006D6ADB" w:rsidRPr="009D5EE5" w:rsidRDefault="006D6ADB" w:rsidP="009C2F33">
      <w:pPr>
        <w:pStyle w:val="21"/>
        <w:rPr>
          <w:lang w:val="ru-RU"/>
        </w:rPr>
      </w:pPr>
    </w:p>
    <w:p w:rsidR="006D6ADB" w:rsidRPr="009D5EE5" w:rsidRDefault="006D6ADB" w:rsidP="006D6ADB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3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Распечатайте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используя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процесс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подобный</w:t>
      </w:r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описанному</w:t>
      </w:r>
      <w:proofErr w:type="gramEnd"/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печать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</w:t>
      </w:r>
      <w:r w:rsidRPr="009D5EE5">
        <w:rPr>
          <w:szCs w:val="24"/>
          <w:lang w:val="ru-RU"/>
        </w:rPr>
        <w:t xml:space="preserve">. 8.1.2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>.</w:t>
      </w:r>
    </w:p>
    <w:p w:rsidR="001D49E5" w:rsidRPr="009D5EE5" w:rsidRDefault="001D49E5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71"/>
      </w:tblGrid>
      <w:tr w:rsidR="00B71685" w:rsidRPr="007B64F5" w:rsidTr="00CA5216">
        <w:tc>
          <w:tcPr>
            <w:tcW w:w="709" w:type="dxa"/>
            <w:tcBorders>
              <w:bottom w:val="single" w:sz="48" w:space="0" w:color="auto"/>
            </w:tcBorders>
          </w:tcPr>
          <w:p w:rsidR="00B71685" w:rsidRPr="004815F9" w:rsidRDefault="00B71685" w:rsidP="00CA5216">
            <w:pPr>
              <w:pStyle w:val="ac"/>
              <w:tabs>
                <w:tab w:val="clear" w:pos="4677"/>
                <w:tab w:val="clear" w:pos="9355"/>
              </w:tabs>
              <w:rPr>
                <w:b/>
                <w:sz w:val="52"/>
                <w:szCs w:val="52"/>
                <w:lang w:val="ru-RU"/>
              </w:rPr>
            </w:pPr>
            <w:r w:rsidRPr="00892F45">
              <w:rPr>
                <w:rFonts w:hint="eastAsia"/>
                <w:b/>
                <w:sz w:val="48"/>
                <w:szCs w:val="52"/>
                <w:lang w:val="ru-RU"/>
              </w:rPr>
              <w:t>9</w:t>
            </w: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B71685" w:rsidRPr="007B64F5" w:rsidRDefault="00B71685" w:rsidP="00CA5216">
            <w:pPr>
              <w:pStyle w:val="ac"/>
              <w:tabs>
                <w:tab w:val="clear" w:pos="4677"/>
                <w:tab w:val="clear" w:pos="9355"/>
              </w:tabs>
            </w:pPr>
          </w:p>
        </w:tc>
      </w:tr>
    </w:tbl>
    <w:p w:rsidR="003A32C7" w:rsidRPr="003A32C7" w:rsidRDefault="003A32C7" w:rsidP="00B71685"/>
    <w:p w:rsidR="006D6ADB" w:rsidRDefault="006D6ADB" w:rsidP="006D6ADB">
      <w:pPr>
        <w:pStyle w:val="10"/>
        <w:rPr>
          <w:szCs w:val="24"/>
        </w:rPr>
      </w:pPr>
      <w:bookmarkStart w:id="28" w:name="_Toc494797133"/>
      <w:r>
        <w:rPr>
          <w:szCs w:val="24"/>
          <w:lang w:val="ru-RU"/>
        </w:rPr>
        <w:t>Другой режим</w:t>
      </w:r>
      <w:bookmarkEnd w:id="28"/>
    </w:p>
    <w:p w:rsidR="003A32C7" w:rsidRPr="003A32C7" w:rsidRDefault="003A32C7" w:rsidP="00E405D9"/>
    <w:p w:rsidR="003A32C7" w:rsidRPr="003A32C7" w:rsidRDefault="003A32C7" w:rsidP="00E405D9"/>
    <w:p w:rsidR="00CA36A4" w:rsidRPr="009D5EE5" w:rsidRDefault="00CA36A4" w:rsidP="00CA36A4">
      <w:pPr>
        <w:pStyle w:val="2"/>
        <w:rPr>
          <w:szCs w:val="24"/>
          <w:lang w:val="ru-RU"/>
        </w:rPr>
      </w:pPr>
      <w:bookmarkStart w:id="29" w:name="_Toc494797134"/>
      <w:r w:rsidRPr="009D5EE5">
        <w:rPr>
          <w:szCs w:val="24"/>
          <w:lang w:val="ru-RU"/>
        </w:rPr>
        <w:t>9.1.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«</w:t>
      </w:r>
      <w:r w:rsidRPr="00CA36A4">
        <w:rPr>
          <w:szCs w:val="24"/>
        </w:rPr>
        <w:t>COLOR</w:t>
      </w:r>
      <w:r w:rsidRPr="009D5EE5">
        <w:rPr>
          <w:szCs w:val="24"/>
          <w:lang w:val="ru-RU"/>
        </w:rPr>
        <w:t xml:space="preserve"> </w:t>
      </w:r>
      <w:r w:rsidRPr="00CA36A4">
        <w:rPr>
          <w:szCs w:val="24"/>
        </w:rPr>
        <w:t>VIEW</w:t>
      </w:r>
      <w:r w:rsidRPr="009D5EE5">
        <w:rPr>
          <w:szCs w:val="24"/>
          <w:lang w:val="ru-RU"/>
        </w:rPr>
        <w:t>» («</w:t>
      </w:r>
      <w:r>
        <w:rPr>
          <w:szCs w:val="24"/>
          <w:lang w:val="ru-RU"/>
        </w:rPr>
        <w:t>ЦВЕТНОЕ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ИЗОБРАЖЕНИЕ</w:t>
      </w:r>
      <w:r w:rsidRPr="009D5EE5">
        <w:rPr>
          <w:szCs w:val="24"/>
          <w:lang w:val="ru-RU"/>
        </w:rPr>
        <w:t>»)</w:t>
      </w:r>
      <w:bookmarkEnd w:id="29"/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204E9F" w:rsidRPr="009D5EE5" w:rsidRDefault="00204E9F" w:rsidP="00204E9F">
      <w:pPr>
        <w:ind w:firstLine="142"/>
        <w:rPr>
          <w:szCs w:val="24"/>
          <w:lang w:val="ru-RU"/>
        </w:rPr>
      </w:pPr>
      <w:r>
        <w:rPr>
          <w:szCs w:val="24"/>
          <w:lang w:val="ru-RU"/>
        </w:rPr>
        <w:t>Этот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предусмотрен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радиуса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цветном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использованием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желтого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фильтра</w:t>
      </w:r>
      <w:r w:rsidRPr="009D5EE5">
        <w:rPr>
          <w:szCs w:val="24"/>
          <w:lang w:val="ru-RU"/>
        </w:rPr>
        <w:t xml:space="preserve"> / </w:t>
      </w:r>
      <w:r>
        <w:rPr>
          <w:szCs w:val="24"/>
          <w:lang w:val="ru-RU"/>
        </w:rPr>
        <w:t>белого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светодиода</w:t>
      </w:r>
      <w:r w:rsidRPr="009D5EE5">
        <w:rPr>
          <w:szCs w:val="24"/>
          <w:lang w:val="ru-RU"/>
        </w:rPr>
        <w:t xml:space="preserve"> / </w:t>
      </w:r>
      <w:r>
        <w:rPr>
          <w:szCs w:val="24"/>
          <w:lang w:val="ru-RU"/>
        </w:rPr>
        <w:t>синего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светодиода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установленных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контактных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линзах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B71685" w:rsidRPr="00B71685" w:rsidRDefault="00B71685" w:rsidP="00B71685">
      <w:pPr>
        <w:jc w:val="center"/>
        <w:rPr>
          <w:b/>
        </w:rPr>
      </w:pPr>
      <w:r w:rsidRPr="00B71685">
        <w:rPr>
          <w:b/>
          <w:noProof/>
          <w:lang w:val="ru-RU" w:eastAsia="ru-RU"/>
        </w:rPr>
        <w:drawing>
          <wp:inline distT="0" distB="0" distL="0" distR="0">
            <wp:extent cx="3584575" cy="2143125"/>
            <wp:effectExtent l="19050" t="0" r="0" b="0"/>
            <wp:docPr id="4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85" w:rsidRPr="00B71685" w:rsidRDefault="00B71685" w:rsidP="00B71685">
      <w:pPr>
        <w:jc w:val="center"/>
        <w:rPr>
          <w:b/>
        </w:rPr>
      </w:pPr>
    </w:p>
    <w:p w:rsidR="00C84B12" w:rsidRPr="009D5EE5" w:rsidRDefault="00C84B12" w:rsidP="00C84B12">
      <w:pPr>
        <w:jc w:val="center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[</w:t>
      </w:r>
      <w:r>
        <w:rPr>
          <w:b/>
          <w:szCs w:val="24"/>
          <w:lang w:val="ru-RU"/>
        </w:rPr>
        <w:t>Экран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отображения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режима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Цветного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изображения</w:t>
      </w:r>
      <w:r w:rsidRPr="009D5EE5">
        <w:rPr>
          <w:b/>
          <w:szCs w:val="24"/>
          <w:lang w:val="ru-RU"/>
        </w:rPr>
        <w:t>]</w:t>
      </w:r>
    </w:p>
    <w:p w:rsidR="003A32C7" w:rsidRPr="009D5EE5" w:rsidRDefault="003A32C7" w:rsidP="00E405D9">
      <w:pPr>
        <w:rPr>
          <w:lang w:val="ru-RU"/>
        </w:rPr>
      </w:pPr>
    </w:p>
    <w:p w:rsidR="00CA36A4" w:rsidRPr="009D5EE5" w:rsidRDefault="00CA36A4" w:rsidP="00CA36A4">
      <w:pPr>
        <w:rPr>
          <w:szCs w:val="24"/>
          <w:lang w:val="ru-RU"/>
        </w:rPr>
      </w:pPr>
      <w:r>
        <w:rPr>
          <w:szCs w:val="24"/>
          <w:lang w:val="ru-RU"/>
        </w:rPr>
        <w:t>Категории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кнопок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выводимых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CA36A4" w:rsidRPr="009D5EE5" w:rsidRDefault="00CA36A4" w:rsidP="00CA36A4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353695" cy="3625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Выберите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ВКЛ</w:t>
      </w:r>
      <w:r w:rsidRPr="009D5EE5">
        <w:rPr>
          <w:szCs w:val="24"/>
          <w:lang w:val="ru-RU"/>
        </w:rPr>
        <w:t xml:space="preserve"> / </w:t>
      </w:r>
      <w:proofErr w:type="gramStart"/>
      <w:r>
        <w:rPr>
          <w:szCs w:val="24"/>
          <w:lang w:val="ru-RU"/>
        </w:rPr>
        <w:t>ВЫКЛ</w:t>
      </w:r>
      <w:proofErr w:type="gram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«</w:t>
      </w:r>
      <w:r w:rsidRPr="00CA36A4">
        <w:rPr>
          <w:szCs w:val="24"/>
        </w:rPr>
        <w:t>Yellow</w:t>
      </w:r>
      <w:r w:rsidRPr="009D5EE5">
        <w:rPr>
          <w:szCs w:val="24"/>
          <w:lang w:val="ru-RU"/>
        </w:rPr>
        <w:t xml:space="preserve"> </w:t>
      </w:r>
      <w:r w:rsidRPr="00CA36A4">
        <w:rPr>
          <w:szCs w:val="24"/>
        </w:rPr>
        <w:t>Filter</w:t>
      </w:r>
      <w:r w:rsidRPr="009D5EE5">
        <w:rPr>
          <w:szCs w:val="24"/>
          <w:lang w:val="ru-RU"/>
        </w:rPr>
        <w:t>» («</w:t>
      </w:r>
      <w:r>
        <w:rPr>
          <w:szCs w:val="24"/>
          <w:lang w:val="ru-RU"/>
        </w:rPr>
        <w:t>Желтый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фильтр</w:t>
      </w:r>
      <w:r w:rsidRPr="009D5EE5">
        <w:rPr>
          <w:szCs w:val="24"/>
          <w:lang w:val="ru-RU"/>
        </w:rPr>
        <w:t>»).</w:t>
      </w:r>
    </w:p>
    <w:p w:rsidR="00FB0FC3" w:rsidRPr="009D5EE5" w:rsidRDefault="00FB0FC3" w:rsidP="00FB0FC3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327660" cy="38798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Выберите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ВКЛ</w:t>
      </w:r>
      <w:r w:rsidRPr="009D5EE5">
        <w:rPr>
          <w:szCs w:val="24"/>
          <w:lang w:val="ru-RU"/>
        </w:rPr>
        <w:t>/</w:t>
      </w:r>
      <w:proofErr w:type="gramStart"/>
      <w:r>
        <w:rPr>
          <w:szCs w:val="24"/>
          <w:lang w:val="ru-RU"/>
        </w:rPr>
        <w:t>ВЫКЛ</w:t>
      </w:r>
      <w:proofErr w:type="gram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«</w:t>
      </w:r>
      <w:r w:rsidRPr="00FB0FC3">
        <w:rPr>
          <w:szCs w:val="24"/>
        </w:rPr>
        <w:t>White</w:t>
      </w:r>
      <w:r w:rsidRPr="009D5EE5">
        <w:rPr>
          <w:szCs w:val="24"/>
          <w:lang w:val="ru-RU"/>
        </w:rPr>
        <w:t xml:space="preserve"> </w:t>
      </w:r>
      <w:r w:rsidRPr="00FB0FC3">
        <w:rPr>
          <w:szCs w:val="24"/>
        </w:rPr>
        <w:t>LED</w:t>
      </w:r>
      <w:r w:rsidRPr="009D5EE5">
        <w:rPr>
          <w:szCs w:val="24"/>
          <w:lang w:val="ru-RU"/>
        </w:rPr>
        <w:t xml:space="preserve"> » («</w:t>
      </w:r>
      <w:r>
        <w:rPr>
          <w:szCs w:val="24"/>
          <w:lang w:val="ru-RU"/>
        </w:rPr>
        <w:t>Белый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светодиод</w:t>
      </w:r>
      <w:r w:rsidRPr="009D5EE5">
        <w:rPr>
          <w:szCs w:val="24"/>
          <w:lang w:val="ru-RU"/>
        </w:rPr>
        <w:t>»).</w:t>
      </w:r>
    </w:p>
    <w:p w:rsidR="00FB0FC3" w:rsidRPr="009D5EE5" w:rsidRDefault="00FB0FC3" w:rsidP="00FB0FC3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362585" cy="36258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Выберите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ВКЛ</w:t>
      </w:r>
      <w:r w:rsidRPr="009D5EE5">
        <w:rPr>
          <w:szCs w:val="24"/>
          <w:lang w:val="ru-RU"/>
        </w:rPr>
        <w:t>/</w:t>
      </w:r>
      <w:proofErr w:type="gramStart"/>
      <w:r>
        <w:rPr>
          <w:szCs w:val="24"/>
          <w:lang w:val="ru-RU"/>
        </w:rPr>
        <w:t>ВЫКЛ</w:t>
      </w:r>
      <w:proofErr w:type="gram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«</w:t>
      </w:r>
      <w:r w:rsidRPr="00FB0FC3">
        <w:rPr>
          <w:szCs w:val="24"/>
        </w:rPr>
        <w:t>Blue</w:t>
      </w:r>
      <w:r w:rsidRPr="009D5EE5">
        <w:rPr>
          <w:szCs w:val="24"/>
          <w:lang w:val="ru-RU"/>
        </w:rPr>
        <w:t xml:space="preserve"> </w:t>
      </w:r>
      <w:r w:rsidRPr="00FB0FC3">
        <w:rPr>
          <w:szCs w:val="24"/>
        </w:rPr>
        <w:t>LED</w:t>
      </w:r>
      <w:r w:rsidRPr="009D5EE5">
        <w:rPr>
          <w:szCs w:val="24"/>
          <w:lang w:val="ru-RU"/>
        </w:rPr>
        <w:t xml:space="preserve"> » («</w:t>
      </w:r>
      <w:r>
        <w:rPr>
          <w:szCs w:val="24"/>
          <w:lang w:val="ru-RU"/>
        </w:rPr>
        <w:t>Синий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светодиод</w:t>
      </w:r>
      <w:r w:rsidRPr="009D5EE5">
        <w:rPr>
          <w:szCs w:val="24"/>
          <w:lang w:val="ru-RU"/>
        </w:rPr>
        <w:t>»).</w:t>
      </w:r>
    </w:p>
    <w:p w:rsidR="00FB0FC3" w:rsidRPr="009D5EE5" w:rsidRDefault="00FB0FC3" w:rsidP="00FB0FC3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327660" cy="38798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Выходное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максимум</w:t>
      </w:r>
      <w:r w:rsidRPr="009D5EE5">
        <w:rPr>
          <w:szCs w:val="24"/>
          <w:lang w:val="ru-RU"/>
        </w:rPr>
        <w:t xml:space="preserve"> </w:t>
      </w:r>
      <w:r w:rsidRPr="00FB0FC3">
        <w:rPr>
          <w:szCs w:val="24"/>
        </w:rPr>
        <w:t>LEFT</w:t>
      </w:r>
      <w:r w:rsidRPr="009D5EE5">
        <w:rPr>
          <w:szCs w:val="24"/>
          <w:lang w:val="ru-RU"/>
        </w:rPr>
        <w:t xml:space="preserve"> 2 (</w:t>
      </w:r>
      <w:r>
        <w:rPr>
          <w:szCs w:val="24"/>
          <w:lang w:val="ru-RU"/>
        </w:rPr>
        <w:t>ЛЕВО</w:t>
      </w:r>
      <w:r w:rsidRPr="009D5EE5">
        <w:rPr>
          <w:szCs w:val="24"/>
          <w:lang w:val="ru-RU"/>
        </w:rPr>
        <w:t xml:space="preserve"> 2), </w:t>
      </w:r>
      <w:r w:rsidRPr="00FB0FC3">
        <w:rPr>
          <w:szCs w:val="24"/>
        </w:rPr>
        <w:t>RIGHT</w:t>
      </w:r>
      <w:r w:rsidRPr="009D5EE5">
        <w:rPr>
          <w:szCs w:val="24"/>
          <w:lang w:val="ru-RU"/>
        </w:rPr>
        <w:t xml:space="preserve"> 2 (</w:t>
      </w:r>
      <w:r>
        <w:rPr>
          <w:szCs w:val="24"/>
          <w:lang w:val="ru-RU"/>
        </w:rPr>
        <w:t>ПРАВО</w:t>
      </w:r>
      <w:r w:rsidRPr="009D5EE5">
        <w:rPr>
          <w:szCs w:val="24"/>
          <w:lang w:val="ru-RU"/>
        </w:rPr>
        <w:t xml:space="preserve"> 2))</w:t>
      </w:r>
    </w:p>
    <w:p w:rsidR="00FB0FC3" w:rsidRPr="009D5EE5" w:rsidRDefault="00FB0FC3" w:rsidP="00FB0FC3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387985" cy="32766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Выводит</w:t>
      </w:r>
      <w:r w:rsidRPr="009D5EE5">
        <w:rPr>
          <w:szCs w:val="24"/>
          <w:lang w:val="ru-RU"/>
        </w:rPr>
        <w:t xml:space="preserve"> </w:t>
      </w:r>
      <w:r w:rsidRPr="00FB0FC3">
        <w:rPr>
          <w:szCs w:val="24"/>
        </w:rPr>
        <w:t>DATA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ДАННЫЕ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</w:t>
      </w:r>
      <w:r w:rsidRPr="009D5EE5">
        <w:rPr>
          <w:szCs w:val="24"/>
          <w:lang w:val="ru-RU"/>
        </w:rPr>
        <w:t>.</w:t>
      </w:r>
    </w:p>
    <w:p w:rsidR="00FB0FC3" w:rsidRPr="009D5EE5" w:rsidRDefault="00FB0FC3" w:rsidP="00FB0FC3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327660" cy="31940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Кнопка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снижает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яркость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светодиода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один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шаг</w:t>
      </w:r>
    </w:p>
    <w:p w:rsidR="00B71685" w:rsidRPr="009D5EE5" w:rsidRDefault="00B71685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FB0FC3" w:rsidRPr="009D5EE5" w:rsidRDefault="00FB0FC3" w:rsidP="00FB0FC3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491490" cy="36258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Указывает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текущую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яркость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светодиода</w:t>
      </w:r>
      <w:r w:rsidRPr="009D5EE5">
        <w:rPr>
          <w:szCs w:val="24"/>
          <w:lang w:val="ru-RU"/>
        </w:rPr>
        <w:t>.</w:t>
      </w:r>
    </w:p>
    <w:p w:rsidR="00FB0FC3" w:rsidRPr="009D5EE5" w:rsidRDefault="00FB0FC3" w:rsidP="00FB0FC3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327660" cy="32766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Кнопка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повышает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яркость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светодиода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один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шаг</w:t>
      </w:r>
    </w:p>
    <w:p w:rsidR="003A32C7" w:rsidRPr="009D5EE5" w:rsidRDefault="003A32C7" w:rsidP="00E405D9">
      <w:pPr>
        <w:rPr>
          <w:lang w:val="ru-RU"/>
        </w:rPr>
      </w:pPr>
    </w:p>
    <w:p w:rsidR="00FB0FC3" w:rsidRPr="009D5EE5" w:rsidRDefault="00FB0FC3" w:rsidP="00FB0FC3">
      <w:pPr>
        <w:pStyle w:val="31"/>
        <w:rPr>
          <w:szCs w:val="24"/>
          <w:lang w:val="ru-RU"/>
        </w:rPr>
      </w:pPr>
      <w:r>
        <w:rPr>
          <w:szCs w:val="20"/>
        </w:rPr>
        <w:sym w:font="Wingdings" w:char="F081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Нажмите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основном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появился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 w:rsidRPr="00FB0FC3">
        <w:rPr>
          <w:szCs w:val="24"/>
        </w:rPr>
        <w:t>COLOR</w:t>
      </w:r>
      <w:r w:rsidRPr="009D5EE5">
        <w:rPr>
          <w:szCs w:val="24"/>
          <w:lang w:val="ru-RU"/>
        </w:rPr>
        <w:t xml:space="preserve"> </w:t>
      </w:r>
      <w:r w:rsidRPr="00FB0FC3">
        <w:rPr>
          <w:szCs w:val="24"/>
        </w:rPr>
        <w:t>VIEW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ЦВЕТНОМ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ИЗОБРАЖЕНИИ</w:t>
      </w:r>
      <w:r w:rsidRPr="009D5EE5">
        <w:rPr>
          <w:szCs w:val="24"/>
          <w:lang w:val="ru-RU"/>
        </w:rPr>
        <w:t xml:space="preserve">), </w:t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показано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рисунке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</w:t>
      </w:r>
      <w:r w:rsidRPr="00FB0FC3">
        <w:rPr>
          <w:szCs w:val="24"/>
        </w:rPr>
        <w:t>COLOR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ЦВЕТ</w:t>
      </w:r>
      <w:r w:rsidRPr="009D5EE5">
        <w:rPr>
          <w:szCs w:val="24"/>
          <w:lang w:val="ru-RU"/>
        </w:rPr>
        <w:t>).</w:t>
      </w:r>
    </w:p>
    <w:p w:rsidR="00FB0FC3" w:rsidRPr="009D5EE5" w:rsidRDefault="00FB0FC3" w:rsidP="00B71685">
      <w:pPr>
        <w:pStyle w:val="31"/>
        <w:rPr>
          <w:lang w:val="ru-RU"/>
        </w:rPr>
      </w:pPr>
    </w:p>
    <w:p w:rsidR="00FB0FC3" w:rsidRPr="009D5EE5" w:rsidRDefault="00FB0FC3" w:rsidP="00FB0FC3">
      <w:pPr>
        <w:pStyle w:val="31"/>
        <w:rPr>
          <w:szCs w:val="24"/>
          <w:lang w:val="ru-RU"/>
        </w:rPr>
      </w:pPr>
      <w:r>
        <w:rPr>
          <w:szCs w:val="20"/>
        </w:rPr>
        <w:sym w:font="Wingdings" w:char="F082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Базовое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proofErr w:type="spellStart"/>
      <w:r w:rsidRPr="00FB0FC3">
        <w:rPr>
          <w:szCs w:val="24"/>
        </w:rPr>
        <w:t>OnK</w:t>
      </w:r>
      <w:proofErr w:type="spell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рассчитываются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используя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была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 w:rsidRPr="00FB0FC3">
        <w:rPr>
          <w:szCs w:val="24"/>
        </w:rPr>
        <w:t>KER</w:t>
      </w:r>
      <w:r w:rsidRPr="009D5EE5">
        <w:rPr>
          <w:szCs w:val="24"/>
          <w:lang w:val="ru-RU"/>
        </w:rPr>
        <w:t>.</w:t>
      </w:r>
    </w:p>
    <w:p w:rsidR="00FB0FC3" w:rsidRPr="009D5EE5" w:rsidRDefault="00FB0FC3" w:rsidP="00B71685">
      <w:pPr>
        <w:pStyle w:val="31"/>
        <w:rPr>
          <w:lang w:val="ru-RU"/>
        </w:rPr>
      </w:pPr>
    </w:p>
    <w:p w:rsidR="00FB0FC3" w:rsidRPr="009D5EE5" w:rsidRDefault="00FB0FC3" w:rsidP="00FB0FC3">
      <w:pPr>
        <w:pStyle w:val="31"/>
        <w:rPr>
          <w:szCs w:val="24"/>
          <w:lang w:val="ru-RU"/>
        </w:rPr>
      </w:pPr>
      <w:r>
        <w:rPr>
          <w:szCs w:val="20"/>
        </w:rPr>
        <w:sym w:font="Wingdings" w:char="F083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Расположение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фокусировка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регулируются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помощью</w:t>
      </w:r>
      <w:r w:rsidRPr="009D5EE5">
        <w:rPr>
          <w:szCs w:val="24"/>
          <w:lang w:val="ru-RU"/>
        </w:rPr>
        <w:t xml:space="preserve"> </w:t>
      </w:r>
      <w:r w:rsidR="00FB5286">
        <w:rPr>
          <w:szCs w:val="24"/>
          <w:lang w:val="ru-RU"/>
        </w:rPr>
        <w:t>джойстика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четко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увидеть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объекта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исследования</w:t>
      </w:r>
      <w:r w:rsidRPr="009D5EE5">
        <w:rPr>
          <w:szCs w:val="24"/>
          <w:lang w:val="ru-RU"/>
        </w:rPr>
        <w:t>.</w:t>
      </w:r>
    </w:p>
    <w:p w:rsidR="00FB0FC3" w:rsidRPr="009D5EE5" w:rsidRDefault="00FB0FC3" w:rsidP="00B71685">
      <w:pPr>
        <w:pStyle w:val="31"/>
        <w:rPr>
          <w:lang w:val="ru-RU"/>
        </w:rPr>
      </w:pPr>
    </w:p>
    <w:p w:rsidR="00FB0FC3" w:rsidRPr="009D5EE5" w:rsidRDefault="00FB0FC3" w:rsidP="00FB0FC3">
      <w:pPr>
        <w:pStyle w:val="31"/>
        <w:jc w:val="left"/>
        <w:rPr>
          <w:szCs w:val="24"/>
          <w:lang w:val="ru-RU"/>
        </w:rPr>
      </w:pPr>
      <w:r>
        <w:rPr>
          <w:szCs w:val="20"/>
        </w:rPr>
        <w:sym w:font="Wingdings" w:char="F084"/>
      </w:r>
      <w:r w:rsidRPr="009D5EE5">
        <w:rPr>
          <w:szCs w:val="24"/>
          <w:lang w:val="ru-RU"/>
        </w:rPr>
        <w:tab/>
      </w:r>
      <w:r w:rsidR="00E50C46">
        <w:rPr>
          <w:rFonts w:ascii="MS Mincho" w:hAnsiTheme="minorBidi"/>
          <w:szCs w:val="24"/>
        </w:rPr>
        <w:pict>
          <v:shape id="矜憎狀?55" o:spid="_x0000_i1047" type="#_x0000_t75" style="width:19.5pt;height:26.25pt;visibility:visible">
            <v:imagedata r:id="rId120" o:title=""/>
          </v:shape>
        </w:pic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 w:rsidR="00E50C46">
        <w:rPr>
          <w:rFonts w:ascii="MS Mincho" w:hAnsiTheme="minorBidi"/>
          <w:szCs w:val="24"/>
        </w:rPr>
        <w:pict>
          <v:shape id="_x0000_i1048" type="#_x0000_t75" style="width:26.25pt;height:26.25pt;visibility:visible">
            <v:imagedata r:id="rId121" o:title=""/>
          </v:shape>
        </w:pic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используются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регулировки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яркости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белого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светодиода</w:t>
      </w:r>
      <w:r w:rsidRPr="009D5EE5">
        <w:rPr>
          <w:szCs w:val="24"/>
          <w:lang w:val="ru-RU"/>
        </w:rPr>
        <w:t>.</w:t>
      </w:r>
      <w:r w:rsidRPr="009D5EE5">
        <w:rPr>
          <w:szCs w:val="24"/>
          <w:lang w:val="ru-RU"/>
        </w:rPr>
        <w:br/>
      </w:r>
      <w:r>
        <w:rPr>
          <w:szCs w:val="24"/>
          <w:lang w:val="ru-RU"/>
        </w:rPr>
        <w:t>Категории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данных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выводимых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</w:t>
      </w:r>
      <w:r w:rsidRPr="009D5EE5">
        <w:rPr>
          <w:szCs w:val="24"/>
          <w:lang w:val="ru-RU"/>
        </w:rPr>
        <w:t>.</w:t>
      </w:r>
    </w:p>
    <w:p w:rsidR="00FB0FC3" w:rsidRPr="009D5EE5" w:rsidRDefault="00FB0FC3" w:rsidP="00B71685">
      <w:pPr>
        <w:pStyle w:val="31"/>
        <w:rPr>
          <w:lang w:val="ru-RU"/>
        </w:rPr>
      </w:pPr>
    </w:p>
    <w:p w:rsidR="00FB0FC3" w:rsidRPr="009D5EE5" w:rsidRDefault="00FB0FC3" w:rsidP="00FB0FC3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</w:rPr>
        <w:t>R</w:t>
      </w:r>
      <w:r w:rsidRPr="009D5EE5">
        <w:rPr>
          <w:szCs w:val="24"/>
          <w:lang w:val="ru-RU"/>
        </w:rPr>
        <w:t>1: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Обозначает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основную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</w:p>
    <w:p w:rsidR="00FB0FC3" w:rsidRPr="009D5EE5" w:rsidRDefault="00FB0FC3" w:rsidP="00FB0FC3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</w:rPr>
        <w:t>R</w:t>
      </w:r>
      <w:r w:rsidRPr="009D5EE5">
        <w:rPr>
          <w:szCs w:val="24"/>
          <w:lang w:val="ru-RU"/>
        </w:rPr>
        <w:t>2: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Обозначает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малую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</w:p>
    <w:p w:rsidR="00FB0FC3" w:rsidRPr="009D5EE5" w:rsidRDefault="00FB0FC3" w:rsidP="00FB0FC3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FB0FC3">
        <w:rPr>
          <w:szCs w:val="24"/>
        </w:rPr>
        <w:t>AX</w:t>
      </w:r>
      <w:proofErr w:type="gramStart"/>
      <w:r w:rsidRPr="009D5EE5">
        <w:rPr>
          <w:szCs w:val="24"/>
          <w:lang w:val="ru-RU"/>
        </w:rPr>
        <w:t xml:space="preserve"> :</w:t>
      </w:r>
      <w:proofErr w:type="gramEnd"/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Обозначает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</w:p>
    <w:p w:rsidR="00A02C67" w:rsidRPr="009D5EE5" w:rsidRDefault="00A02C67" w:rsidP="00A02C67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</w:rPr>
        <w:t>Base</w:t>
      </w:r>
      <w:r w:rsidRPr="009D5EE5">
        <w:rPr>
          <w:szCs w:val="24"/>
          <w:lang w:val="ru-RU"/>
        </w:rPr>
        <w:t>: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Обозначает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Базовое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контактной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линзы</w:t>
      </w:r>
    </w:p>
    <w:p w:rsidR="00A02C67" w:rsidRPr="009D5EE5" w:rsidRDefault="00A02C67" w:rsidP="00A02C67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</w:rPr>
        <w:t>K</w:t>
      </w:r>
      <w:r w:rsidRPr="009D5EE5">
        <w:rPr>
          <w:szCs w:val="24"/>
          <w:lang w:val="ru-RU"/>
        </w:rPr>
        <w:t>1: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Обозначает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основную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виде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диоптрии</w:t>
      </w:r>
    </w:p>
    <w:p w:rsidR="00A02C67" w:rsidRPr="009D5EE5" w:rsidRDefault="00A02C67" w:rsidP="00A02C67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</w:rPr>
        <w:t>K</w:t>
      </w:r>
      <w:r w:rsidRPr="009D5EE5">
        <w:rPr>
          <w:szCs w:val="24"/>
          <w:lang w:val="ru-RU"/>
        </w:rPr>
        <w:t>2: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Обозначает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малую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виде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диоптрии</w:t>
      </w:r>
    </w:p>
    <w:p w:rsidR="00A02C67" w:rsidRPr="009D5EE5" w:rsidRDefault="00A02C67" w:rsidP="00A02C67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</w:rPr>
        <w:t>CYL</w:t>
      </w:r>
      <w:r w:rsidRPr="009D5EE5">
        <w:rPr>
          <w:szCs w:val="24"/>
          <w:lang w:val="ru-RU"/>
        </w:rPr>
        <w:t>: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Обозначает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преломляющей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астигматизме</w:t>
      </w:r>
    </w:p>
    <w:p w:rsidR="00A02C67" w:rsidRPr="009D5EE5" w:rsidRDefault="00A02C67" w:rsidP="00A02C67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proofErr w:type="spellStart"/>
      <w:r>
        <w:rPr>
          <w:szCs w:val="24"/>
        </w:rPr>
        <w:t>Onk</w:t>
      </w:r>
      <w:proofErr w:type="spellEnd"/>
      <w:r w:rsidRPr="009D5EE5">
        <w:rPr>
          <w:szCs w:val="24"/>
          <w:lang w:val="ru-RU"/>
        </w:rPr>
        <w:t>: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Обозначает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proofErr w:type="spellStart"/>
      <w:r w:rsidRPr="00A02C67">
        <w:rPr>
          <w:szCs w:val="24"/>
        </w:rPr>
        <w:t>Onk</w:t>
      </w:r>
      <w:proofErr w:type="spell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рецепта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A02C67" w:rsidRPr="009D5EE5" w:rsidRDefault="00A02C67" w:rsidP="00A02C67">
      <w:pPr>
        <w:pStyle w:val="3"/>
        <w:rPr>
          <w:szCs w:val="24"/>
          <w:lang w:val="ru-RU"/>
        </w:rPr>
      </w:pPr>
      <w:bookmarkStart w:id="30" w:name="_Toc494797135"/>
      <w:r w:rsidRPr="009D5EE5">
        <w:rPr>
          <w:szCs w:val="24"/>
          <w:lang w:val="ru-RU"/>
        </w:rPr>
        <w:t>9.1.1.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Желтый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фильтр</w:t>
      </w:r>
      <w:bookmarkEnd w:id="30"/>
    </w:p>
    <w:p w:rsidR="003A32C7" w:rsidRPr="009D5EE5" w:rsidRDefault="003A32C7" w:rsidP="00E405D9">
      <w:pPr>
        <w:rPr>
          <w:lang w:val="ru-RU"/>
        </w:rPr>
      </w:pPr>
    </w:p>
    <w:p w:rsidR="00A02C67" w:rsidRPr="009D5EE5" w:rsidRDefault="00A02C67" w:rsidP="00A02C67">
      <w:pPr>
        <w:rPr>
          <w:szCs w:val="24"/>
          <w:lang w:val="ru-RU"/>
        </w:rPr>
      </w:pPr>
      <w:r>
        <w:rPr>
          <w:szCs w:val="24"/>
          <w:lang w:val="ru-RU"/>
        </w:rPr>
        <w:t>Данная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функция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позволяет</w:t>
      </w:r>
      <w:r w:rsidRPr="009D5EE5">
        <w:rPr>
          <w:szCs w:val="24"/>
          <w:lang w:val="ru-RU"/>
        </w:rPr>
        <w:t xml:space="preserve"> </w:t>
      </w:r>
      <w:proofErr w:type="gramStart"/>
      <w:r w:rsidR="0039369A">
        <w:rPr>
          <w:szCs w:val="24"/>
          <w:lang w:val="ru-RU"/>
        </w:rPr>
        <w:t xml:space="preserve">оценить </w:t>
      </w:r>
      <w:r w:rsidRPr="009D5EE5">
        <w:rPr>
          <w:szCs w:val="24"/>
          <w:lang w:val="ru-RU"/>
        </w:rPr>
        <w:t xml:space="preserve"> </w:t>
      </w:r>
      <w:r w:rsidR="00AD1801">
        <w:rPr>
          <w:szCs w:val="24"/>
          <w:lang w:val="ru-RU"/>
        </w:rPr>
        <w:t>насколько хорошо подогнана</w:t>
      </w:r>
      <w:proofErr w:type="gramEnd"/>
      <w:r w:rsidR="00AD1801">
        <w:rPr>
          <w:szCs w:val="24"/>
          <w:lang w:val="ru-RU"/>
        </w:rPr>
        <w:t xml:space="preserve"> контактная линза.</w:t>
      </w:r>
    </w:p>
    <w:p w:rsidR="003A32C7" w:rsidRPr="009D5EE5" w:rsidRDefault="003A32C7" w:rsidP="00E405D9">
      <w:pPr>
        <w:rPr>
          <w:lang w:val="ru-RU"/>
        </w:rPr>
      </w:pPr>
    </w:p>
    <w:p w:rsidR="00A02C67" w:rsidRPr="009D5EE5" w:rsidRDefault="00A02C67" w:rsidP="00A02C67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1.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Нажмите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</w:t>
      </w:r>
      <w:r>
        <w:rPr>
          <w:noProof/>
          <w:spacing w:val="3"/>
          <w:sz w:val="18"/>
          <w:szCs w:val="24"/>
          <w:lang w:val="ru-RU" w:eastAsia="ru-RU"/>
        </w:rPr>
        <w:drawing>
          <wp:inline distT="0" distB="0" distL="0" distR="0">
            <wp:extent cx="353695" cy="36258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, </w:t>
      </w:r>
      <w:r>
        <w:rPr>
          <w:noProof/>
          <w:szCs w:val="24"/>
          <w:lang w:val="ru-RU" w:eastAsia="ru-RU"/>
        </w:rPr>
        <w:drawing>
          <wp:inline distT="0" distB="0" distL="0" distR="0">
            <wp:extent cx="353695" cy="36258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 w:rsidRPr="00A02C67">
        <w:rPr>
          <w:szCs w:val="24"/>
        </w:rPr>
        <w:t>Color</w:t>
      </w:r>
      <w:r w:rsidRPr="009D5EE5">
        <w:rPr>
          <w:szCs w:val="24"/>
          <w:lang w:val="ru-RU"/>
        </w:rPr>
        <w:t xml:space="preserve"> </w:t>
      </w:r>
      <w:r w:rsidRPr="00A02C67">
        <w:rPr>
          <w:szCs w:val="24"/>
        </w:rPr>
        <w:t>view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B71685">
      <w:pPr>
        <w:pStyle w:val="21"/>
        <w:rPr>
          <w:lang w:val="ru-RU"/>
        </w:rPr>
      </w:pPr>
    </w:p>
    <w:p w:rsidR="00A02C67" w:rsidRPr="00A02C67" w:rsidRDefault="00A02C67" w:rsidP="00A02C67">
      <w:pPr>
        <w:pStyle w:val="21"/>
        <w:jc w:val="left"/>
        <w:rPr>
          <w:szCs w:val="24"/>
        </w:rPr>
      </w:pPr>
      <w:r w:rsidRPr="009D5EE5">
        <w:rPr>
          <w:szCs w:val="24"/>
          <w:lang w:val="ru-RU"/>
        </w:rPr>
        <w:t>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Используйте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</w:t>
      </w:r>
      <w:r>
        <w:rPr>
          <w:rFonts w:ascii="MS Mincho" w:hAnsiTheme="minorBidi" w:hint="eastAsia"/>
          <w:noProof/>
          <w:szCs w:val="24"/>
          <w:lang w:val="ru-RU" w:eastAsia="ru-RU"/>
        </w:rPr>
        <w:drawing>
          <wp:inline distT="0" distB="0" distL="0" distR="0">
            <wp:extent cx="327660" cy="32766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rFonts w:ascii="MS Mincho" w:hAnsiTheme="minorBidi" w:hint="eastAsia"/>
          <w:noProof/>
          <w:szCs w:val="24"/>
          <w:lang w:val="ru-RU" w:eastAsia="ru-RU"/>
        </w:rPr>
        <w:drawing>
          <wp:inline distT="0" distB="0" distL="0" distR="0">
            <wp:extent cx="327660" cy="32766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регулировки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яркости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светодиода</w:t>
      </w:r>
      <w:r w:rsidRPr="009D5EE5">
        <w:rPr>
          <w:szCs w:val="24"/>
          <w:lang w:val="ru-RU"/>
        </w:rPr>
        <w:t>.</w:t>
      </w:r>
      <w:r w:rsidRPr="009D5EE5">
        <w:rPr>
          <w:szCs w:val="24"/>
          <w:lang w:val="ru-RU"/>
        </w:rPr>
        <w:br/>
      </w:r>
      <w:r>
        <w:rPr>
          <w:szCs w:val="24"/>
          <w:lang w:val="ru-RU"/>
        </w:rPr>
        <w:t>Далее</w:t>
      </w:r>
      <w:r w:rsidRPr="00A02C67">
        <w:rPr>
          <w:szCs w:val="24"/>
        </w:rPr>
        <w:t xml:space="preserve">, </w:t>
      </w:r>
      <w:r>
        <w:rPr>
          <w:szCs w:val="24"/>
          <w:lang w:val="ru-RU"/>
        </w:rPr>
        <w:t>смотрите</w:t>
      </w:r>
      <w:r w:rsidRPr="00A02C67">
        <w:rPr>
          <w:szCs w:val="24"/>
        </w:rPr>
        <w:t xml:space="preserve"> </w:t>
      </w:r>
      <w:r>
        <w:rPr>
          <w:szCs w:val="24"/>
          <w:lang w:val="ru-RU"/>
        </w:rPr>
        <w:t>на</w:t>
      </w:r>
      <w:r w:rsidRPr="00A02C67">
        <w:rPr>
          <w:szCs w:val="24"/>
        </w:rPr>
        <w:t xml:space="preserve"> </w:t>
      </w:r>
      <w:r>
        <w:rPr>
          <w:szCs w:val="24"/>
          <w:lang w:val="ru-RU"/>
        </w:rPr>
        <w:t>уровень</w:t>
      </w:r>
      <w:r w:rsidRPr="00A02C67">
        <w:rPr>
          <w:szCs w:val="24"/>
        </w:rPr>
        <w:t xml:space="preserve"> </w:t>
      </w:r>
      <w:r>
        <w:rPr>
          <w:szCs w:val="24"/>
          <w:lang w:val="ru-RU"/>
        </w:rPr>
        <w:t>подгонки</w:t>
      </w:r>
      <w:r w:rsidRPr="00A02C67">
        <w:rPr>
          <w:szCs w:val="24"/>
        </w:rPr>
        <w:t xml:space="preserve"> </w:t>
      </w:r>
      <w:r>
        <w:rPr>
          <w:szCs w:val="24"/>
          <w:lang w:val="ru-RU"/>
        </w:rPr>
        <w:t>контактных</w:t>
      </w:r>
      <w:r w:rsidRPr="00A02C67">
        <w:rPr>
          <w:szCs w:val="24"/>
        </w:rPr>
        <w:t xml:space="preserve"> </w:t>
      </w:r>
      <w:r>
        <w:rPr>
          <w:szCs w:val="24"/>
          <w:lang w:val="ru-RU"/>
        </w:rPr>
        <w:t>линз</w:t>
      </w:r>
      <w:r w:rsidRPr="00A02C67">
        <w:rPr>
          <w:szCs w:val="24"/>
        </w:rPr>
        <w:t>.</w:t>
      </w:r>
    </w:p>
    <w:p w:rsidR="00B71685" w:rsidRPr="00A02C67" w:rsidRDefault="00B71685">
      <w:pPr>
        <w:spacing w:after="200" w:line="276" w:lineRule="auto"/>
        <w:jc w:val="left"/>
      </w:pPr>
      <w:r w:rsidRPr="00A02C67">
        <w:br w:type="page"/>
      </w:r>
    </w:p>
    <w:p w:rsidR="003A32C7" w:rsidRPr="00B71685" w:rsidRDefault="00B71685" w:rsidP="00B71685">
      <w:pPr>
        <w:jc w:val="center"/>
        <w:rPr>
          <w:b/>
        </w:rPr>
      </w:pPr>
      <w:r w:rsidRPr="00B71685">
        <w:rPr>
          <w:b/>
          <w:noProof/>
          <w:lang w:val="ru-RU" w:eastAsia="ru-RU"/>
        </w:rPr>
        <w:drawing>
          <wp:inline distT="0" distB="0" distL="0" distR="0">
            <wp:extent cx="3584575" cy="215074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B71685" w:rsidRDefault="003A32C7" w:rsidP="00B71685">
      <w:pPr>
        <w:jc w:val="center"/>
        <w:rPr>
          <w:b/>
        </w:rPr>
      </w:pPr>
    </w:p>
    <w:p w:rsidR="00A02C67" w:rsidRPr="009D5EE5" w:rsidRDefault="00A02C67" w:rsidP="00A02C67">
      <w:pPr>
        <w:jc w:val="center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[</w:t>
      </w:r>
      <w:r>
        <w:rPr>
          <w:b/>
          <w:szCs w:val="24"/>
          <w:lang w:val="ru-RU"/>
        </w:rPr>
        <w:t>Экран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отображения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режима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Цветного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изображения</w:t>
      </w:r>
      <w:r w:rsidRPr="009D5EE5">
        <w:rPr>
          <w:b/>
          <w:szCs w:val="24"/>
          <w:lang w:val="ru-RU"/>
        </w:rPr>
        <w:t xml:space="preserve"> (</w:t>
      </w:r>
      <w:r>
        <w:rPr>
          <w:b/>
          <w:szCs w:val="24"/>
          <w:lang w:val="ru-RU"/>
        </w:rPr>
        <w:t>Желтый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фильтр</w:t>
      </w:r>
      <w:r w:rsidRPr="009D5EE5">
        <w:rPr>
          <w:b/>
          <w:szCs w:val="24"/>
          <w:lang w:val="ru-RU"/>
        </w:rPr>
        <w:t>)]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B71685" w:rsidRPr="007268A0" w:rsidTr="00CA5216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B71685" w:rsidRPr="007268A0" w:rsidRDefault="00B71685" w:rsidP="00CA5216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A02C67" w:rsidRPr="00A02C67" w:rsidRDefault="00A02C67" w:rsidP="00A02C67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B71685" w:rsidRPr="007268A0" w:rsidRDefault="00B71685" w:rsidP="00CA5216"/>
        </w:tc>
      </w:tr>
    </w:tbl>
    <w:p w:rsidR="003A32C7" w:rsidRPr="003A32C7" w:rsidRDefault="003A32C7" w:rsidP="00E405D9"/>
    <w:p w:rsidR="00A02C67" w:rsidRPr="009D5EE5" w:rsidRDefault="00A02C67" w:rsidP="00A02C67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Функция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Желтого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фильтра</w:t>
      </w:r>
      <w:r w:rsidRPr="009D5EE5">
        <w:rPr>
          <w:szCs w:val="24"/>
          <w:lang w:val="ru-RU"/>
        </w:rPr>
        <w:t xml:space="preserve"> - </w:t>
      </w:r>
      <w:r>
        <w:rPr>
          <w:szCs w:val="24"/>
          <w:lang w:val="ru-RU"/>
        </w:rPr>
        <w:t>это</w:t>
      </w:r>
      <w:r w:rsidRPr="009D5EE5">
        <w:rPr>
          <w:szCs w:val="24"/>
          <w:lang w:val="ru-RU"/>
        </w:rPr>
        <w:t xml:space="preserve"> </w:t>
      </w:r>
      <w:r w:rsidR="007253E7">
        <w:rPr>
          <w:szCs w:val="24"/>
          <w:lang w:val="ru-RU"/>
        </w:rPr>
        <w:t>программная функция.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204E9F" w:rsidRPr="009D5EE5" w:rsidRDefault="00204E9F" w:rsidP="00204E9F">
      <w:pPr>
        <w:pStyle w:val="3"/>
        <w:rPr>
          <w:szCs w:val="24"/>
          <w:lang w:val="ru-RU"/>
        </w:rPr>
      </w:pPr>
      <w:bookmarkStart w:id="31" w:name="_Toc494797136"/>
      <w:r w:rsidRPr="009D5EE5">
        <w:rPr>
          <w:szCs w:val="24"/>
          <w:lang w:val="ru-RU"/>
        </w:rPr>
        <w:t>9.1.2.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Белый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светодиод</w:t>
      </w:r>
      <w:bookmarkEnd w:id="31"/>
    </w:p>
    <w:p w:rsidR="003A32C7" w:rsidRPr="009D5EE5" w:rsidRDefault="003A32C7" w:rsidP="00E405D9">
      <w:pPr>
        <w:rPr>
          <w:lang w:val="ru-RU"/>
        </w:rPr>
      </w:pPr>
    </w:p>
    <w:p w:rsidR="00204E9F" w:rsidRPr="009D5EE5" w:rsidRDefault="00204E9F" w:rsidP="00204E9F">
      <w:pPr>
        <w:rPr>
          <w:szCs w:val="24"/>
          <w:lang w:val="ru-RU"/>
        </w:rPr>
      </w:pPr>
      <w:r>
        <w:rPr>
          <w:szCs w:val="24"/>
          <w:lang w:val="ru-RU"/>
        </w:rPr>
        <w:t>Это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функция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использует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подсветку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белого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светодиода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наблюдения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цветного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изображения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B71685" w:rsidRPr="009D5EE5" w:rsidRDefault="00B71685" w:rsidP="00E405D9">
      <w:pPr>
        <w:rPr>
          <w:lang w:val="ru-RU"/>
        </w:rPr>
      </w:pPr>
    </w:p>
    <w:p w:rsidR="003A32C7" w:rsidRPr="00B71685" w:rsidRDefault="00B71685" w:rsidP="00B71685">
      <w:pPr>
        <w:pStyle w:val="ac"/>
        <w:jc w:val="center"/>
        <w:rPr>
          <w:b/>
        </w:rPr>
      </w:pPr>
      <w:r w:rsidRPr="00B71685">
        <w:rPr>
          <w:b/>
          <w:lang w:val="ru-RU" w:eastAsia="ru-RU"/>
        </w:rPr>
        <w:drawing>
          <wp:inline distT="0" distB="0" distL="0" distR="0">
            <wp:extent cx="3576955" cy="2143125"/>
            <wp:effectExtent l="19050" t="0" r="444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B71685" w:rsidRDefault="003A32C7" w:rsidP="00B71685">
      <w:pPr>
        <w:pStyle w:val="ac"/>
        <w:jc w:val="center"/>
        <w:rPr>
          <w:b/>
        </w:rPr>
      </w:pPr>
    </w:p>
    <w:p w:rsidR="00204E9F" w:rsidRPr="009D5EE5" w:rsidRDefault="00204E9F" w:rsidP="00204E9F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[Экран отображения режима Цветного изображения (Белый фильтр)]</w:t>
      </w:r>
    </w:p>
    <w:p w:rsidR="00B71685" w:rsidRPr="009D5EE5" w:rsidRDefault="00B71685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204E9F" w:rsidRPr="009D5EE5" w:rsidRDefault="00204E9F" w:rsidP="00204E9F">
      <w:pPr>
        <w:pStyle w:val="3"/>
        <w:rPr>
          <w:szCs w:val="24"/>
          <w:lang w:val="ru-RU"/>
        </w:rPr>
      </w:pPr>
      <w:bookmarkStart w:id="32" w:name="_Toc494797137"/>
      <w:r w:rsidRPr="009D5EE5">
        <w:rPr>
          <w:szCs w:val="24"/>
          <w:lang w:val="ru-RU"/>
        </w:rPr>
        <w:t>9.1.3.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Синий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светодиод</w:t>
      </w:r>
      <w:bookmarkEnd w:id="32"/>
    </w:p>
    <w:p w:rsidR="003A32C7" w:rsidRPr="009D5EE5" w:rsidRDefault="003A32C7" w:rsidP="00E405D9">
      <w:pPr>
        <w:rPr>
          <w:lang w:val="ru-RU"/>
        </w:rPr>
      </w:pPr>
    </w:p>
    <w:p w:rsidR="00204E9F" w:rsidRPr="009D5EE5" w:rsidRDefault="00204E9F" w:rsidP="00204E9F">
      <w:pPr>
        <w:ind w:firstLine="142"/>
        <w:rPr>
          <w:szCs w:val="24"/>
          <w:lang w:val="ru-RU"/>
        </w:rPr>
      </w:pPr>
      <w:r>
        <w:rPr>
          <w:szCs w:val="24"/>
          <w:lang w:val="ru-RU"/>
        </w:rPr>
        <w:t>Это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функция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используется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наблюдения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степенью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совпадения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контактной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линзы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флуоресцентного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раствора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синего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светодиода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204E9F" w:rsidRPr="009D5EE5" w:rsidRDefault="00204E9F" w:rsidP="00204E9F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1.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Наденьте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контактные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линзы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окрашивания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флуоресцентным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раствором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A14855" w:rsidRPr="009D5EE5" w:rsidRDefault="00A14855" w:rsidP="00A14855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Нажмите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noProof/>
          <w:szCs w:val="24"/>
          <w:lang w:val="ru-RU" w:eastAsia="ru-RU"/>
        </w:rPr>
        <w:drawing>
          <wp:inline distT="0" distB="0" distL="0" distR="0">
            <wp:extent cx="353695" cy="36258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 w:rsidRPr="00A14855">
        <w:rPr>
          <w:szCs w:val="24"/>
        </w:rPr>
        <w:t>Color</w:t>
      </w:r>
      <w:r w:rsidRPr="009D5EE5">
        <w:rPr>
          <w:szCs w:val="24"/>
          <w:lang w:val="ru-RU"/>
        </w:rPr>
        <w:t xml:space="preserve"> </w:t>
      </w:r>
      <w:r w:rsidRPr="00A14855">
        <w:rPr>
          <w:szCs w:val="24"/>
        </w:rPr>
        <w:t>view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рычаг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управления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настройки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местоположения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фокусировки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A14855" w:rsidRPr="009D5EE5" w:rsidRDefault="00A14855" w:rsidP="00A14855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3.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Используйте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</w:t>
      </w:r>
      <w:r>
        <w:rPr>
          <w:noProof/>
          <w:szCs w:val="24"/>
          <w:lang w:val="ru-RU" w:eastAsia="ru-RU"/>
        </w:rPr>
        <w:drawing>
          <wp:inline distT="0" distB="0" distL="0" distR="0">
            <wp:extent cx="293370" cy="35369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noProof/>
          <w:szCs w:val="24"/>
          <w:lang w:val="ru-RU" w:eastAsia="ru-RU"/>
        </w:rPr>
        <w:drawing>
          <wp:inline distT="0" distB="0" distL="0" distR="0">
            <wp:extent cx="301625" cy="35369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регулировки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яркости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синего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светодиода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наблюдайте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уровнем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подгонки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контактных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линз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B71685" w:rsidRDefault="00B71685" w:rsidP="00B71685">
      <w:pPr>
        <w:jc w:val="center"/>
        <w:rPr>
          <w:b/>
        </w:rPr>
      </w:pPr>
      <w:r w:rsidRPr="00B71685">
        <w:rPr>
          <w:b/>
          <w:noProof/>
          <w:lang w:val="ru-RU" w:eastAsia="ru-RU"/>
        </w:rPr>
        <w:drawing>
          <wp:inline distT="0" distB="0" distL="0" distR="0">
            <wp:extent cx="3591560" cy="2150745"/>
            <wp:effectExtent l="19050" t="0" r="889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B71685" w:rsidRDefault="003A32C7" w:rsidP="00B71685">
      <w:pPr>
        <w:jc w:val="center"/>
        <w:rPr>
          <w:b/>
        </w:rPr>
      </w:pPr>
    </w:p>
    <w:p w:rsidR="00A14855" w:rsidRPr="009D5EE5" w:rsidRDefault="00A14855" w:rsidP="00A14855">
      <w:pPr>
        <w:jc w:val="center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[</w:t>
      </w:r>
      <w:r>
        <w:rPr>
          <w:b/>
          <w:szCs w:val="24"/>
          <w:lang w:val="ru-RU"/>
        </w:rPr>
        <w:t>Экран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отображения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режима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Цветного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изображения</w:t>
      </w:r>
      <w:r w:rsidRPr="009D5EE5">
        <w:rPr>
          <w:b/>
          <w:szCs w:val="24"/>
          <w:lang w:val="ru-RU"/>
        </w:rPr>
        <w:t xml:space="preserve"> (</w:t>
      </w:r>
      <w:r>
        <w:rPr>
          <w:b/>
          <w:szCs w:val="24"/>
          <w:lang w:val="ru-RU"/>
        </w:rPr>
        <w:t>Синий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фильтр</w:t>
      </w:r>
      <w:r w:rsidRPr="009D5EE5">
        <w:rPr>
          <w:b/>
          <w:szCs w:val="24"/>
          <w:lang w:val="ru-RU"/>
        </w:rPr>
        <w:t>)]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A14855" w:rsidRPr="009D5EE5" w:rsidRDefault="00A14855" w:rsidP="00A14855">
      <w:pPr>
        <w:pStyle w:val="3"/>
        <w:rPr>
          <w:szCs w:val="24"/>
          <w:lang w:val="ru-RU"/>
        </w:rPr>
      </w:pPr>
      <w:bookmarkStart w:id="33" w:name="_Toc494797138"/>
      <w:r w:rsidRPr="009D5EE5">
        <w:rPr>
          <w:szCs w:val="24"/>
          <w:lang w:val="ru-RU"/>
        </w:rPr>
        <w:t>9.1.4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Возврат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bookmarkEnd w:id="33"/>
    </w:p>
    <w:p w:rsidR="003A32C7" w:rsidRPr="009D5EE5" w:rsidRDefault="003A32C7" w:rsidP="00E405D9">
      <w:pPr>
        <w:rPr>
          <w:lang w:val="ru-RU"/>
        </w:rPr>
      </w:pPr>
    </w:p>
    <w:p w:rsidR="00A14855" w:rsidRPr="009D5EE5" w:rsidRDefault="00A14855" w:rsidP="00A14855">
      <w:pPr>
        <w:rPr>
          <w:szCs w:val="24"/>
          <w:lang w:val="ru-RU"/>
        </w:rPr>
      </w:pPr>
      <w:r>
        <w:rPr>
          <w:szCs w:val="24"/>
          <w:lang w:val="ru-RU"/>
        </w:rPr>
        <w:t>Нажмите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noProof/>
          <w:spacing w:val="12"/>
          <w:sz w:val="18"/>
          <w:szCs w:val="24"/>
          <w:lang w:val="ru-RU" w:eastAsia="ru-RU"/>
        </w:rPr>
        <w:drawing>
          <wp:inline distT="0" distB="0" distL="0" distR="0">
            <wp:extent cx="457200" cy="25908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 w:rsidRPr="00A14855">
        <w:rPr>
          <w:szCs w:val="24"/>
        </w:rPr>
        <w:t>Color</w:t>
      </w:r>
      <w:r w:rsidRPr="009D5EE5">
        <w:rPr>
          <w:szCs w:val="24"/>
          <w:lang w:val="ru-RU"/>
        </w:rPr>
        <w:t xml:space="preserve"> </w:t>
      </w:r>
      <w:r w:rsidRPr="00A14855">
        <w:rPr>
          <w:szCs w:val="24"/>
        </w:rPr>
        <w:t>view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вернуться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основной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A14855" w:rsidRPr="009D5EE5" w:rsidRDefault="00A14855" w:rsidP="00A14855">
      <w:pPr>
        <w:pStyle w:val="3"/>
        <w:rPr>
          <w:szCs w:val="24"/>
          <w:lang w:val="ru-RU"/>
        </w:rPr>
      </w:pPr>
      <w:bookmarkStart w:id="34" w:name="_Toc494797139"/>
      <w:r w:rsidRPr="009D5EE5">
        <w:rPr>
          <w:szCs w:val="24"/>
          <w:lang w:val="ru-RU"/>
        </w:rPr>
        <w:t>9.1.5.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Скриншот</w:t>
      </w:r>
      <w:bookmarkEnd w:id="34"/>
    </w:p>
    <w:p w:rsidR="003A32C7" w:rsidRPr="009D5EE5" w:rsidRDefault="003A32C7" w:rsidP="00E405D9">
      <w:pPr>
        <w:rPr>
          <w:lang w:val="ru-RU"/>
        </w:rPr>
      </w:pPr>
    </w:p>
    <w:p w:rsidR="00A14855" w:rsidRPr="009D5EE5" w:rsidRDefault="00A14855" w:rsidP="00A14855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1.</w:t>
      </w:r>
      <w:r w:rsidRPr="009D5EE5">
        <w:rPr>
          <w:szCs w:val="24"/>
          <w:lang w:val="ru-RU"/>
        </w:rPr>
        <w:tab/>
      </w:r>
      <w:r w:rsidR="0039369A" w:rsidRPr="0039369A">
        <w:rPr>
          <w:lang w:val="ru-RU"/>
        </w:rPr>
        <w:t>Нажатие кнопки измерений (джойстик) в режиме цветного просмотра</w:t>
      </w:r>
      <w:r w:rsidR="0039369A">
        <w:rPr>
          <w:lang w:val="ru-RU"/>
        </w:rPr>
        <w:t xml:space="preserve"> </w:t>
      </w:r>
      <w:r w:rsidR="0039369A">
        <w:t>Color</w:t>
      </w:r>
      <w:r w:rsidR="0039369A" w:rsidRPr="0039369A">
        <w:rPr>
          <w:lang w:val="ru-RU"/>
        </w:rPr>
        <w:t xml:space="preserve"> </w:t>
      </w:r>
      <w:r w:rsidR="0039369A">
        <w:t>View</w:t>
      </w:r>
      <w:r w:rsidR="0039369A" w:rsidRPr="0039369A">
        <w:rPr>
          <w:lang w:val="ru-RU"/>
        </w:rPr>
        <w:t xml:space="preserve"> делает снимок глаза пациента</w:t>
      </w:r>
      <w:proofErr w:type="gramStart"/>
      <w:r w:rsidR="0039369A">
        <w:rPr>
          <w:lang w:val="ru-RU"/>
        </w:rPr>
        <w:t xml:space="preserve"> </w:t>
      </w:r>
      <w:r w:rsidRPr="009D5EE5">
        <w:rPr>
          <w:szCs w:val="24"/>
          <w:lang w:val="ru-RU"/>
        </w:rPr>
        <w:t>.</w:t>
      </w:r>
      <w:proofErr w:type="gramEnd"/>
    </w:p>
    <w:p w:rsidR="003A32C7" w:rsidRPr="009D5EE5" w:rsidRDefault="003A32C7" w:rsidP="00B71685">
      <w:pPr>
        <w:pStyle w:val="21"/>
        <w:rPr>
          <w:lang w:val="ru-RU"/>
        </w:rPr>
      </w:pPr>
    </w:p>
    <w:p w:rsidR="00A14855" w:rsidRPr="009D5EE5" w:rsidRDefault="00A14855" w:rsidP="00A14855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Нажмите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noProof/>
          <w:spacing w:val="11"/>
          <w:sz w:val="18"/>
          <w:szCs w:val="24"/>
          <w:lang w:val="ru-RU" w:eastAsia="ru-RU"/>
        </w:rPr>
        <w:drawing>
          <wp:inline distT="0" distB="0" distL="0" distR="0">
            <wp:extent cx="353695" cy="37084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вывести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снятые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изображения</w:t>
      </w:r>
      <w:r w:rsidR="0039369A">
        <w:rPr>
          <w:szCs w:val="24"/>
          <w:lang w:val="ru-RU"/>
        </w:rPr>
        <w:t xml:space="preserve"> на экра</w:t>
      </w:r>
      <w:proofErr w:type="gramStart"/>
      <w:r w:rsidR="0039369A">
        <w:rPr>
          <w:szCs w:val="24"/>
          <w:lang w:val="ru-RU"/>
        </w:rPr>
        <w:t>н(</w:t>
      </w:r>
      <w:proofErr w:type="gramEnd"/>
      <w:r w:rsidR="0039369A">
        <w:rPr>
          <w:szCs w:val="24"/>
          <w:lang w:val="ru-RU"/>
        </w:rPr>
        <w:t xml:space="preserve"> до четырех изображений сразу) 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 w:rsidRPr="00A14855">
        <w:rPr>
          <w:szCs w:val="24"/>
        </w:rPr>
        <w:t>DISPLAY</w:t>
      </w:r>
      <w:r w:rsidRPr="009D5EE5">
        <w:rPr>
          <w:szCs w:val="24"/>
          <w:lang w:val="ru-RU"/>
        </w:rPr>
        <w:t>.</w:t>
      </w:r>
    </w:p>
    <w:p w:rsidR="00280A0B" w:rsidRPr="009D5EE5" w:rsidRDefault="00280A0B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3A32C7" w:rsidRPr="00280A0B" w:rsidRDefault="00280A0B" w:rsidP="00280A0B">
      <w:pPr>
        <w:pStyle w:val="ac"/>
        <w:jc w:val="center"/>
        <w:rPr>
          <w:b/>
        </w:rPr>
      </w:pPr>
      <w:r w:rsidRPr="00280A0B">
        <w:rPr>
          <w:b/>
          <w:lang w:val="ru-RU" w:eastAsia="ru-RU"/>
        </w:rPr>
        <w:drawing>
          <wp:inline distT="0" distB="0" distL="0" distR="0">
            <wp:extent cx="3218815" cy="2033905"/>
            <wp:effectExtent l="19050" t="0" r="63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0B" w:rsidRPr="00280A0B" w:rsidRDefault="00280A0B" w:rsidP="00280A0B">
      <w:pPr>
        <w:pStyle w:val="ac"/>
        <w:jc w:val="center"/>
        <w:rPr>
          <w:b/>
        </w:rPr>
      </w:pPr>
    </w:p>
    <w:p w:rsidR="00C84B12" w:rsidRPr="009D5EE5" w:rsidRDefault="00C84B12" w:rsidP="00C84B12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[Экран режима Цветного изображения - скриншот]</w:t>
      </w:r>
    </w:p>
    <w:p w:rsidR="003A32C7" w:rsidRPr="009D5EE5" w:rsidRDefault="003A32C7" w:rsidP="00280A0B">
      <w:pPr>
        <w:pStyle w:val="ac"/>
        <w:jc w:val="center"/>
        <w:rPr>
          <w:b/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C84B12" w:rsidRDefault="00C84B12" w:rsidP="00C84B12">
      <w:pPr>
        <w:pStyle w:val="3"/>
        <w:rPr>
          <w:szCs w:val="24"/>
        </w:rPr>
      </w:pPr>
      <w:bookmarkStart w:id="35" w:name="_Toc494797140"/>
      <w:r>
        <w:rPr>
          <w:szCs w:val="24"/>
        </w:rPr>
        <w:t>9.1.6.</w:t>
      </w:r>
      <w:r>
        <w:rPr>
          <w:szCs w:val="24"/>
        </w:rPr>
        <w:tab/>
      </w:r>
      <w:r>
        <w:rPr>
          <w:szCs w:val="24"/>
          <w:lang w:val="ru-RU"/>
        </w:rPr>
        <w:t>Экран</w:t>
      </w:r>
      <w:r w:rsidRPr="00C84B12">
        <w:rPr>
          <w:szCs w:val="24"/>
        </w:rPr>
        <w:t xml:space="preserve"> </w:t>
      </w:r>
      <w:r>
        <w:rPr>
          <w:szCs w:val="24"/>
          <w:lang w:val="ru-RU"/>
        </w:rPr>
        <w:t>просмотра</w:t>
      </w:r>
      <w:r w:rsidRPr="00C84B12">
        <w:rPr>
          <w:szCs w:val="24"/>
        </w:rPr>
        <w:t xml:space="preserve"> </w:t>
      </w:r>
      <w:r>
        <w:rPr>
          <w:szCs w:val="24"/>
          <w:lang w:val="ru-RU"/>
        </w:rPr>
        <w:t>скриншота</w:t>
      </w:r>
      <w:bookmarkEnd w:id="35"/>
    </w:p>
    <w:p w:rsidR="003A32C7" w:rsidRDefault="003A32C7" w:rsidP="00E405D9"/>
    <w:p w:rsidR="00280A0B" w:rsidRPr="00280A0B" w:rsidRDefault="00280A0B" w:rsidP="00280A0B">
      <w:pPr>
        <w:pStyle w:val="ac"/>
        <w:jc w:val="center"/>
        <w:rPr>
          <w:b/>
        </w:rPr>
      </w:pPr>
      <w:r w:rsidRPr="00280A0B">
        <w:rPr>
          <w:b/>
          <w:lang w:val="ru-RU" w:eastAsia="ru-RU"/>
        </w:rPr>
        <w:drawing>
          <wp:inline distT="0" distB="0" distL="0" distR="0">
            <wp:extent cx="3350260" cy="2004060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0B" w:rsidRPr="00280A0B" w:rsidRDefault="00280A0B" w:rsidP="00280A0B">
      <w:pPr>
        <w:pStyle w:val="ac"/>
        <w:jc w:val="center"/>
        <w:rPr>
          <w:b/>
        </w:rPr>
      </w:pPr>
    </w:p>
    <w:p w:rsidR="00C84B12" w:rsidRPr="009D5EE5" w:rsidRDefault="00C84B12" w:rsidP="00C84B12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[Экран режима Цветного изображения – экран выбора скриншота]</w:t>
      </w:r>
    </w:p>
    <w:p w:rsidR="00C84B12" w:rsidRPr="009D5EE5" w:rsidRDefault="00C84B12" w:rsidP="00C84B12">
      <w:pPr>
        <w:pStyle w:val="22"/>
        <w:rPr>
          <w:szCs w:val="24"/>
        </w:rPr>
      </w:pPr>
      <w:r>
        <w:rPr>
          <w:rFonts w:ascii="MS Mincho" w:hAnsiTheme="minorBidi" w:hint="eastAsia"/>
          <w:szCs w:val="24"/>
          <w:lang w:eastAsia="ru-RU"/>
        </w:rPr>
        <w:drawing>
          <wp:inline distT="0" distB="0" distL="0" distR="0">
            <wp:extent cx="327660" cy="38798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</w:rPr>
        <w:t>:</w:t>
      </w:r>
      <w:r w:rsidRPr="009D5EE5">
        <w:rPr>
          <w:szCs w:val="24"/>
        </w:rPr>
        <w:tab/>
      </w:r>
      <w:r>
        <w:rPr>
          <w:szCs w:val="24"/>
        </w:rPr>
        <w:t>Выделяет</w:t>
      </w:r>
      <w:r w:rsidRPr="009D5EE5">
        <w:rPr>
          <w:szCs w:val="24"/>
        </w:rPr>
        <w:t xml:space="preserve"> </w:t>
      </w:r>
      <w:r>
        <w:rPr>
          <w:szCs w:val="24"/>
        </w:rPr>
        <w:t>зеленым</w:t>
      </w:r>
      <w:r w:rsidRPr="009D5EE5">
        <w:rPr>
          <w:szCs w:val="24"/>
        </w:rPr>
        <w:t xml:space="preserve"> </w:t>
      </w:r>
      <w:r>
        <w:rPr>
          <w:szCs w:val="24"/>
        </w:rPr>
        <w:t>цветом</w:t>
      </w:r>
      <w:r w:rsidRPr="009D5EE5">
        <w:rPr>
          <w:szCs w:val="24"/>
        </w:rPr>
        <w:t xml:space="preserve"> </w:t>
      </w:r>
      <w:r>
        <w:rPr>
          <w:szCs w:val="24"/>
        </w:rPr>
        <w:t>изображение</w:t>
      </w:r>
      <w:r w:rsidRPr="009D5EE5">
        <w:rPr>
          <w:szCs w:val="24"/>
        </w:rPr>
        <w:t xml:space="preserve"> </w:t>
      </w:r>
      <w:r>
        <w:rPr>
          <w:szCs w:val="24"/>
        </w:rPr>
        <w:t>измерения</w:t>
      </w:r>
      <w:r w:rsidRPr="009D5EE5">
        <w:rPr>
          <w:noProof w:val="0"/>
          <w:szCs w:val="24"/>
        </w:rPr>
        <w:t>.</w:t>
      </w:r>
      <w:r w:rsidRPr="009D5EE5">
        <w:rPr>
          <w:szCs w:val="24"/>
        </w:rPr>
        <w:t xml:space="preserve"> </w:t>
      </w:r>
      <w:r w:rsidRPr="009D5EE5">
        <w:rPr>
          <w:noProof w:val="0"/>
          <w:szCs w:val="24"/>
        </w:rPr>
        <w:t>(</w:t>
      </w:r>
      <w:r>
        <w:rPr>
          <w:noProof w:val="0"/>
          <w:szCs w:val="24"/>
        </w:rPr>
        <w:t>Можно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легко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проверить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степень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распределения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флуоресцентного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раствора</w:t>
      </w:r>
      <w:r w:rsidRPr="009D5EE5">
        <w:rPr>
          <w:noProof w:val="0"/>
          <w:szCs w:val="24"/>
        </w:rPr>
        <w:t xml:space="preserve">, </w:t>
      </w:r>
      <w:r>
        <w:rPr>
          <w:noProof w:val="0"/>
          <w:szCs w:val="24"/>
        </w:rPr>
        <w:t>после</w:t>
      </w:r>
      <w:r w:rsidRPr="009D5EE5">
        <w:rPr>
          <w:noProof w:val="0"/>
          <w:szCs w:val="24"/>
        </w:rPr>
        <w:t xml:space="preserve"> </w:t>
      </w:r>
      <w:r w:rsidR="00F74E5D">
        <w:rPr>
          <w:noProof w:val="0"/>
          <w:szCs w:val="24"/>
        </w:rPr>
        <w:t>выделения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зеленым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цветом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измеренного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изображения</w:t>
      </w:r>
      <w:r w:rsidRPr="009D5EE5">
        <w:rPr>
          <w:noProof w:val="0"/>
          <w:szCs w:val="24"/>
        </w:rPr>
        <w:t>.)</w:t>
      </w:r>
    </w:p>
    <w:p w:rsidR="003A32C7" w:rsidRPr="009D5EE5" w:rsidRDefault="003A32C7" w:rsidP="00E405D9">
      <w:pPr>
        <w:rPr>
          <w:lang w:val="ru-RU"/>
        </w:rPr>
      </w:pPr>
    </w:p>
    <w:p w:rsidR="00280A0B" w:rsidRPr="003A32C7" w:rsidRDefault="00280A0B" w:rsidP="00280A0B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255010" cy="1960245"/>
            <wp:effectExtent l="1905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0B" w:rsidRDefault="00280A0B">
      <w:pPr>
        <w:spacing w:after="200" w:line="276" w:lineRule="auto"/>
        <w:jc w:val="left"/>
      </w:pPr>
      <w:r>
        <w:br w:type="page"/>
      </w:r>
    </w:p>
    <w:p w:rsidR="00C84B12" w:rsidRPr="009D5EE5" w:rsidRDefault="00C84B12" w:rsidP="00C84B12">
      <w:pPr>
        <w:pStyle w:val="22"/>
        <w:rPr>
          <w:szCs w:val="24"/>
        </w:rPr>
      </w:pPr>
      <w:r>
        <w:rPr>
          <w:rFonts w:ascii="MS Mincho" w:hAnsiTheme="minorBidi" w:hint="eastAsia"/>
          <w:szCs w:val="24"/>
          <w:lang w:eastAsia="ru-RU"/>
        </w:rPr>
        <w:drawing>
          <wp:inline distT="0" distB="0" distL="0" distR="0">
            <wp:extent cx="362585" cy="35369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</w:rPr>
        <w:t>:</w:t>
      </w:r>
      <w:r w:rsidRPr="009D5EE5">
        <w:rPr>
          <w:szCs w:val="24"/>
        </w:rPr>
        <w:tab/>
      </w:r>
      <w:r>
        <w:rPr>
          <w:szCs w:val="24"/>
        </w:rPr>
        <w:t>Измеряет</w:t>
      </w:r>
      <w:r w:rsidRPr="009D5EE5">
        <w:rPr>
          <w:szCs w:val="24"/>
        </w:rPr>
        <w:t xml:space="preserve"> </w:t>
      </w:r>
      <w:r>
        <w:rPr>
          <w:szCs w:val="24"/>
        </w:rPr>
        <w:t>угол</w:t>
      </w:r>
      <w:r w:rsidRPr="009D5EE5">
        <w:rPr>
          <w:szCs w:val="24"/>
        </w:rPr>
        <w:t xml:space="preserve">. </w:t>
      </w:r>
      <w:r w:rsidRPr="009D5EE5">
        <w:rPr>
          <w:noProof w:val="0"/>
          <w:szCs w:val="24"/>
        </w:rPr>
        <w:t>(</w:t>
      </w:r>
      <w:r>
        <w:rPr>
          <w:noProof w:val="0"/>
          <w:szCs w:val="24"/>
        </w:rPr>
        <w:t>Измеряет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угол</w:t>
      </w:r>
      <w:r w:rsidRPr="009D5EE5">
        <w:rPr>
          <w:noProof w:val="0"/>
          <w:szCs w:val="24"/>
        </w:rPr>
        <w:t xml:space="preserve">, </w:t>
      </w:r>
      <w:r>
        <w:rPr>
          <w:noProof w:val="0"/>
          <w:szCs w:val="24"/>
        </w:rPr>
        <w:t>формируемый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посредством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нанесения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трех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точек</w:t>
      </w:r>
      <w:r w:rsidRPr="009D5EE5">
        <w:rPr>
          <w:noProof w:val="0"/>
          <w:szCs w:val="24"/>
        </w:rPr>
        <w:t>).</w:t>
      </w:r>
    </w:p>
    <w:p w:rsidR="003A32C7" w:rsidRPr="009D5EE5" w:rsidRDefault="003A32C7" w:rsidP="00E405D9">
      <w:pPr>
        <w:rPr>
          <w:lang w:val="ru-RU"/>
        </w:rPr>
      </w:pPr>
    </w:p>
    <w:p w:rsidR="003A32C7" w:rsidRPr="003A32C7" w:rsidRDefault="00280A0B" w:rsidP="00280A0B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248025" cy="1953260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3A32C7" w:rsidRDefault="003A32C7" w:rsidP="00E405D9"/>
    <w:p w:rsidR="00C84B12" w:rsidRPr="009D5EE5" w:rsidRDefault="00C84B12" w:rsidP="00C84B12">
      <w:pPr>
        <w:pStyle w:val="22"/>
        <w:rPr>
          <w:szCs w:val="24"/>
        </w:rPr>
      </w:pPr>
      <w:r>
        <w:rPr>
          <w:rFonts w:ascii="MS Mincho" w:hAnsiTheme="minorBidi" w:hint="eastAsia"/>
          <w:szCs w:val="24"/>
          <w:lang w:eastAsia="ru-RU"/>
        </w:rPr>
        <w:drawing>
          <wp:inline distT="0" distB="0" distL="0" distR="0">
            <wp:extent cx="327660" cy="38798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</w:rPr>
        <w:t>:</w:t>
      </w:r>
      <w:r w:rsidRPr="009D5EE5">
        <w:rPr>
          <w:szCs w:val="24"/>
        </w:rPr>
        <w:tab/>
      </w:r>
      <w:r>
        <w:rPr>
          <w:szCs w:val="24"/>
        </w:rPr>
        <w:t>Измеряет</w:t>
      </w:r>
      <w:r w:rsidRPr="009D5EE5">
        <w:rPr>
          <w:szCs w:val="24"/>
        </w:rPr>
        <w:t xml:space="preserve"> </w:t>
      </w:r>
      <w:r>
        <w:rPr>
          <w:szCs w:val="24"/>
        </w:rPr>
        <w:t>длину</w:t>
      </w:r>
      <w:r w:rsidRPr="009D5EE5">
        <w:rPr>
          <w:szCs w:val="24"/>
        </w:rPr>
        <w:t xml:space="preserve">. </w:t>
      </w:r>
      <w:r w:rsidRPr="009D5EE5">
        <w:rPr>
          <w:noProof w:val="0"/>
          <w:szCs w:val="24"/>
        </w:rPr>
        <w:t>(</w:t>
      </w:r>
      <w:r>
        <w:rPr>
          <w:noProof w:val="0"/>
          <w:szCs w:val="24"/>
        </w:rPr>
        <w:t>Измеряет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длину</w:t>
      </w:r>
      <w:r w:rsidRPr="009D5EE5">
        <w:rPr>
          <w:noProof w:val="0"/>
          <w:szCs w:val="24"/>
        </w:rPr>
        <w:t xml:space="preserve">, </w:t>
      </w:r>
      <w:r>
        <w:rPr>
          <w:noProof w:val="0"/>
          <w:szCs w:val="24"/>
        </w:rPr>
        <w:t>которая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отмечается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посредством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нанесения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двух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точек</w:t>
      </w:r>
      <w:r w:rsidRPr="009D5EE5">
        <w:rPr>
          <w:noProof w:val="0"/>
          <w:szCs w:val="24"/>
        </w:rPr>
        <w:t>).</w:t>
      </w:r>
    </w:p>
    <w:p w:rsidR="003A32C7" w:rsidRPr="009D5EE5" w:rsidRDefault="003A32C7" w:rsidP="00E405D9">
      <w:pPr>
        <w:rPr>
          <w:lang w:val="ru-RU"/>
        </w:rPr>
      </w:pPr>
    </w:p>
    <w:p w:rsidR="003A32C7" w:rsidRPr="003A32C7" w:rsidRDefault="00280A0B" w:rsidP="00280A0B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277235" cy="1960245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12" w:rsidRPr="009D5EE5" w:rsidRDefault="00C84B12" w:rsidP="00C84B12">
      <w:pPr>
        <w:pStyle w:val="22"/>
        <w:rPr>
          <w:szCs w:val="24"/>
        </w:rPr>
      </w:pPr>
      <w:r>
        <w:rPr>
          <w:szCs w:val="24"/>
          <w:lang w:eastAsia="ru-RU"/>
        </w:rPr>
        <w:drawing>
          <wp:inline distT="0" distB="0" distL="0" distR="0">
            <wp:extent cx="362585" cy="362585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</w:rPr>
        <w:t>:</w:t>
      </w:r>
      <w:r w:rsidRPr="009D5EE5">
        <w:rPr>
          <w:szCs w:val="24"/>
        </w:rPr>
        <w:tab/>
      </w:r>
      <w:r>
        <w:rPr>
          <w:noProof w:val="0"/>
          <w:szCs w:val="24"/>
        </w:rPr>
        <w:t>Дает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ориентир</w:t>
      </w:r>
      <w:r w:rsidRPr="009D5EE5">
        <w:rPr>
          <w:noProof w:val="0"/>
          <w:szCs w:val="24"/>
        </w:rPr>
        <w:t xml:space="preserve"> (3 </w:t>
      </w:r>
      <w:r>
        <w:rPr>
          <w:noProof w:val="0"/>
          <w:szCs w:val="24"/>
        </w:rPr>
        <w:t>мм</w:t>
      </w:r>
      <w:r w:rsidRPr="009D5EE5">
        <w:rPr>
          <w:noProof w:val="0"/>
          <w:szCs w:val="24"/>
        </w:rPr>
        <w:t xml:space="preserve">, 5 </w:t>
      </w:r>
      <w:r>
        <w:rPr>
          <w:noProof w:val="0"/>
          <w:szCs w:val="24"/>
        </w:rPr>
        <w:t>мм</w:t>
      </w:r>
      <w:r w:rsidRPr="009D5EE5">
        <w:rPr>
          <w:noProof w:val="0"/>
          <w:szCs w:val="24"/>
        </w:rPr>
        <w:t xml:space="preserve">, 7 </w:t>
      </w:r>
      <w:r>
        <w:rPr>
          <w:noProof w:val="0"/>
          <w:szCs w:val="24"/>
        </w:rPr>
        <w:t>мм</w:t>
      </w:r>
      <w:r w:rsidRPr="009D5EE5">
        <w:rPr>
          <w:noProof w:val="0"/>
          <w:szCs w:val="24"/>
        </w:rPr>
        <w:t>).</w:t>
      </w:r>
    </w:p>
    <w:p w:rsidR="003A32C7" w:rsidRPr="009D5EE5" w:rsidRDefault="003A32C7" w:rsidP="00E405D9">
      <w:pPr>
        <w:rPr>
          <w:lang w:val="ru-RU"/>
        </w:rPr>
      </w:pPr>
    </w:p>
    <w:p w:rsidR="003A32C7" w:rsidRDefault="00280A0B" w:rsidP="00280A0B">
      <w:pPr>
        <w:pStyle w:val="ac"/>
        <w:jc w:val="center"/>
      </w:pPr>
      <w:r>
        <w:rPr>
          <w:lang w:val="ru-RU" w:eastAsia="ru-RU"/>
        </w:rPr>
        <w:drawing>
          <wp:inline distT="0" distB="0" distL="0" distR="0">
            <wp:extent cx="3277235" cy="1967865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0B" w:rsidRDefault="00280A0B">
      <w:pPr>
        <w:spacing w:after="200" w:line="276" w:lineRule="auto"/>
        <w:jc w:val="left"/>
      </w:pPr>
      <w:r>
        <w:br w:type="page"/>
      </w:r>
    </w:p>
    <w:p w:rsidR="00BC056A" w:rsidRPr="009D5EE5" w:rsidRDefault="00BC056A" w:rsidP="00BC056A">
      <w:pPr>
        <w:pStyle w:val="22"/>
        <w:rPr>
          <w:szCs w:val="24"/>
        </w:rPr>
      </w:pPr>
      <w:r>
        <w:rPr>
          <w:rFonts w:ascii="MS Mincho" w:hAnsiTheme="minorBidi" w:hint="eastAsia"/>
          <w:szCs w:val="24"/>
          <w:lang w:eastAsia="ru-RU"/>
        </w:rPr>
        <w:drawing>
          <wp:inline distT="0" distB="0" distL="0" distR="0">
            <wp:extent cx="362585" cy="362585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</w:rPr>
        <w:t>:</w:t>
      </w:r>
      <w:r w:rsidRPr="009D5EE5">
        <w:rPr>
          <w:szCs w:val="24"/>
        </w:rPr>
        <w:tab/>
      </w:r>
      <w:r>
        <w:rPr>
          <w:szCs w:val="24"/>
        </w:rPr>
        <w:t>Указывает</w:t>
      </w:r>
      <w:r w:rsidRPr="009D5EE5">
        <w:rPr>
          <w:szCs w:val="24"/>
        </w:rPr>
        <w:t xml:space="preserve"> </w:t>
      </w:r>
      <w:r>
        <w:rPr>
          <w:szCs w:val="24"/>
        </w:rPr>
        <w:t>на</w:t>
      </w:r>
      <w:r w:rsidRPr="009D5EE5">
        <w:rPr>
          <w:szCs w:val="24"/>
        </w:rPr>
        <w:t xml:space="preserve"> </w:t>
      </w:r>
      <w:r>
        <w:rPr>
          <w:szCs w:val="24"/>
        </w:rPr>
        <w:t>степень</w:t>
      </w:r>
      <w:r w:rsidRPr="009D5EE5">
        <w:rPr>
          <w:szCs w:val="24"/>
        </w:rPr>
        <w:t xml:space="preserve"> </w:t>
      </w:r>
      <w:r>
        <w:rPr>
          <w:szCs w:val="24"/>
        </w:rPr>
        <w:t>соответствия</w:t>
      </w:r>
      <w:r w:rsidRPr="009D5EE5">
        <w:rPr>
          <w:szCs w:val="24"/>
        </w:rPr>
        <w:t xml:space="preserve"> </w:t>
      </w:r>
      <w:r>
        <w:rPr>
          <w:szCs w:val="24"/>
        </w:rPr>
        <w:t>контактной</w:t>
      </w:r>
      <w:r w:rsidRPr="009D5EE5">
        <w:rPr>
          <w:szCs w:val="24"/>
        </w:rPr>
        <w:t xml:space="preserve"> </w:t>
      </w:r>
      <w:r>
        <w:rPr>
          <w:szCs w:val="24"/>
        </w:rPr>
        <w:t>линзы</w:t>
      </w:r>
      <w:r w:rsidRPr="009D5EE5">
        <w:rPr>
          <w:szCs w:val="24"/>
        </w:rPr>
        <w:t xml:space="preserve">. </w:t>
      </w:r>
      <w:r w:rsidRPr="009D5EE5">
        <w:rPr>
          <w:noProof w:val="0"/>
          <w:szCs w:val="24"/>
        </w:rPr>
        <w:t>(</w:t>
      </w:r>
      <w:r>
        <w:rPr>
          <w:noProof w:val="0"/>
          <w:szCs w:val="24"/>
        </w:rPr>
        <w:t>Автоматически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различает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степени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кривизны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роговицы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и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кривизны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контактных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линз</w:t>
      </w:r>
      <w:r w:rsidRPr="009D5EE5">
        <w:rPr>
          <w:noProof w:val="0"/>
          <w:szCs w:val="24"/>
        </w:rPr>
        <w:t xml:space="preserve">, </w:t>
      </w:r>
      <w:r>
        <w:rPr>
          <w:noProof w:val="0"/>
          <w:szCs w:val="24"/>
        </w:rPr>
        <w:t>будь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то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плоская</w:t>
      </w:r>
      <w:r w:rsidRPr="009D5EE5">
        <w:rPr>
          <w:noProof w:val="0"/>
          <w:szCs w:val="24"/>
        </w:rPr>
        <w:t xml:space="preserve">, </w:t>
      </w:r>
      <w:r>
        <w:rPr>
          <w:noProof w:val="0"/>
          <w:szCs w:val="24"/>
        </w:rPr>
        <w:t>нормальная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или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крутой</w:t>
      </w:r>
      <w:r w:rsidRPr="009D5EE5">
        <w:rPr>
          <w:noProof w:val="0"/>
          <w:szCs w:val="24"/>
        </w:rPr>
        <w:t xml:space="preserve">, </w:t>
      </w:r>
      <w:r>
        <w:rPr>
          <w:noProof w:val="0"/>
          <w:szCs w:val="24"/>
        </w:rPr>
        <w:t>и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отображает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на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экране</w:t>
      </w:r>
      <w:r w:rsidRPr="009D5EE5">
        <w:rPr>
          <w:noProof w:val="0"/>
          <w:szCs w:val="24"/>
        </w:rPr>
        <w:t>).</w:t>
      </w:r>
    </w:p>
    <w:p w:rsidR="003A32C7" w:rsidRPr="009D5EE5" w:rsidRDefault="003A32C7" w:rsidP="00E405D9">
      <w:pPr>
        <w:rPr>
          <w:lang w:val="ru-RU"/>
        </w:rPr>
      </w:pPr>
    </w:p>
    <w:p w:rsidR="003A32C7" w:rsidRPr="003A32C7" w:rsidRDefault="00280A0B" w:rsidP="00280A0B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576955" cy="2143125"/>
            <wp:effectExtent l="19050" t="0" r="444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3A32C7" w:rsidRDefault="003A32C7" w:rsidP="00E405D9">
      <w:r w:rsidRPr="003A32C7">
        <w:t xml:space="preserve"> </w:t>
      </w:r>
    </w:p>
    <w:p w:rsidR="003A32C7" w:rsidRPr="003A32C7" w:rsidRDefault="00E50C46" w:rsidP="00BC056A">
      <w:pPr>
        <w:jc w:val="center"/>
      </w:pPr>
      <w:r>
        <w:pict>
          <v:group id="_x0000_s1592" style="width:187.2pt;height:85.4pt;mso-position-horizontal-relative:char;mso-position-vertical-relative:line" coordorigin="3288,6077" coordsize="3744,1708">
            <v:shape id="_x0000_s1593" type="#_x0000_t75" style="position:absolute;left:4614;top:6077;width:1168;height:1708;mso-position-horizontal-relative:page">
              <v:imagedata r:id="rId138" o:title=""/>
            </v:shape>
            <v:shape id="_x0000_s1594" type="#_x0000_t75" style="position:absolute;left:5864;top:6077;width:1168;height:1708;mso-position-horizontal-relative:page">
              <v:imagedata r:id="rId139" o:title=""/>
            </v:shape>
            <v:shape id="_x0000_s1595" type="#_x0000_t75" style="position:absolute;left:3288;top:6082;width:1171;height:1698">
              <v:imagedata r:id="rId140" o:title=""/>
            </v:shape>
            <w10:wrap type="none"/>
            <w10:anchorlock/>
          </v:group>
        </w:pict>
      </w:r>
    </w:p>
    <w:p w:rsidR="003A32C7" w:rsidRPr="00280A0B" w:rsidRDefault="003A32C7" w:rsidP="00280A0B">
      <w:pPr>
        <w:pStyle w:val="ac"/>
        <w:jc w:val="center"/>
        <w:rPr>
          <w:b/>
        </w:rPr>
      </w:pPr>
    </w:p>
    <w:p w:rsidR="00BC056A" w:rsidRPr="00BC056A" w:rsidRDefault="00BC056A" w:rsidP="00BC056A">
      <w:pPr>
        <w:pStyle w:val="ac"/>
        <w:jc w:val="center"/>
        <w:rPr>
          <w:b/>
          <w:szCs w:val="24"/>
          <w:lang w:val="ru-RU"/>
        </w:rPr>
      </w:pPr>
      <w:r w:rsidRPr="00BC056A">
        <w:rPr>
          <w:b/>
          <w:noProof w:val="0"/>
          <w:szCs w:val="24"/>
          <w:lang w:val="ru-RU"/>
        </w:rPr>
        <w:t>[Иконки плоской, нормальной и крутой кривой]</w:t>
      </w:r>
    </w:p>
    <w:p w:rsidR="003A32C7" w:rsidRPr="00BC056A" w:rsidRDefault="003A32C7" w:rsidP="00E405D9">
      <w:pPr>
        <w:rPr>
          <w:lang w:val="ru-RU"/>
        </w:rPr>
      </w:pPr>
    </w:p>
    <w:p w:rsidR="00BC056A" w:rsidRDefault="00BC056A" w:rsidP="00BC056A">
      <w:pPr>
        <w:pStyle w:val="22"/>
        <w:jc w:val="left"/>
        <w:rPr>
          <w:szCs w:val="24"/>
        </w:rPr>
      </w:pPr>
      <w:r>
        <w:rPr>
          <w:rFonts w:ascii="MS Mincho" w:hAnsiTheme="minorBidi" w:hint="eastAsia"/>
          <w:szCs w:val="24"/>
          <w:lang w:eastAsia="ru-RU"/>
        </w:rPr>
        <w:drawing>
          <wp:inline distT="0" distB="0" distL="0" distR="0">
            <wp:extent cx="362585" cy="353695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>:</w:t>
      </w:r>
      <w:r>
        <w:rPr>
          <w:szCs w:val="24"/>
        </w:rPr>
        <w:tab/>
        <w:t>Возврат в первоначальное состояние</w:t>
      </w:r>
      <w:r w:rsidRPr="00BC056A">
        <w:rPr>
          <w:noProof w:val="0"/>
          <w:szCs w:val="24"/>
        </w:rPr>
        <w:t>.</w:t>
      </w:r>
      <w:r>
        <w:rPr>
          <w:szCs w:val="24"/>
        </w:rPr>
        <w:br/>
      </w:r>
      <w:r>
        <w:rPr>
          <w:noProof w:val="0"/>
          <w:szCs w:val="24"/>
        </w:rPr>
        <w:t xml:space="preserve">(Возвращает </w:t>
      </w:r>
      <w:r w:rsidR="005E043B">
        <w:rPr>
          <w:noProof w:val="0"/>
          <w:szCs w:val="24"/>
        </w:rPr>
        <w:t>изображение</w:t>
      </w:r>
      <w:r>
        <w:rPr>
          <w:noProof w:val="0"/>
          <w:szCs w:val="24"/>
        </w:rPr>
        <w:t xml:space="preserve"> в первоначальное состояние).</w:t>
      </w:r>
    </w:p>
    <w:p w:rsidR="003A32C7" w:rsidRPr="00BC056A" w:rsidRDefault="003A32C7" w:rsidP="00E405D9">
      <w:pPr>
        <w:rPr>
          <w:lang w:val="ru-RU"/>
        </w:rPr>
      </w:pPr>
    </w:p>
    <w:p w:rsidR="00280A0B" w:rsidRPr="00BC056A" w:rsidRDefault="00280A0B" w:rsidP="00E405D9">
      <w:pPr>
        <w:rPr>
          <w:lang w:val="ru-RU"/>
        </w:rPr>
      </w:pPr>
    </w:p>
    <w:p w:rsidR="003A32C7" w:rsidRPr="003A32C7" w:rsidRDefault="00280A0B" w:rsidP="00280A0B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848100" cy="1053465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0B" w:rsidRDefault="00280A0B">
      <w:pPr>
        <w:spacing w:after="200" w:line="276" w:lineRule="auto"/>
        <w:jc w:val="left"/>
      </w:pPr>
      <w:r>
        <w:br w:type="page"/>
      </w:r>
    </w:p>
    <w:p w:rsidR="00BC056A" w:rsidRPr="009D5EE5" w:rsidRDefault="00BC056A" w:rsidP="00BC056A">
      <w:pPr>
        <w:pStyle w:val="2"/>
        <w:rPr>
          <w:szCs w:val="24"/>
          <w:lang w:val="ru-RU"/>
        </w:rPr>
      </w:pPr>
      <w:bookmarkStart w:id="36" w:name="_Toc494797141"/>
      <w:r w:rsidRPr="009D5EE5">
        <w:rPr>
          <w:szCs w:val="24"/>
          <w:lang w:val="ru-RU"/>
        </w:rPr>
        <w:t>9.2.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«</w:t>
      </w:r>
      <w:r w:rsidRPr="00BC056A">
        <w:rPr>
          <w:szCs w:val="24"/>
        </w:rPr>
        <w:t>SIZE</w:t>
      </w:r>
      <w:r w:rsidRPr="009D5EE5">
        <w:rPr>
          <w:szCs w:val="24"/>
          <w:lang w:val="ru-RU"/>
        </w:rPr>
        <w:t>» («</w:t>
      </w:r>
      <w:r>
        <w:rPr>
          <w:szCs w:val="24"/>
          <w:lang w:val="ru-RU"/>
        </w:rPr>
        <w:t>РАЗМЕР</w:t>
      </w:r>
      <w:r w:rsidRPr="009D5EE5">
        <w:rPr>
          <w:szCs w:val="24"/>
          <w:lang w:val="ru-RU"/>
        </w:rPr>
        <w:t>») (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межзрачкового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расстояния</w:t>
      </w:r>
      <w:r w:rsidRPr="009D5EE5">
        <w:rPr>
          <w:szCs w:val="24"/>
          <w:lang w:val="ru-RU"/>
        </w:rPr>
        <w:t>)</w:t>
      </w:r>
      <w:bookmarkEnd w:id="36"/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1F332C" w:rsidRPr="009D5EE5" w:rsidRDefault="00C131B1" w:rsidP="001F332C">
      <w:pPr>
        <w:rPr>
          <w:szCs w:val="24"/>
          <w:lang w:val="ru-RU"/>
        </w:rPr>
      </w:pPr>
      <w:r w:rsidRPr="00C131B1">
        <w:rPr>
          <w:lang w:val="ru-RU"/>
        </w:rPr>
        <w:t>Данный режим предназначен для измерения диаметра зрачка</w:t>
      </w:r>
      <w:r w:rsidR="001F332C"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1F332C" w:rsidRPr="009D5EE5" w:rsidRDefault="001F332C" w:rsidP="001F332C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1.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Нажмите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rFonts w:ascii="MS Mincho" w:hAnsiTheme="minorBidi" w:hint="eastAsia"/>
          <w:noProof/>
          <w:szCs w:val="24"/>
          <w:lang w:val="ru-RU" w:eastAsia="ru-RU"/>
        </w:rPr>
        <w:drawing>
          <wp:inline distT="0" distB="0" distL="0" distR="0">
            <wp:extent cx="370840" cy="344805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главном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Затем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 w:rsidRPr="001F332C">
        <w:rPr>
          <w:szCs w:val="24"/>
        </w:rPr>
        <w:t>SIZE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выбирается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</w:t>
      </w:r>
      <w:r w:rsidRPr="001F332C">
        <w:rPr>
          <w:szCs w:val="24"/>
        </w:rPr>
        <w:t>SIZE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240D85">
      <w:pPr>
        <w:pStyle w:val="21"/>
        <w:rPr>
          <w:lang w:val="ru-RU"/>
        </w:rPr>
      </w:pPr>
    </w:p>
    <w:p w:rsidR="001F332C" w:rsidRPr="009D5EE5" w:rsidRDefault="001F332C" w:rsidP="001F332C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Отрегулируйте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положение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сфокусируйте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четкое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3A32C7" w:rsidRDefault="00240D85" w:rsidP="00240D85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584575" cy="2143125"/>
            <wp:effectExtent l="1905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240D85" w:rsidRDefault="003A32C7" w:rsidP="00240D85">
      <w:pPr>
        <w:pStyle w:val="ac"/>
        <w:jc w:val="center"/>
        <w:rPr>
          <w:b/>
        </w:rPr>
      </w:pPr>
    </w:p>
    <w:p w:rsidR="001F332C" w:rsidRDefault="001F332C" w:rsidP="001F332C">
      <w:pPr>
        <w:pStyle w:val="ac"/>
        <w:jc w:val="center"/>
        <w:rPr>
          <w:b/>
          <w:szCs w:val="24"/>
        </w:rPr>
      </w:pPr>
      <w:r>
        <w:rPr>
          <w:b/>
          <w:noProof w:val="0"/>
          <w:szCs w:val="24"/>
        </w:rPr>
        <w:t>[</w:t>
      </w:r>
      <w:proofErr w:type="spellStart"/>
      <w:r>
        <w:rPr>
          <w:b/>
          <w:noProof w:val="0"/>
          <w:szCs w:val="24"/>
        </w:rPr>
        <w:t>Экран</w:t>
      </w:r>
      <w:proofErr w:type="spellEnd"/>
      <w:r>
        <w:rPr>
          <w:b/>
          <w:noProof w:val="0"/>
          <w:szCs w:val="24"/>
        </w:rPr>
        <w:t xml:space="preserve"> </w:t>
      </w:r>
      <w:proofErr w:type="spellStart"/>
      <w:r>
        <w:rPr>
          <w:b/>
          <w:noProof w:val="0"/>
          <w:szCs w:val="24"/>
        </w:rPr>
        <w:t>режима</w:t>
      </w:r>
      <w:proofErr w:type="spellEnd"/>
      <w:r>
        <w:rPr>
          <w:b/>
          <w:noProof w:val="0"/>
          <w:szCs w:val="24"/>
        </w:rPr>
        <w:t xml:space="preserve"> Size (</w:t>
      </w:r>
      <w:proofErr w:type="spellStart"/>
      <w:r>
        <w:rPr>
          <w:b/>
          <w:noProof w:val="0"/>
          <w:szCs w:val="24"/>
        </w:rPr>
        <w:t>Размер</w:t>
      </w:r>
      <w:proofErr w:type="spellEnd"/>
      <w:r>
        <w:rPr>
          <w:b/>
          <w:noProof w:val="0"/>
          <w:szCs w:val="24"/>
        </w:rPr>
        <w:t>) (1)]</w:t>
      </w:r>
    </w:p>
    <w:p w:rsidR="00892F45" w:rsidRPr="001F332C" w:rsidRDefault="00892F45" w:rsidP="00240D85">
      <w:pPr>
        <w:pStyle w:val="ac"/>
        <w:jc w:val="center"/>
        <w:rPr>
          <w:b/>
        </w:rPr>
      </w:pPr>
    </w:p>
    <w:p w:rsidR="003A32C7" w:rsidRPr="00240D85" w:rsidRDefault="003A32C7" w:rsidP="00240D85">
      <w:pPr>
        <w:pStyle w:val="ac"/>
        <w:jc w:val="center"/>
        <w:rPr>
          <w:b/>
        </w:rPr>
      </w:pPr>
    </w:p>
    <w:p w:rsidR="003A32C7" w:rsidRPr="00FE34D9" w:rsidRDefault="00E50C46" w:rsidP="001F332C">
      <w:pPr>
        <w:pStyle w:val="ac"/>
        <w:jc w:val="center"/>
        <w:rPr>
          <w:b/>
        </w:rPr>
      </w:pPr>
      <w:r>
        <w:rPr>
          <w:b/>
        </w:rPr>
      </w:r>
      <w:r>
        <w:rPr>
          <w:b/>
        </w:rPr>
        <w:pict>
          <v:group id="_x0000_s1724" style="width:367.2pt;height:200.1pt;mso-position-horizontal-relative:char;mso-position-vertical-relative:line" coordorigin="1390,8578" coordsize="7344,4002">
            <v:group id="_x0000_s1725" style="position:absolute;left:1390;top:8578;width:7344;height:3949;mso-position-horizontal-relative:page" coordorigin="1368,-4249" coordsize="7344,3949">
              <v:shape id="_x0000_s1726" type="#_x0000_t75" style="position:absolute;left:2324;top:-4249;width:5655;height:3392">
                <v:imagedata r:id="rId145" o:title=""/>
              </v:shape>
              <v:group id="_x0000_s1727" style="position:absolute;left:4131;top:-3015;width:332;height:120" coordorigin="4131,-3015" coordsize="332,120">
                <v:shape id="_x0000_s1728" style="position:absolute;left:4131;top:-3015;width:332;height:120" coordorigin="4131,-3015" coordsize="332,120" path="m4343,-2951r-1,56l4453,-2950r-90,l4343,-2951e" fillcolor="black" stroked="f">
                  <v:path arrowok="t"/>
                </v:shape>
                <v:shape id="_x0000_s1729" style="position:absolute;left:4131;top:-3015;width:332;height:120" coordorigin="4131,-3015" coordsize="332,120" path="m4343,-2961r,10l4363,-2950r,-10l4343,-2961e" fillcolor="black" stroked="f">
                  <v:path arrowok="t"/>
                </v:shape>
                <v:shape id="_x0000_s1730" style="position:absolute;left:4131;top:-3015;width:332;height:120" coordorigin="4131,-3015" coordsize="332,120" path="m4343,-3015r,54l4363,-2960r,10l4453,-2950r10,-5l4343,-3015e" fillcolor="black" stroked="f">
                  <v:path arrowok="t"/>
                </v:shape>
                <v:shape id="_x0000_s1731" style="position:absolute;left:4131;top:-3015;width:332;height:120" coordorigin="4131,-3015" coordsize="332,120" path="m4131,-2961r,10l4343,-2951r,-10l4131,-2961e" fillcolor="black" stroked="f">
                  <v:path arrowok="t"/>
                </v:shape>
                <v:shape id="_x0000_s1732" type="#_x0000_t75" style="position:absolute;left:3154;top:-3104;width:1171;height:336">
                  <v:imagedata r:id="rId146" o:title=""/>
                </v:shape>
                <v:shape id="_x0000_s1733" type="#_x0000_t75" style="position:absolute;left:2645;top:-2734;width:1195;height:312">
                  <v:imagedata r:id="rId147" o:title=""/>
                </v:shape>
              </v:group>
              <v:group id="_x0000_s1734" style="position:absolute;left:3654;top:-1144;width:120;height:381" coordorigin="3654,-1144" coordsize="120,381">
                <v:shape id="_x0000_s1735" style="position:absolute;left:3654;top:-1144;width:120;height:381" coordorigin="3654,-1144" coordsize="120,381" path="m3719,-1044r-10,l3709,-763r10,l3719,-1044e" fillcolor="black" stroked="f">
                  <v:path arrowok="t"/>
                </v:shape>
                <v:shape id="_x0000_s1736" style="position:absolute;left:3654;top:-1144;width:120;height:381" coordorigin="3654,-1144" coordsize="120,381" path="m3714,-1144r-60,120l3709,-1024r,-20l3764,-1044r-50,-100e" fillcolor="black" stroked="f">
                  <v:path arrowok="t"/>
                </v:shape>
                <v:shape id="_x0000_s1737" style="position:absolute;left:3654;top:-1144;width:120;height:381" coordorigin="3654,-1144" coordsize="120,381" path="m3764,-1044r-45,l3719,-1024r55,l3764,-1044e" fillcolor="black" stroked="f">
                  <v:path arrowok="t"/>
                </v:shape>
                <v:shape id="_x0000_s1738" type="#_x0000_t75" style="position:absolute;left:1368;top:-795;width:2726;height:326">
                  <v:imagedata r:id="rId148" o:title=""/>
                </v:shape>
              </v:group>
              <v:group id="_x0000_s1739" style="position:absolute;left:3234;top:-1144;width:120;height:381" coordorigin="3234,-1144" coordsize="120,381">
                <v:shape id="_x0000_s1740" style="position:absolute;left:3234;top:-1144;width:120;height:381" coordorigin="3234,-1144" coordsize="120,381" path="m3299,-1044r-10,l3289,-763r10,l3299,-1044e" fillcolor="black" stroked="f">
                  <v:path arrowok="t"/>
                </v:shape>
                <v:shape id="_x0000_s1741" style="position:absolute;left:3234;top:-1144;width:120;height:381" coordorigin="3234,-1144" coordsize="120,381" path="m3294,-1144r-60,120l3289,-1024r,-20l3344,-1044r-50,-100e" fillcolor="black" stroked="f">
                  <v:path arrowok="t"/>
                </v:shape>
                <v:shape id="_x0000_s1742" style="position:absolute;left:3234;top:-1144;width:120;height:381" coordorigin="3234,-1144" coordsize="120,381" path="m3344,-1044r-45,l3299,-1024r55,l3344,-1044e" fillcolor="black" stroked="f">
                  <v:path arrowok="t"/>
                </v:shape>
                <v:shape id="_x0000_s1743" type="#_x0000_t75" style="position:absolute;left:3691;top:-627;width:3187;height:326">
                  <v:imagedata r:id="rId149" o:title=""/>
                </v:shape>
              </v:group>
              <v:group id="_x0000_s1744" style="position:absolute;left:6930;top:-1120;width:120;height:381" coordorigin="6930,-1120" coordsize="120,381">
                <v:shape id="_x0000_s1745" style="position:absolute;left:6930;top:-1120;width:120;height:381" coordorigin="6930,-1120" coordsize="120,381" path="m6995,-1020r-10,l6985,-739r10,l6995,-1020e" fillcolor="black" stroked="f">
                  <v:path arrowok="t"/>
                </v:shape>
                <v:shape id="_x0000_s1746" style="position:absolute;left:6930;top:-1120;width:120;height:381" coordorigin="6930,-1120" coordsize="120,381" path="m6990,-1120r-60,120l6985,-1000r,-20l7040,-1020r-50,-100e" fillcolor="black" stroked="f">
                  <v:path arrowok="t"/>
                </v:shape>
                <v:shape id="_x0000_s1747" style="position:absolute;left:6930;top:-1120;width:120;height:381" coordorigin="6930,-1120" coordsize="120,381" path="m7040,-1020r-45,l6995,-1000r55,l7040,-1020e" fillcolor="black" stroked="f">
                  <v:path arrowok="t"/>
                </v:shape>
                <v:shape id="_x0000_s1748" type="#_x0000_t75" style="position:absolute;left:5693;top:-795;width:3019;height:326">
                  <v:imagedata r:id="rId150" o:title=""/>
                </v:shape>
              </v:group>
              <v:group id="_x0000_s1749" style="position:absolute;left:6546;top:-1120;width:120;height:381" coordorigin="6546,-1120" coordsize="120,381">
                <v:shape id="_x0000_s1750" style="position:absolute;left:6546;top:-1120;width:120;height:381" coordorigin="6546,-1120" coordsize="120,381" path="m6611,-1020r-10,l6601,-739r10,l6611,-1020e" fillcolor="black" stroked="f">
                  <v:path arrowok="t"/>
                </v:shape>
                <v:shape id="_x0000_s1751" style="position:absolute;left:6546;top:-1120;width:120;height:381" coordorigin="6546,-1120" coordsize="120,381" path="m6606,-1120r-60,120l6601,-1000r,-20l6656,-1020r-50,-100e" fillcolor="black" stroked="f">
                  <v:path arrowok="t"/>
                </v:shape>
                <v:shape id="_x0000_s1752" style="position:absolute;left:6546;top:-1120;width:120;height:381" coordorigin="6546,-1120" coordsize="120,381" path="m6656,-1020r-45,l6611,-1000r55,l6656,-1020e" fillcolor="black" stroked="f">
                  <v:path arrowok="t"/>
                </v:shape>
              </v:group>
              <v:group id="_x0000_s1753" style="position:absolute;left:5778;top:-3464;width:412;height:286" coordorigin="5778,-3464" coordsize="412,286">
                <v:shape id="_x0000_s1754" style="position:absolute;left:5778;top:-3464;width:412;height:286" coordorigin="5778,-3464" coordsize="412,286" path="m5843,-3295r-65,117l5911,-3196r-24,-34l5863,-3230r-6,-8l5874,-3250r-31,-45e" stroked="f">
                  <v:path arrowok="t"/>
                </v:shape>
                <v:shape id="_x0000_s1755" style="position:absolute;left:5778;top:-3464;width:412;height:286" coordorigin="5778,-3464" coordsize="412,286" path="m5874,-3250r-17,12l5863,-3230r16,-12l5874,-3250e" stroked="f">
                  <v:path arrowok="t"/>
                </v:shape>
                <v:shape id="_x0000_s1756" style="position:absolute;left:5778;top:-3464;width:412;height:286" coordorigin="5778,-3464" coordsize="412,286" path="m5879,-3242r-16,12l5887,-3230r-8,-12e" stroked="f">
                  <v:path arrowok="t"/>
                </v:shape>
                <v:shape id="_x0000_s1757" style="position:absolute;left:5778;top:-3464;width:412;height:286" coordorigin="5778,-3464" coordsize="412,286" path="m6185,-3464r-311,214l5879,-3242r311,-213l6185,-3464e" stroked="f">
                  <v:path arrowok="t"/>
                </v:shape>
                <v:shape id="_x0000_s1758" type="#_x0000_t75" style="position:absolute;left:6187;top:-3617;width:811;height:312">
                  <v:imagedata r:id="rId151" o:title=""/>
                </v:shape>
              </v:group>
              <v:group id="_x0000_s1759" style="position:absolute;left:6699;top:-3147;width:291;height:120" coordorigin="6699,-3147" coordsize="291,120">
                <v:shape id="_x0000_s1760" style="position:absolute;left:6699;top:-3147;width:291;height:120" coordorigin="6699,-3147" coordsize="291,120" path="m6818,-3147r-119,60l6819,-3027r,-55l6799,-3082r,-10l6819,-3092r-1,-55e" fillcolor="black" stroked="f">
                  <v:path arrowok="t"/>
                </v:shape>
                <v:shape id="_x0000_s1761" style="position:absolute;left:6699;top:-3147;width:291;height:120" coordorigin="6699,-3147" coordsize="291,120" path="m6819,-3092r-20,l6799,-3082r20,l6819,-3092e" fillcolor="black" stroked="f">
                  <v:path arrowok="t"/>
                </v:shape>
                <v:shape id="_x0000_s1762" style="position:absolute;left:6699;top:-3147;width:291;height:120" coordorigin="6699,-3147" coordsize="291,120" path="m6819,-3082r-20,l6819,-3082e" fillcolor="black" stroked="f">
                  <v:path arrowok="t"/>
                </v:shape>
                <v:shape id="_x0000_s1763" style="position:absolute;left:6699;top:-3147;width:291;height:120" coordorigin="6699,-3147" coordsize="291,120" path="m6990,-3093r-171,1l6819,-3082r171,-1l6990,-3093e" fillcolor="black" stroked="f">
                  <v:path arrowok="t"/>
                </v:shape>
                <v:shape id="_x0000_s1764" type="#_x0000_t75" style="position:absolute;left:6917;top:-3219;width:624;height:312">
                  <v:imagedata r:id="rId152" o:title=""/>
                </v:shape>
              </v:group>
              <v:group id="_x0000_s1765" style="position:absolute;left:6962;top:-2197;width:296;height:331" coordorigin="6962,-2197" coordsize="296,331">
                <v:shape id="_x0000_s1766" style="position:absolute;left:6962;top:-2197;width:296;height:331" coordorigin="6962,-2197" coordsize="296,331" path="m6997,-1995r-35,130l7087,-1915r-25,-22l7032,-1937r-7,-6l7038,-1958r-41,-37e" fillcolor="black" stroked="f">
                  <v:path arrowok="t"/>
                </v:shape>
                <v:shape id="_x0000_s1767" style="position:absolute;left:6962;top:-2197;width:296;height:331" coordorigin="6962,-2197" coordsize="296,331" path="m7038,-1958r-13,15l7032,-1937r14,-15l7038,-1958e" fillcolor="black" stroked="f">
                  <v:path arrowok="t"/>
                </v:shape>
                <v:shape id="_x0000_s1768" style="position:absolute;left:6962;top:-2197;width:296;height:331" coordorigin="6962,-2197" coordsize="296,331" path="m7046,-1952r-14,15l7062,-1937r-16,-15e" fillcolor="black" stroked="f">
                  <v:path arrowok="t"/>
                </v:shape>
                <v:shape id="_x0000_s1769" style="position:absolute;left:6962;top:-2197;width:296;height:331" coordorigin="6962,-2197" coordsize="296,331" path="m7250,-2197r-212,239l7046,-1952r212,-238l7250,-2197e" fillcolor="black" stroked="f">
                  <v:path arrowok="t"/>
                </v:shape>
                <v:shape id="_x0000_s1770" type="#_x0000_t75" style="position:absolute;left:6989;top:-2604;width:1258;height:696">
                  <v:imagedata r:id="rId153" o:title=""/>
                </v:shape>
              </v:group>
              <v:group id="_x0000_s1771" style="position:absolute;left:3094;top:-2469;width:164;height:384" coordorigin="3094,-2469" coordsize="164,384">
                <v:shape id="_x0000_s1772" style="position:absolute;left:3094;top:-2469;width:164;height:384" coordorigin="3094,-2469" coordsize="164,384" path="m3197,-2195r-52,20l3244,-2084r9,-92l3204,-2176r-7,-19e" fillcolor="black" stroked="f">
                  <v:path arrowok="t"/>
                </v:shape>
                <v:shape id="_x0000_s1773" style="position:absolute;left:3094;top:-2469;width:164;height:384" coordorigin="3094,-2469" coordsize="164,384" path="m3206,-2198r-9,3l3204,-2176r9,-3l3206,-2198e" fillcolor="black" stroked="f">
                  <v:path arrowok="t"/>
                </v:shape>
                <v:shape id="_x0000_s1774" style="position:absolute;left:3094;top:-2469;width:164;height:384" coordorigin="3094,-2469" coordsize="164,384" path="m3258,-2218r-52,20l3213,-2179r-9,3l3253,-2176r5,-42e" fillcolor="black" stroked="f">
                  <v:path arrowok="t"/>
                </v:shape>
                <v:shape id="_x0000_s1775" style="position:absolute;left:3094;top:-2469;width:164;height:384" coordorigin="3094,-2469" coordsize="164,384" path="m3103,-2469r-9,4l3197,-2195r9,-3l3103,-2469e" fillcolor="black" stroked="f">
                  <v:path arrowok="t"/>
                </v:shape>
              </v:group>
              <v:group id="_x0000_s1776" style="position:absolute;left:5421;top:-980;width:120;height:381" coordorigin="5421,-980" coordsize="120,381">
                <v:shape id="_x0000_s1777" style="position:absolute;left:5421;top:-980;width:120;height:381" coordorigin="5421,-980" coordsize="120,381" path="m5486,-880r-10,l5476,-599r10,l5486,-880e" fillcolor="black" stroked="f">
                  <v:path arrowok="t"/>
                </v:shape>
                <v:shape id="_x0000_s1778" style="position:absolute;left:5421;top:-980;width:120;height:381" coordorigin="5421,-980" coordsize="120,381" path="m5481,-980r-60,120l5476,-860r,-20l5531,-880r-50,-100e" fillcolor="black" stroked="f">
                  <v:path arrowok="t"/>
                </v:shape>
                <v:shape id="_x0000_s1779" style="position:absolute;left:5421;top:-980;width:120;height:381" coordorigin="5421,-980" coordsize="120,381" path="m5531,-880r-45,l5486,-860r55,l5531,-880e" fillcolor="black" stroked="f">
                  <v:path arrowok="t"/>
                </v:shape>
              </v:group>
            </v:group>
            <v:shape id="_x0000_s1780" type="#_x0000_t202" style="position:absolute;left:6335;top:9242;width:715;height:195" filled="f" stroked="f">
              <v:textbox style="mso-next-textbox:#_x0000_s1780;mso-fit-shape-to-text:t" inset="0,0,0,0">
                <w:txbxContent>
                  <w:p w:rsidR="00E50C46" w:rsidRPr="001F332C" w:rsidRDefault="00E50C46" w:rsidP="00240D85">
                    <w:pPr>
                      <w:rPr>
                        <w:rFonts w:asciiTheme="minorHAnsi" w:hAnsiTheme="minorHAnsi"/>
                        <w:b/>
                        <w:sz w:val="16"/>
                        <w:szCs w:val="14"/>
                        <w:lang w:val="ru-RU"/>
                      </w:rPr>
                    </w:pPr>
                    <w:r>
                      <w:rPr>
                        <w:rFonts w:asciiTheme="minorHAnsi" w:hAnsiTheme="minorHAnsi"/>
                        <w:b/>
                        <w:sz w:val="16"/>
                        <w:szCs w:val="14"/>
                        <w:lang w:val="ru-RU"/>
                      </w:rPr>
                      <w:t>Зрачок</w:t>
                    </w:r>
                  </w:p>
                </w:txbxContent>
              </v:textbox>
            </v:shape>
            <v:shape id="_x0000_s1781" type="#_x0000_t202" style="position:absolute;left:7075;top:9618;width:715;height:195" filled="f" stroked="f">
              <v:textbox style="mso-next-textbox:#_x0000_s1781;mso-fit-shape-to-text:t" inset="0,0,0,0">
                <w:txbxContent>
                  <w:p w:rsidR="00E50C46" w:rsidRPr="001F332C" w:rsidRDefault="00E50C46" w:rsidP="00240D85">
                    <w:pPr>
                      <w:rPr>
                        <w:rFonts w:asciiTheme="minorHAnsi" w:hAnsiTheme="minorHAnsi"/>
                        <w:b/>
                        <w:sz w:val="16"/>
                        <w:szCs w:val="14"/>
                        <w:lang w:val="ru-RU"/>
                      </w:rPr>
                    </w:pPr>
                    <w:r>
                      <w:rPr>
                        <w:rFonts w:asciiTheme="minorHAnsi" w:hAnsiTheme="minorHAnsi"/>
                        <w:b/>
                        <w:bCs/>
                        <w:sz w:val="16"/>
                        <w:szCs w:val="14"/>
                        <w:lang w:val="ru-RU"/>
                      </w:rPr>
                      <w:t>Радужка</w:t>
                    </w:r>
                  </w:p>
                </w:txbxContent>
              </v:textbox>
            </v:shape>
            <v:shape id="_x0000_s1782" type="#_x0000_t202" style="position:absolute;left:7144;top:10192;width:715;height:391" filled="f" stroked="f">
              <v:textbox style="mso-next-textbox:#_x0000_s1782;mso-fit-shape-to-text:t" inset="0,0,0,0">
                <w:txbxContent>
                  <w:p w:rsidR="00E50C46" w:rsidRPr="001F332C" w:rsidRDefault="00E50C46" w:rsidP="00240D85">
                    <w:pPr>
                      <w:rPr>
                        <w:rFonts w:asciiTheme="minorHAnsi" w:hAnsiTheme="minorHAnsi"/>
                        <w:b/>
                        <w:sz w:val="16"/>
                        <w:szCs w:val="14"/>
                        <w:lang w:val="ru-RU"/>
                      </w:rPr>
                    </w:pPr>
                    <w:r>
                      <w:rPr>
                        <w:rFonts w:asciiTheme="minorHAnsi" w:hAnsiTheme="minorHAnsi"/>
                        <w:b/>
                        <w:bCs/>
                        <w:sz w:val="16"/>
                        <w:szCs w:val="14"/>
                        <w:lang w:val="ru-RU"/>
                      </w:rPr>
                      <w:t>Граница роговицы</w:t>
                    </w:r>
                  </w:p>
                </w:txbxContent>
              </v:textbox>
            </v:shape>
            <v:shape id="_x0000_s1783" type="#_x0000_t202" style="position:absolute;left:3207;top:9767;width:909;height:391" filled="f" stroked="f">
              <v:textbox style="mso-next-textbox:#_x0000_s1783;mso-fit-shape-to-text:t" inset="0,0,0,0">
                <w:txbxContent>
                  <w:p w:rsidR="00E50C46" w:rsidRPr="001F332C" w:rsidRDefault="00E50C46" w:rsidP="00240D85">
                    <w:pPr>
                      <w:jc w:val="right"/>
                      <w:rPr>
                        <w:rFonts w:asciiTheme="minorHAnsi" w:hAnsiTheme="minorHAnsi"/>
                        <w:b/>
                        <w:sz w:val="16"/>
                        <w:szCs w:val="14"/>
                        <w:lang w:val="ru-RU"/>
                      </w:rPr>
                    </w:pPr>
                    <w:r>
                      <w:rPr>
                        <w:rFonts w:asciiTheme="minorHAnsi" w:hAnsiTheme="minorHAnsi"/>
                        <w:b/>
                        <w:bCs/>
                        <w:sz w:val="16"/>
                        <w:szCs w:val="14"/>
                        <w:lang w:val="ru-RU"/>
                      </w:rPr>
                      <w:t>Вертикальная линия</w:t>
                    </w:r>
                  </w:p>
                </w:txbxContent>
              </v:textbox>
            </v:shape>
            <v:shape id="_x0000_s1784" type="#_x0000_t202" style="position:absolute;left:2881;top:10126;width:909;height:195" filled="f" stroked="f">
              <v:textbox style="mso-next-textbox:#_x0000_s1784;mso-fit-shape-to-text:t" inset="0,0,0,0">
                <w:txbxContent>
                  <w:p w:rsidR="00E50C46" w:rsidRPr="001F332C" w:rsidRDefault="00E50C46" w:rsidP="00240D85">
                    <w:pPr>
                      <w:jc w:val="left"/>
                      <w:rPr>
                        <w:rFonts w:asciiTheme="minorHAnsi" w:hAnsiTheme="minorHAnsi"/>
                        <w:b/>
                        <w:sz w:val="16"/>
                        <w:szCs w:val="14"/>
                        <w:lang w:val="ru-RU"/>
                      </w:rPr>
                    </w:pPr>
                    <w:r>
                      <w:rPr>
                        <w:rFonts w:asciiTheme="minorHAnsi" w:hAnsiTheme="minorHAnsi"/>
                        <w:b/>
                        <w:bCs/>
                        <w:sz w:val="16"/>
                        <w:szCs w:val="14"/>
                        <w:lang w:val="ru-RU"/>
                      </w:rPr>
                      <w:t>Правый глаз</w:t>
                    </w:r>
                  </w:p>
                </w:txbxContent>
              </v:textbox>
            </v:shape>
            <v:shape id="_x0000_s1785" type="#_x0000_t202" style="position:absolute;left:1412;top:12027;width:2472;height:391" filled="f" stroked="f">
              <v:textbox style="mso-next-textbox:#_x0000_s1785;mso-fit-shape-to-text:t" inset="0,0,0,0">
                <w:txbxContent>
                  <w:p w:rsidR="00E50C46" w:rsidRPr="001F332C" w:rsidRDefault="00E50C46" w:rsidP="00240D85">
                    <w:pPr>
                      <w:jc w:val="right"/>
                      <w:rPr>
                        <w:rFonts w:asciiTheme="minorHAnsi" w:hAnsiTheme="minorHAnsi"/>
                        <w:b/>
                        <w:sz w:val="16"/>
                        <w:szCs w:val="14"/>
                        <w:lang w:val="ru-RU"/>
                      </w:rPr>
                    </w:pPr>
                    <w:r>
                      <w:rPr>
                        <w:rFonts w:asciiTheme="minorHAnsi" w:hAnsiTheme="minorHAnsi"/>
                        <w:b/>
                        <w:bCs/>
                        <w:sz w:val="16"/>
                        <w:szCs w:val="14"/>
                        <w:lang w:val="ru-RU"/>
                      </w:rPr>
                      <w:t>Кнопка перемещения левой вертикальной линии</w:t>
                    </w:r>
                  </w:p>
                </w:txbxContent>
              </v:textbox>
            </v:shape>
            <v:shape id="_x0000_s1786" type="#_x0000_t202" style="position:absolute;left:3719;top:12189;width:3104;height:391" filled="f" stroked="f">
              <v:textbox style="mso-next-textbox:#_x0000_s1786;mso-fit-shape-to-text:t" inset="0,0,0,0">
                <w:txbxContent>
                  <w:p w:rsidR="00E50C46" w:rsidRPr="001F332C" w:rsidRDefault="00E50C46" w:rsidP="00240D85">
                    <w:pPr>
                      <w:jc w:val="center"/>
                      <w:rPr>
                        <w:rFonts w:asciiTheme="minorHAnsi" w:hAnsiTheme="minorHAnsi"/>
                        <w:b/>
                        <w:sz w:val="16"/>
                        <w:szCs w:val="14"/>
                        <w:lang w:val="ru-RU"/>
                      </w:rPr>
                    </w:pPr>
                    <w:r>
                      <w:rPr>
                        <w:rFonts w:asciiTheme="minorHAnsi" w:hAnsiTheme="minorHAnsi"/>
                        <w:b/>
                        <w:sz w:val="16"/>
                        <w:szCs w:val="14"/>
                        <w:lang w:val="ru-RU"/>
                      </w:rPr>
                      <w:t>Отображает значения измерения и усредненные значения</w:t>
                    </w:r>
                  </w:p>
                </w:txbxContent>
              </v:textbox>
            </v:shape>
            <v:shape id="_x0000_s1787" type="#_x0000_t202" style="position:absolute;left:5797;top:12027;width:2472;height:391" filled="f" stroked="f">
              <v:textbox style="mso-next-textbox:#_x0000_s1787;mso-fit-shape-to-text:t" inset="0,0,0,0">
                <w:txbxContent>
                  <w:p w:rsidR="00E50C46" w:rsidRPr="001F332C" w:rsidRDefault="00E50C46" w:rsidP="00240D85">
                    <w:pPr>
                      <w:rPr>
                        <w:rFonts w:asciiTheme="minorHAnsi" w:hAnsiTheme="minorHAnsi"/>
                        <w:b/>
                        <w:sz w:val="16"/>
                        <w:szCs w:val="14"/>
                        <w:lang w:val="ru-RU"/>
                      </w:rPr>
                    </w:pPr>
                    <w:r>
                      <w:rPr>
                        <w:rFonts w:asciiTheme="minorHAnsi" w:hAnsiTheme="minorHAnsi"/>
                        <w:b/>
                        <w:bCs/>
                        <w:sz w:val="16"/>
                        <w:szCs w:val="14"/>
                        <w:lang w:val="ru-RU"/>
                      </w:rPr>
                      <w:t>Кнопка перемещения правой вертикальной линии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32C7" w:rsidRPr="00FE34D9" w:rsidRDefault="003A32C7" w:rsidP="00FE34D9">
      <w:pPr>
        <w:pStyle w:val="ac"/>
        <w:jc w:val="center"/>
        <w:rPr>
          <w:b/>
        </w:rPr>
      </w:pPr>
    </w:p>
    <w:p w:rsidR="001F332C" w:rsidRPr="009D5EE5" w:rsidRDefault="001F332C" w:rsidP="001F332C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 xml:space="preserve">[Экран режима </w:t>
      </w:r>
      <w:r>
        <w:rPr>
          <w:b/>
          <w:noProof w:val="0"/>
          <w:szCs w:val="24"/>
        </w:rPr>
        <w:t>Size</w:t>
      </w:r>
      <w:r w:rsidRPr="009D5EE5">
        <w:rPr>
          <w:b/>
          <w:noProof w:val="0"/>
          <w:szCs w:val="24"/>
          <w:lang w:val="ru-RU"/>
        </w:rPr>
        <w:t xml:space="preserve"> (Размер) (2)]</w:t>
      </w:r>
    </w:p>
    <w:p w:rsidR="003A32C7" w:rsidRPr="009D5EE5" w:rsidRDefault="003A32C7" w:rsidP="00FE34D9">
      <w:pPr>
        <w:pStyle w:val="ac"/>
        <w:jc w:val="center"/>
        <w:rPr>
          <w:b/>
          <w:lang w:val="ru-RU"/>
        </w:rPr>
      </w:pPr>
    </w:p>
    <w:p w:rsidR="00FE34D9" w:rsidRPr="009D5EE5" w:rsidRDefault="00FE34D9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1F332C" w:rsidRPr="009D5EE5" w:rsidRDefault="001F332C" w:rsidP="001F332C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3.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Место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фокусировка</w:t>
      </w:r>
    </w:p>
    <w:p w:rsidR="001F332C" w:rsidRPr="009D5EE5" w:rsidRDefault="001F332C" w:rsidP="001F332C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Попросите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посмотреть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фиксирующую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внутри</w:t>
      </w:r>
      <w:r w:rsidRPr="009D5EE5">
        <w:rPr>
          <w:szCs w:val="24"/>
          <w:lang w:val="ru-RU"/>
        </w:rPr>
        <w:t>.</w:t>
      </w:r>
    </w:p>
    <w:p w:rsidR="001602AD" w:rsidRPr="009D5EE5" w:rsidRDefault="001602AD" w:rsidP="001602AD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Переместите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рычаг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управления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отрегулировать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местоположение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так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зрачок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находился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между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двумя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вертикальными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линиями</w:t>
      </w:r>
      <w:r w:rsidRPr="009D5EE5">
        <w:rPr>
          <w:szCs w:val="24"/>
          <w:lang w:val="ru-RU"/>
        </w:rPr>
        <w:t>.</w:t>
      </w:r>
    </w:p>
    <w:p w:rsidR="001602AD" w:rsidRPr="009D5EE5" w:rsidRDefault="001602AD" w:rsidP="001602AD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Фокус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отрегулирован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так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углы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четко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видны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FE34D9">
      <w:pPr>
        <w:pStyle w:val="31"/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FE34D9" w:rsidRPr="007268A0" w:rsidTr="00CA5216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FE34D9" w:rsidRPr="007268A0" w:rsidRDefault="00FE34D9" w:rsidP="00CA5216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1602AD" w:rsidRPr="001602AD" w:rsidRDefault="001602AD" w:rsidP="001602AD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FE34D9" w:rsidRPr="007268A0" w:rsidRDefault="00FE34D9" w:rsidP="00CA5216"/>
        </w:tc>
      </w:tr>
    </w:tbl>
    <w:p w:rsidR="003A32C7" w:rsidRPr="003A32C7" w:rsidRDefault="003A32C7" w:rsidP="00E405D9"/>
    <w:p w:rsidR="001602AD" w:rsidRPr="009D5EE5" w:rsidRDefault="001602AD" w:rsidP="001602AD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Невозможно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точно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межзрачковое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расстояние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наведен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радужку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E047CF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1602AD" w:rsidRPr="009D5EE5" w:rsidRDefault="001602AD" w:rsidP="001602AD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4.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Измерение</w:t>
      </w:r>
    </w:p>
    <w:p w:rsidR="001602AD" w:rsidRPr="009D5EE5" w:rsidRDefault="001602AD" w:rsidP="001602AD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Когда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текущее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состояние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снимается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поставленный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паузу</w:t>
      </w:r>
      <w:r w:rsidRPr="009D5EE5">
        <w:rPr>
          <w:szCs w:val="24"/>
          <w:lang w:val="ru-RU"/>
        </w:rPr>
        <w:t>.</w:t>
      </w:r>
    </w:p>
    <w:p w:rsidR="001602AD" w:rsidRPr="009D5EE5" w:rsidRDefault="001602AD" w:rsidP="001602AD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слева</w:t>
      </w:r>
      <w:r w:rsidRPr="009D5EE5">
        <w:rPr>
          <w:szCs w:val="24"/>
          <w:lang w:val="ru-RU"/>
        </w:rPr>
        <w:t xml:space="preserve"> </w:t>
      </w:r>
      <w:r>
        <w:rPr>
          <w:noProof/>
          <w:szCs w:val="24"/>
          <w:lang w:val="ru-RU" w:eastAsia="ru-RU"/>
        </w:rPr>
        <w:drawing>
          <wp:inline distT="0" distB="0" distL="0" distR="0">
            <wp:extent cx="259080" cy="31051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noProof/>
          <w:spacing w:val="12"/>
          <w:sz w:val="18"/>
          <w:szCs w:val="24"/>
          <w:lang w:val="ru-RU" w:eastAsia="ru-RU"/>
        </w:rPr>
        <w:drawing>
          <wp:inline distT="0" distB="0" distL="0" distR="0">
            <wp:extent cx="250190" cy="310515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регулируют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движение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левой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линии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справа</w:t>
      </w:r>
      <w:r>
        <w:rPr>
          <w:noProof/>
          <w:szCs w:val="24"/>
          <w:lang w:val="ru-RU" w:eastAsia="ru-RU"/>
        </w:rPr>
        <w:drawing>
          <wp:inline distT="0" distB="0" distL="0" distR="0">
            <wp:extent cx="259080" cy="31051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noProof/>
          <w:spacing w:val="12"/>
          <w:sz w:val="18"/>
          <w:szCs w:val="24"/>
          <w:lang w:val="ru-RU" w:eastAsia="ru-RU"/>
        </w:rPr>
        <w:drawing>
          <wp:inline distT="0" distB="0" distL="0" distR="0">
            <wp:extent cx="250190" cy="310515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регулируют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движение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правой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боковой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линии</w:t>
      </w:r>
      <w:r w:rsidRPr="009D5EE5">
        <w:rPr>
          <w:szCs w:val="24"/>
          <w:lang w:val="ru-RU"/>
        </w:rPr>
        <w:t>.</w:t>
      </w:r>
    </w:p>
    <w:p w:rsidR="001602AD" w:rsidRPr="009D5EE5" w:rsidRDefault="001602AD" w:rsidP="001602AD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мониторе</w:t>
      </w:r>
      <w:r w:rsidRPr="009D5EE5">
        <w:rPr>
          <w:szCs w:val="24"/>
          <w:lang w:val="ru-RU"/>
        </w:rPr>
        <w:t>.</w:t>
      </w:r>
    </w:p>
    <w:p w:rsidR="001602AD" w:rsidRPr="009D5EE5" w:rsidRDefault="001602AD" w:rsidP="001602AD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сохраняется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автоматически</w:t>
      </w:r>
      <w:r w:rsidRPr="009D5EE5">
        <w:rPr>
          <w:szCs w:val="24"/>
          <w:lang w:val="ru-RU"/>
        </w:rPr>
        <w:t>.</w:t>
      </w:r>
    </w:p>
    <w:p w:rsidR="001602AD" w:rsidRPr="009D5EE5" w:rsidRDefault="001602AD" w:rsidP="001602AD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указывается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размере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зрачка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нижней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экрана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Среднее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последних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двух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указано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меню</w:t>
      </w:r>
      <w:r w:rsidRPr="009D5EE5">
        <w:rPr>
          <w:szCs w:val="24"/>
          <w:lang w:val="ru-RU"/>
        </w:rPr>
        <w:t xml:space="preserve"> «</w:t>
      </w:r>
      <w:proofErr w:type="spellStart"/>
      <w:r w:rsidRPr="001602AD">
        <w:rPr>
          <w:szCs w:val="24"/>
        </w:rPr>
        <w:t>Avg</w:t>
      </w:r>
      <w:proofErr w:type="spellEnd"/>
      <w:r w:rsidRPr="009D5EE5">
        <w:rPr>
          <w:szCs w:val="24"/>
          <w:lang w:val="ru-RU"/>
        </w:rPr>
        <w:t xml:space="preserve"> </w:t>
      </w:r>
      <w:r w:rsidRPr="001602AD">
        <w:rPr>
          <w:szCs w:val="24"/>
        </w:rPr>
        <w:t>Size</w:t>
      </w:r>
      <w:r w:rsidRPr="009D5EE5">
        <w:rPr>
          <w:szCs w:val="24"/>
          <w:lang w:val="ru-RU"/>
        </w:rPr>
        <w:t>» («</w:t>
      </w:r>
      <w:r>
        <w:rPr>
          <w:szCs w:val="24"/>
          <w:lang w:val="ru-RU"/>
        </w:rPr>
        <w:t>Усредненный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размер</w:t>
      </w:r>
      <w:r w:rsidRPr="009D5EE5">
        <w:rPr>
          <w:szCs w:val="24"/>
          <w:lang w:val="ru-RU"/>
        </w:rPr>
        <w:t>»).</w:t>
      </w:r>
    </w:p>
    <w:p w:rsidR="001602AD" w:rsidRPr="009D5EE5" w:rsidRDefault="001602AD" w:rsidP="001602AD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Остановленный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</w:t>
      </w:r>
      <w:r w:rsidRPr="009D5EE5">
        <w:rPr>
          <w:szCs w:val="24"/>
          <w:lang w:val="ru-RU"/>
        </w:rPr>
        <w:t xml:space="preserve"> </w:t>
      </w:r>
      <w:proofErr w:type="spellStart"/>
      <w:r>
        <w:rPr>
          <w:szCs w:val="24"/>
          <w:lang w:val="ru-RU"/>
        </w:rPr>
        <w:t>разблокируется</w:t>
      </w:r>
      <w:proofErr w:type="spellEnd"/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нажмете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1602AD" w:rsidRPr="009D5EE5" w:rsidRDefault="001602AD" w:rsidP="001602AD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5.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Повторное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</w:p>
    <w:p w:rsidR="004663F1" w:rsidRPr="009D5EE5" w:rsidRDefault="004663F1" w:rsidP="004663F1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повторном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двух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значений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Повторите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этапы</w:t>
      </w:r>
      <w:r w:rsidRPr="009D5EE5">
        <w:rPr>
          <w:szCs w:val="24"/>
          <w:lang w:val="ru-RU"/>
        </w:rPr>
        <w:t xml:space="preserve"> 2 ~ 5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повторном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измерении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4663F1" w:rsidRPr="009D5EE5" w:rsidRDefault="004663F1" w:rsidP="004663F1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6.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противоположного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</w:p>
    <w:p w:rsidR="004663F1" w:rsidRPr="009D5EE5" w:rsidRDefault="004663F1" w:rsidP="004663F1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Измерьте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противоположный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используя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метод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перемещения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столика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противоположную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сторону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4663F1" w:rsidRPr="009D5EE5" w:rsidRDefault="004663F1" w:rsidP="004663F1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7.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Вывод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результатов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</w:p>
    <w:p w:rsidR="004663F1" w:rsidRPr="009D5EE5" w:rsidRDefault="004663F1" w:rsidP="004663F1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Результат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диаметра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выводится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«[</w:t>
      </w:r>
      <w:r w:rsidRPr="004663F1">
        <w:rPr>
          <w:szCs w:val="24"/>
        </w:rPr>
        <w:t>PUPIL</w:t>
      </w:r>
      <w:r w:rsidRPr="009D5EE5">
        <w:rPr>
          <w:szCs w:val="24"/>
          <w:lang w:val="ru-RU"/>
        </w:rPr>
        <w:t xml:space="preserve"> </w:t>
      </w:r>
      <w:r w:rsidRPr="004663F1">
        <w:rPr>
          <w:szCs w:val="24"/>
        </w:rPr>
        <w:t>SIZE</w:t>
      </w:r>
      <w:r w:rsidRPr="009D5EE5">
        <w:rPr>
          <w:szCs w:val="24"/>
          <w:lang w:val="ru-RU"/>
        </w:rPr>
        <w:t>]»  «[</w:t>
      </w:r>
      <w:r>
        <w:rPr>
          <w:szCs w:val="24"/>
          <w:lang w:val="ru-RU"/>
        </w:rPr>
        <w:t>РАЗМЕР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ЗРАЧКА</w:t>
      </w:r>
      <w:r w:rsidRPr="009D5EE5">
        <w:rPr>
          <w:szCs w:val="24"/>
          <w:lang w:val="ru-RU"/>
        </w:rPr>
        <w:t xml:space="preserve">]» </w:t>
      </w:r>
      <w:r>
        <w:rPr>
          <w:szCs w:val="24"/>
          <w:lang w:val="ru-RU"/>
        </w:rPr>
        <w:t>посредством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встроенного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принтера</w:t>
      </w:r>
      <w:r w:rsidRPr="009D5EE5">
        <w:rPr>
          <w:szCs w:val="24"/>
          <w:lang w:val="ru-RU"/>
        </w:rPr>
        <w:t>.</w:t>
      </w:r>
    </w:p>
    <w:p w:rsidR="00B7643E" w:rsidRPr="009D5EE5" w:rsidRDefault="00B7643E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4663F1" w:rsidRPr="009D5EE5" w:rsidRDefault="004663F1" w:rsidP="004663F1">
      <w:pPr>
        <w:pStyle w:val="2"/>
        <w:rPr>
          <w:szCs w:val="24"/>
          <w:lang w:val="ru-RU"/>
        </w:rPr>
      </w:pPr>
      <w:bookmarkStart w:id="37" w:name="_Toc494797142"/>
      <w:r w:rsidRPr="009D5EE5">
        <w:rPr>
          <w:szCs w:val="24"/>
          <w:lang w:val="ru-RU"/>
        </w:rPr>
        <w:t>9.3.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 w:rsidRPr="004663F1">
        <w:rPr>
          <w:szCs w:val="24"/>
        </w:rPr>
        <w:t>RETRO</w:t>
      </w:r>
      <w:r w:rsidRPr="009D5EE5">
        <w:rPr>
          <w:szCs w:val="24"/>
          <w:lang w:val="ru-RU"/>
        </w:rPr>
        <w:t>-</w:t>
      </w:r>
      <w:r w:rsidRPr="004663F1">
        <w:rPr>
          <w:szCs w:val="24"/>
        </w:rPr>
        <w:t>ILLUMINATION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РЕТРО</w:t>
      </w:r>
      <w:r w:rsidRPr="009D5EE5">
        <w:rPr>
          <w:szCs w:val="24"/>
          <w:lang w:val="ru-RU"/>
        </w:rPr>
        <w:t>-</w:t>
      </w:r>
      <w:r>
        <w:rPr>
          <w:szCs w:val="24"/>
          <w:lang w:val="ru-RU"/>
        </w:rPr>
        <w:t>ПОДСВЕТКИ</w:t>
      </w:r>
      <w:r w:rsidRPr="009D5EE5">
        <w:rPr>
          <w:szCs w:val="24"/>
          <w:lang w:val="ru-RU"/>
        </w:rPr>
        <w:t>)</w:t>
      </w:r>
      <w:bookmarkEnd w:id="37"/>
    </w:p>
    <w:p w:rsidR="003A32C7" w:rsidRPr="009D5EE5" w:rsidRDefault="003A32C7" w:rsidP="00E405D9">
      <w:pPr>
        <w:rPr>
          <w:lang w:val="ru-RU"/>
        </w:rPr>
      </w:pPr>
    </w:p>
    <w:p w:rsidR="003A32C7" w:rsidRPr="00E047CF" w:rsidRDefault="003A32C7" w:rsidP="00E405D9">
      <w:pPr>
        <w:rPr>
          <w:lang w:val="ru-RU"/>
        </w:rPr>
      </w:pPr>
    </w:p>
    <w:p w:rsidR="006A580C" w:rsidRPr="006A580C" w:rsidRDefault="006A580C" w:rsidP="006A580C">
      <w:pPr>
        <w:tabs>
          <w:tab w:val="left" w:pos="993"/>
        </w:tabs>
        <w:rPr>
          <w:lang w:val="ru-RU"/>
        </w:rPr>
      </w:pPr>
      <w:r w:rsidRPr="006A580C">
        <w:rPr>
          <w:lang w:val="ru-RU"/>
        </w:rPr>
        <w:t>Режим измерений в отраженном свете (</w:t>
      </w:r>
      <w:r>
        <w:rPr>
          <w:szCs w:val="24"/>
          <w:lang w:val="ru-RU"/>
        </w:rPr>
        <w:t>ретро</w:t>
      </w:r>
      <w:r w:rsidRPr="009D5EE5">
        <w:rPr>
          <w:szCs w:val="24"/>
          <w:lang w:val="ru-RU"/>
        </w:rPr>
        <w:t>-</w:t>
      </w:r>
      <w:r>
        <w:rPr>
          <w:szCs w:val="24"/>
          <w:lang w:val="ru-RU"/>
        </w:rPr>
        <w:t>подсветки</w:t>
      </w:r>
      <w:r w:rsidRPr="006A580C">
        <w:rPr>
          <w:szCs w:val="24"/>
          <w:lang w:val="ru-RU"/>
        </w:rPr>
        <w:t xml:space="preserve">) </w:t>
      </w:r>
      <w:r w:rsidRPr="006A580C">
        <w:rPr>
          <w:lang w:val="ru-RU"/>
        </w:rPr>
        <w:t>позволяет рассматривать хрусталик глаза с помощью отраженного света. По форме света, отраженного от сетчатки при изменении яркости света, падающего на глаза, можно судить о состоянии хрусталика.</w:t>
      </w:r>
    </w:p>
    <w:p w:rsidR="006A580C" w:rsidRPr="006A580C" w:rsidRDefault="006A580C" w:rsidP="006A580C">
      <w:pPr>
        <w:tabs>
          <w:tab w:val="left" w:pos="993"/>
        </w:tabs>
        <w:rPr>
          <w:lang w:val="ru-RU"/>
        </w:rPr>
      </w:pPr>
      <w:r w:rsidRPr="006A580C">
        <w:rPr>
          <w:lang w:val="ru-RU"/>
        </w:rPr>
        <w:t>Можно наблюдать хрусталик глаза пациента с серьезными симптомами катаракты или измерять оптическую силу глаза для пациентов с такими симптомами. Более того, имеется возможность проверить мутность хрусталика. Если хрусталик глаза не слишком мутный, то можно провести измерения оптической силы глаза одновременно с наблюдением формы света, отраженного от сетчатки. Кроме того, при наличии царапин на роговице, можно наблюдать проникание света, а также однородность искусственного хрусталика глаза, после наблюдения царапины или после проведения операции по установке искусственного хрусталика глаза.</w:t>
      </w:r>
    </w:p>
    <w:p w:rsidR="006A580C" w:rsidRPr="006A580C" w:rsidRDefault="006A580C" w:rsidP="006A580C">
      <w:pPr>
        <w:tabs>
          <w:tab w:val="left" w:pos="993"/>
        </w:tabs>
        <w:rPr>
          <w:lang w:val="ru-RU"/>
        </w:rPr>
      </w:pPr>
    </w:p>
    <w:p w:rsidR="006A580C" w:rsidRPr="006A580C" w:rsidRDefault="006A580C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D85AD8" w:rsidRPr="00D85AD8" w:rsidRDefault="00D85AD8" w:rsidP="00D85AD8">
      <w:pPr>
        <w:pStyle w:val="3"/>
        <w:rPr>
          <w:szCs w:val="24"/>
        </w:rPr>
      </w:pPr>
      <w:bookmarkStart w:id="38" w:name="_Toc494797143"/>
      <w:r>
        <w:rPr>
          <w:szCs w:val="24"/>
        </w:rPr>
        <w:t>9.3.1.</w:t>
      </w:r>
      <w:r>
        <w:rPr>
          <w:szCs w:val="24"/>
        </w:rPr>
        <w:tab/>
      </w:r>
      <w:r>
        <w:rPr>
          <w:szCs w:val="24"/>
          <w:lang w:val="ru-RU"/>
        </w:rPr>
        <w:t>Расположение</w:t>
      </w:r>
      <w:r w:rsidRPr="00D85AD8">
        <w:rPr>
          <w:szCs w:val="24"/>
        </w:rPr>
        <w:t xml:space="preserve"> </w:t>
      </w:r>
      <w:r>
        <w:rPr>
          <w:szCs w:val="24"/>
          <w:lang w:val="ru-RU"/>
        </w:rPr>
        <w:t>и</w:t>
      </w:r>
      <w:r w:rsidRPr="00D85AD8">
        <w:rPr>
          <w:szCs w:val="24"/>
        </w:rPr>
        <w:t xml:space="preserve"> </w:t>
      </w:r>
      <w:r>
        <w:rPr>
          <w:szCs w:val="24"/>
          <w:lang w:val="ru-RU"/>
        </w:rPr>
        <w:t>фокусировка</w:t>
      </w:r>
      <w:bookmarkEnd w:id="38"/>
    </w:p>
    <w:p w:rsidR="003A32C7" w:rsidRPr="00D85AD8" w:rsidRDefault="003A32C7" w:rsidP="00E405D9"/>
    <w:p w:rsidR="003A32C7" w:rsidRPr="003A32C7" w:rsidRDefault="00B7643E" w:rsidP="00B7643E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580130" cy="2148205"/>
            <wp:effectExtent l="19050" t="0" r="127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B7643E" w:rsidRDefault="003A32C7" w:rsidP="00B7643E">
      <w:pPr>
        <w:pStyle w:val="ac"/>
        <w:jc w:val="center"/>
        <w:rPr>
          <w:b/>
        </w:rPr>
      </w:pPr>
    </w:p>
    <w:p w:rsidR="00D85AD8" w:rsidRPr="009D5EE5" w:rsidRDefault="00D85AD8" w:rsidP="00D85AD8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[Экран ретро-</w:t>
      </w:r>
      <w:proofErr w:type="spellStart"/>
      <w:r w:rsidRPr="009D5EE5">
        <w:rPr>
          <w:b/>
          <w:noProof w:val="0"/>
          <w:szCs w:val="24"/>
          <w:lang w:val="ru-RU"/>
        </w:rPr>
        <w:t>подстветки</w:t>
      </w:r>
      <w:proofErr w:type="spellEnd"/>
      <w:r w:rsidRPr="009D5EE5">
        <w:rPr>
          <w:b/>
          <w:noProof w:val="0"/>
          <w:szCs w:val="24"/>
          <w:lang w:val="ru-RU"/>
        </w:rPr>
        <w:t>]</w:t>
      </w:r>
    </w:p>
    <w:p w:rsidR="003A32C7" w:rsidRPr="009D5EE5" w:rsidRDefault="003A32C7" w:rsidP="00B7643E">
      <w:pPr>
        <w:pStyle w:val="ac"/>
        <w:jc w:val="center"/>
        <w:rPr>
          <w:b/>
          <w:lang w:val="ru-RU"/>
        </w:rPr>
      </w:pPr>
    </w:p>
    <w:p w:rsidR="00892F45" w:rsidRPr="009D5EE5" w:rsidRDefault="00892F45" w:rsidP="00B7643E">
      <w:pPr>
        <w:pStyle w:val="ac"/>
        <w:jc w:val="center"/>
        <w:rPr>
          <w:b/>
          <w:lang w:val="ru-RU"/>
        </w:rPr>
      </w:pPr>
    </w:p>
    <w:p w:rsidR="00D85AD8" w:rsidRPr="009D5EE5" w:rsidRDefault="00D85AD8" w:rsidP="00D85AD8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1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переходит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ретро</w:t>
      </w:r>
      <w:r w:rsidRPr="009D5EE5">
        <w:rPr>
          <w:szCs w:val="24"/>
          <w:lang w:val="ru-RU"/>
        </w:rPr>
        <w:t>-</w:t>
      </w:r>
      <w:r>
        <w:rPr>
          <w:szCs w:val="24"/>
          <w:lang w:val="ru-RU"/>
        </w:rPr>
        <w:t>подсветки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«</w:t>
      </w:r>
      <w:r w:rsidRPr="00D85AD8">
        <w:rPr>
          <w:szCs w:val="24"/>
        </w:rPr>
        <w:t>RETRO</w:t>
      </w:r>
      <w:r w:rsidRPr="009D5EE5">
        <w:rPr>
          <w:szCs w:val="24"/>
          <w:lang w:val="ru-RU"/>
        </w:rPr>
        <w:t>-</w:t>
      </w:r>
      <w:r w:rsidRPr="00D85AD8">
        <w:rPr>
          <w:szCs w:val="24"/>
        </w:rPr>
        <w:t>ILL</w:t>
      </w:r>
      <w:r w:rsidRPr="009D5EE5">
        <w:rPr>
          <w:szCs w:val="24"/>
          <w:lang w:val="ru-RU"/>
        </w:rPr>
        <w:t>».</w:t>
      </w:r>
    </w:p>
    <w:p w:rsidR="00D85AD8" w:rsidRPr="009D5EE5" w:rsidRDefault="00D85AD8" w:rsidP="00B7643E">
      <w:pPr>
        <w:pStyle w:val="21"/>
        <w:rPr>
          <w:lang w:val="ru-RU"/>
        </w:rPr>
      </w:pPr>
    </w:p>
    <w:p w:rsidR="00D85AD8" w:rsidRPr="009D5EE5" w:rsidRDefault="00D85AD8" w:rsidP="00D85AD8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2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Процессы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Регулировка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уровня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>), (</w:t>
      </w:r>
      <w:r>
        <w:rPr>
          <w:szCs w:val="24"/>
          <w:lang w:val="ru-RU"/>
        </w:rPr>
        <w:t>Место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фокусировка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выполняются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используя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методы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описаны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</w:t>
      </w:r>
      <w:r w:rsidRPr="009D5EE5">
        <w:rPr>
          <w:szCs w:val="24"/>
          <w:lang w:val="ru-RU"/>
        </w:rPr>
        <w:t xml:space="preserve">. 8.1.1.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>.</w:t>
      </w:r>
    </w:p>
    <w:p w:rsidR="00D85AD8" w:rsidRPr="009D5EE5" w:rsidRDefault="00D85AD8" w:rsidP="00B7643E">
      <w:pPr>
        <w:pStyle w:val="21"/>
        <w:rPr>
          <w:lang w:val="ru-RU"/>
        </w:rPr>
      </w:pPr>
    </w:p>
    <w:p w:rsidR="00D85AD8" w:rsidRPr="009D5EE5" w:rsidRDefault="00D85AD8" w:rsidP="00D85AD8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3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Изображение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ретро</w:t>
      </w:r>
      <w:r w:rsidRPr="009D5EE5">
        <w:rPr>
          <w:szCs w:val="24"/>
          <w:lang w:val="ru-RU"/>
        </w:rPr>
        <w:t>-</w:t>
      </w:r>
      <w:r>
        <w:rPr>
          <w:szCs w:val="24"/>
          <w:lang w:val="ru-RU"/>
        </w:rPr>
        <w:t>подсветкой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выводится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включения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подсветки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отражения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сетчатке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просматривать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информацию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хрусталиках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мутности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царапинах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используя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ретро</w:t>
      </w:r>
      <w:r w:rsidRPr="009D5EE5">
        <w:rPr>
          <w:szCs w:val="24"/>
          <w:lang w:val="ru-RU"/>
        </w:rPr>
        <w:t>-</w:t>
      </w:r>
      <w:r>
        <w:rPr>
          <w:szCs w:val="24"/>
          <w:lang w:val="ru-RU"/>
        </w:rPr>
        <w:t>подсветкой</w:t>
      </w:r>
      <w:r w:rsidRPr="009D5EE5">
        <w:rPr>
          <w:szCs w:val="24"/>
          <w:lang w:val="ru-RU"/>
        </w:rPr>
        <w:t>.</w:t>
      </w:r>
    </w:p>
    <w:p w:rsidR="00D85AD8" w:rsidRPr="009D5EE5" w:rsidRDefault="00D85AD8" w:rsidP="00B7643E">
      <w:pPr>
        <w:pStyle w:val="21"/>
        <w:rPr>
          <w:lang w:val="ru-RU"/>
        </w:rPr>
      </w:pPr>
    </w:p>
    <w:p w:rsidR="00325593" w:rsidRPr="009D5EE5" w:rsidRDefault="00325593" w:rsidP="00325593">
      <w:pPr>
        <w:pStyle w:val="21"/>
        <w:jc w:val="left"/>
        <w:rPr>
          <w:szCs w:val="24"/>
          <w:lang w:val="ru-RU"/>
        </w:rPr>
      </w:pPr>
      <w:r>
        <w:rPr>
          <w:szCs w:val="20"/>
        </w:rPr>
        <w:sym w:font="Wingdings" w:char="F084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</w:t>
      </w:r>
      <w:r w:rsidR="00E50C46">
        <w:rPr>
          <w:rFonts w:ascii="MS Mincho" w:hAnsiTheme="minorBidi"/>
          <w:szCs w:val="24"/>
        </w:rPr>
        <w:pict>
          <v:shape id="Рисунок 204" o:spid="_x0000_i1051" type="#_x0000_t75" style="width:30pt;height:30pt;visibility:visible">
            <v:imagedata r:id="rId157" o:title=""/>
          </v:shape>
        </w:pic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появляется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  <w:r w:rsidRPr="009D5EE5">
        <w:rPr>
          <w:szCs w:val="24"/>
          <w:lang w:val="ru-RU"/>
        </w:rPr>
        <w:br/>
      </w:r>
      <w:r>
        <w:rPr>
          <w:szCs w:val="24"/>
          <w:lang w:val="ru-RU"/>
        </w:rPr>
        <w:t>Экран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вместе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ретро</w:t>
      </w:r>
      <w:r w:rsidRPr="009D5EE5">
        <w:rPr>
          <w:szCs w:val="24"/>
          <w:lang w:val="ru-RU"/>
        </w:rPr>
        <w:t>-</w:t>
      </w:r>
      <w:r>
        <w:rPr>
          <w:szCs w:val="24"/>
          <w:lang w:val="ru-RU"/>
        </w:rPr>
        <w:t>подсветкой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постоянно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измеряя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рефрактивную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астигматизм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текущем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месте</w:t>
      </w:r>
      <w:r w:rsidRPr="009D5EE5">
        <w:rPr>
          <w:szCs w:val="24"/>
          <w:lang w:val="ru-RU"/>
        </w:rPr>
        <w:t>.</w:t>
      </w:r>
    </w:p>
    <w:p w:rsidR="00325593" w:rsidRPr="009D5EE5" w:rsidRDefault="00325593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9D4948" w:rsidRPr="007268A0" w:rsidTr="00CA5216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9D4948" w:rsidRPr="007268A0" w:rsidRDefault="009D4948" w:rsidP="00CA5216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325593" w:rsidRPr="00325593" w:rsidRDefault="00325593" w:rsidP="00325593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9D4948" w:rsidRPr="007268A0" w:rsidRDefault="009D4948" w:rsidP="00CA5216"/>
        </w:tc>
      </w:tr>
    </w:tbl>
    <w:p w:rsidR="009D4948" w:rsidRDefault="009D4948" w:rsidP="00E405D9"/>
    <w:p w:rsidR="005C1712" w:rsidRPr="005C1712" w:rsidRDefault="005C1712" w:rsidP="005C1712">
      <w:pPr>
        <w:rPr>
          <w:lang w:val="ru-RU"/>
        </w:rPr>
      </w:pPr>
      <w:r w:rsidRPr="005C1712">
        <w:rPr>
          <w:lang w:val="ru-RU"/>
        </w:rPr>
        <w:t>Мутность хрусталика глаза, вызванная катарактой, может привести к ошибке в измерениях из-за аберраций за счет эксцентриситета.</w:t>
      </w:r>
    </w:p>
    <w:p w:rsidR="00325593" w:rsidRPr="009D5EE5" w:rsidRDefault="00325593" w:rsidP="00325593">
      <w:pPr>
        <w:pStyle w:val="af"/>
        <w:rPr>
          <w:vanish/>
          <w:szCs w:val="24"/>
          <w:lang w:val="ru-RU"/>
        </w:rPr>
      </w:pPr>
      <w:r w:rsidRPr="009D5EE5">
        <w:rPr>
          <w:szCs w:val="24"/>
          <w:lang w:val="ru-RU"/>
        </w:rPr>
        <w:t>.</w:t>
      </w:r>
    </w:p>
    <w:p w:rsidR="009D4948" w:rsidRPr="009D5EE5" w:rsidRDefault="009D4948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9D4948" w:rsidRPr="009D4948" w:rsidRDefault="009D4948" w:rsidP="009D4948">
      <w:pPr>
        <w:pStyle w:val="ac"/>
        <w:jc w:val="center"/>
        <w:rPr>
          <w:b/>
        </w:rPr>
      </w:pPr>
      <w:r w:rsidRPr="009D4948">
        <w:rPr>
          <w:b/>
          <w:lang w:val="ru-RU" w:eastAsia="ru-RU"/>
        </w:rPr>
        <w:drawing>
          <wp:inline distT="0" distB="0" distL="0" distR="0">
            <wp:extent cx="3571240" cy="2148205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48" w:rsidRDefault="009D4948" w:rsidP="009D4948">
      <w:pPr>
        <w:pStyle w:val="ac"/>
        <w:jc w:val="center"/>
        <w:rPr>
          <w:b/>
        </w:rPr>
      </w:pPr>
    </w:p>
    <w:p w:rsidR="00514A7B" w:rsidRPr="009D5EE5" w:rsidRDefault="00514A7B" w:rsidP="00514A7B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[Экран измерения при ретро-</w:t>
      </w:r>
      <w:proofErr w:type="spellStart"/>
      <w:r w:rsidRPr="009D5EE5">
        <w:rPr>
          <w:b/>
          <w:noProof w:val="0"/>
          <w:szCs w:val="24"/>
          <w:lang w:val="ru-RU"/>
        </w:rPr>
        <w:t>подстветке</w:t>
      </w:r>
      <w:proofErr w:type="spellEnd"/>
      <w:r w:rsidRPr="009D5EE5">
        <w:rPr>
          <w:b/>
          <w:noProof w:val="0"/>
          <w:szCs w:val="24"/>
          <w:lang w:val="ru-RU"/>
        </w:rPr>
        <w:t>]</w:t>
      </w:r>
    </w:p>
    <w:p w:rsidR="003A32C7" w:rsidRPr="009D5EE5" w:rsidRDefault="003A32C7" w:rsidP="00E405D9">
      <w:pPr>
        <w:rPr>
          <w:lang w:val="ru-RU"/>
        </w:rPr>
      </w:pPr>
    </w:p>
    <w:p w:rsidR="00514A7B" w:rsidRPr="009D5EE5" w:rsidRDefault="00514A7B" w:rsidP="00514A7B">
      <w:pPr>
        <w:rPr>
          <w:szCs w:val="24"/>
          <w:lang w:val="ru-RU"/>
        </w:rPr>
      </w:pP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ретро</w:t>
      </w:r>
      <w:r w:rsidRPr="009D5EE5">
        <w:rPr>
          <w:szCs w:val="24"/>
          <w:lang w:val="ru-RU"/>
        </w:rPr>
        <w:t>-</w:t>
      </w:r>
      <w:r>
        <w:rPr>
          <w:szCs w:val="24"/>
          <w:lang w:val="ru-RU"/>
        </w:rPr>
        <w:t>подсветки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выводимые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514A7B" w:rsidRPr="009D5EE5" w:rsidRDefault="00514A7B" w:rsidP="00514A7B">
      <w:pPr>
        <w:pStyle w:val="22"/>
        <w:rPr>
          <w:szCs w:val="24"/>
        </w:rPr>
      </w:pPr>
      <w:r>
        <w:rPr>
          <w:szCs w:val="24"/>
          <w:lang w:eastAsia="ru-RU"/>
        </w:rPr>
        <w:drawing>
          <wp:inline distT="0" distB="0" distL="0" distR="0">
            <wp:extent cx="362585" cy="353695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</w:rPr>
        <w:t>:</w:t>
      </w:r>
      <w:r w:rsidRPr="009D5EE5">
        <w:rPr>
          <w:szCs w:val="24"/>
        </w:rPr>
        <w:tab/>
      </w:r>
      <w:r>
        <w:rPr>
          <w:noProof w:val="0"/>
          <w:szCs w:val="24"/>
        </w:rPr>
        <w:t>Кнопка</w:t>
      </w:r>
      <w:r w:rsidRPr="009D5EE5">
        <w:rPr>
          <w:noProof w:val="0"/>
          <w:szCs w:val="24"/>
        </w:rPr>
        <w:t xml:space="preserve">, </w:t>
      </w:r>
      <w:r>
        <w:rPr>
          <w:noProof w:val="0"/>
          <w:szCs w:val="24"/>
        </w:rPr>
        <w:t>которая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преобразуется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для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отображения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на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экране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измерений</w:t>
      </w:r>
      <w:r w:rsidRPr="009D5EE5">
        <w:rPr>
          <w:noProof w:val="0"/>
          <w:szCs w:val="24"/>
        </w:rPr>
        <w:t>.</w:t>
      </w:r>
    </w:p>
    <w:p w:rsidR="00514A7B" w:rsidRPr="009D5EE5" w:rsidRDefault="00514A7B" w:rsidP="00514A7B">
      <w:pPr>
        <w:pStyle w:val="22"/>
        <w:rPr>
          <w:szCs w:val="24"/>
        </w:rPr>
      </w:pPr>
      <w:r>
        <w:rPr>
          <w:szCs w:val="24"/>
          <w:lang w:eastAsia="ru-RU"/>
        </w:rPr>
        <w:drawing>
          <wp:inline distT="0" distB="0" distL="0" distR="0">
            <wp:extent cx="353695" cy="362585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</w:rPr>
        <w:t>:</w:t>
      </w:r>
      <w:r w:rsidRPr="009D5EE5">
        <w:rPr>
          <w:szCs w:val="24"/>
        </w:rPr>
        <w:tab/>
      </w:r>
      <w:r>
        <w:rPr>
          <w:noProof w:val="0"/>
          <w:szCs w:val="24"/>
        </w:rPr>
        <w:t>Кнопка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повторного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просмотра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изображения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с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ретро</w:t>
      </w:r>
      <w:r w:rsidRPr="009D5EE5">
        <w:rPr>
          <w:noProof w:val="0"/>
          <w:szCs w:val="24"/>
        </w:rPr>
        <w:t>-</w:t>
      </w:r>
      <w:r w:rsidR="00F74E5D">
        <w:rPr>
          <w:noProof w:val="0"/>
          <w:szCs w:val="24"/>
        </w:rPr>
        <w:t>подсветкой</w:t>
      </w:r>
      <w:r w:rsidRPr="009D5EE5">
        <w:rPr>
          <w:noProof w:val="0"/>
          <w:szCs w:val="24"/>
        </w:rPr>
        <w:t xml:space="preserve">, </w:t>
      </w:r>
      <w:r>
        <w:rPr>
          <w:noProof w:val="0"/>
          <w:szCs w:val="24"/>
        </w:rPr>
        <w:t>сохраненного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с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помощью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повторного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нажатия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кнопки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измерения</w:t>
      </w:r>
      <w:r w:rsidRPr="009D5EE5">
        <w:rPr>
          <w:noProof w:val="0"/>
          <w:szCs w:val="24"/>
        </w:rPr>
        <w:t>.</w:t>
      </w:r>
    </w:p>
    <w:p w:rsidR="00514A7B" w:rsidRPr="009D5EE5" w:rsidRDefault="00514A7B" w:rsidP="00514A7B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301625" cy="35369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Кнопка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уменьшения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яркости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подсветки</w:t>
      </w:r>
    </w:p>
    <w:p w:rsidR="00514A7B" w:rsidRPr="009D5EE5" w:rsidRDefault="00514A7B" w:rsidP="00514A7B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431165" cy="32766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Указывает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текущую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яркость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подсветки</w:t>
      </w:r>
    </w:p>
    <w:p w:rsidR="00514A7B" w:rsidRPr="009D5EE5" w:rsidRDefault="00514A7B" w:rsidP="00514A7B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301625" cy="353695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Кнопка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увеличения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яркости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подсветки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514A7B" w:rsidRPr="009D5EE5" w:rsidRDefault="00514A7B" w:rsidP="00514A7B">
      <w:pPr>
        <w:pStyle w:val="3"/>
        <w:rPr>
          <w:szCs w:val="24"/>
          <w:lang w:val="ru-RU"/>
        </w:rPr>
      </w:pPr>
      <w:bookmarkStart w:id="39" w:name="_Toc494797144"/>
      <w:r w:rsidRPr="009D5EE5">
        <w:rPr>
          <w:szCs w:val="24"/>
          <w:lang w:val="ru-RU"/>
        </w:rPr>
        <w:t>9.3.2.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Обзор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ретро</w:t>
      </w:r>
      <w:r w:rsidRPr="009D5EE5">
        <w:rPr>
          <w:szCs w:val="24"/>
          <w:lang w:val="ru-RU"/>
        </w:rPr>
        <w:t>-</w:t>
      </w:r>
      <w:r>
        <w:rPr>
          <w:szCs w:val="24"/>
          <w:lang w:val="ru-RU"/>
        </w:rPr>
        <w:t>подсветки</w:t>
      </w:r>
      <w:bookmarkEnd w:id="39"/>
    </w:p>
    <w:p w:rsidR="00514A7B" w:rsidRPr="009D5EE5" w:rsidRDefault="00514A7B" w:rsidP="00514A7B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1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Регулирует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яркость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светодиода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</w:p>
    <w:p w:rsidR="00514A7B" w:rsidRPr="009D5EE5" w:rsidRDefault="00514A7B" w:rsidP="00514A7B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четкого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</w:t>
      </w:r>
      <w:r>
        <w:rPr>
          <w:noProof/>
          <w:szCs w:val="24"/>
          <w:lang w:val="ru-RU" w:eastAsia="ru-RU"/>
        </w:rPr>
        <w:drawing>
          <wp:inline distT="0" distB="0" distL="0" distR="0">
            <wp:extent cx="301625" cy="353695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noProof/>
          <w:szCs w:val="24"/>
          <w:lang w:val="ru-RU" w:eastAsia="ru-RU"/>
        </w:rPr>
        <w:drawing>
          <wp:inline distT="0" distB="0" distL="0" distR="0">
            <wp:extent cx="301625" cy="353695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изменить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яркость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светодиода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соответствующей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яркостью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514A7B" w:rsidRPr="009D5EE5" w:rsidRDefault="00514A7B" w:rsidP="00514A7B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2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Рассмотрение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ретро</w:t>
      </w:r>
      <w:r w:rsidRPr="009D5EE5">
        <w:rPr>
          <w:szCs w:val="24"/>
          <w:lang w:val="ru-RU"/>
        </w:rPr>
        <w:t>-</w:t>
      </w:r>
      <w:r>
        <w:rPr>
          <w:szCs w:val="24"/>
          <w:lang w:val="ru-RU"/>
        </w:rPr>
        <w:t>подсветкой</w:t>
      </w:r>
    </w:p>
    <w:p w:rsidR="00504734" w:rsidRPr="009D5EE5" w:rsidRDefault="00504734" w:rsidP="00504734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Используйте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рычаг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управления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регулировки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угла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падения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избегая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нечеткой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хрусталика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дело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доходит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выбора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освещения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оставляет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отметки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глазах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Убедитесь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оставляющий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отпечатки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вблизи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зрачка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эффективен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наблюдения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ретро</w:t>
      </w:r>
      <w:r w:rsidRPr="009D5EE5">
        <w:rPr>
          <w:szCs w:val="24"/>
          <w:lang w:val="ru-RU"/>
        </w:rPr>
        <w:t>-</w:t>
      </w:r>
      <w:r>
        <w:rPr>
          <w:szCs w:val="24"/>
          <w:lang w:val="ru-RU"/>
        </w:rPr>
        <w:t>подсветкой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9D4948" w:rsidRPr="007268A0" w:rsidTr="00CA5216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9D4948" w:rsidRPr="007268A0" w:rsidRDefault="009D4948" w:rsidP="00CA5216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504734" w:rsidRPr="00504734" w:rsidRDefault="00504734" w:rsidP="00504734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9D4948" w:rsidRPr="007268A0" w:rsidRDefault="009D4948" w:rsidP="00CA5216"/>
        </w:tc>
      </w:tr>
    </w:tbl>
    <w:p w:rsidR="003A32C7" w:rsidRPr="003A32C7" w:rsidRDefault="003A32C7" w:rsidP="00E405D9"/>
    <w:p w:rsidR="00504734" w:rsidRPr="009D5EE5" w:rsidRDefault="00504734" w:rsidP="00504734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Избегайте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осмотра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длится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более</w:t>
      </w:r>
      <w:r w:rsidRPr="009D5EE5">
        <w:rPr>
          <w:szCs w:val="24"/>
          <w:lang w:val="ru-RU"/>
        </w:rPr>
        <w:t xml:space="preserve"> 30 </w:t>
      </w:r>
      <w:r>
        <w:rPr>
          <w:szCs w:val="24"/>
          <w:lang w:val="ru-RU"/>
        </w:rPr>
        <w:t>секунд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защитить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>.</w:t>
      </w:r>
    </w:p>
    <w:p w:rsidR="009D4948" w:rsidRPr="009D5EE5" w:rsidRDefault="009D4948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504734" w:rsidRPr="00504734" w:rsidRDefault="00504734" w:rsidP="00504734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3"/>
      </w:r>
      <w:r w:rsidRPr="00504734">
        <w:rPr>
          <w:szCs w:val="24"/>
          <w:lang w:val="ru-RU"/>
        </w:rPr>
        <w:tab/>
      </w:r>
      <w:r>
        <w:rPr>
          <w:szCs w:val="24"/>
          <w:lang w:val="ru-RU"/>
        </w:rPr>
        <w:t>Сохранение изображения</w:t>
      </w:r>
    </w:p>
    <w:p w:rsidR="00504734" w:rsidRDefault="00504734" w:rsidP="00504734">
      <w:pPr>
        <w:pStyle w:val="31"/>
        <w:rPr>
          <w:szCs w:val="24"/>
          <w:lang w:val="ru-RU"/>
        </w:rPr>
      </w:pPr>
      <w:r w:rsidRPr="00504734">
        <w:rPr>
          <w:szCs w:val="24"/>
          <w:lang w:val="ru-RU"/>
        </w:rPr>
        <w:t>-</w:t>
      </w:r>
      <w:r w:rsidRPr="00504734">
        <w:rPr>
          <w:szCs w:val="24"/>
          <w:lang w:val="ru-RU"/>
        </w:rPr>
        <w:tab/>
      </w:r>
      <w:r>
        <w:rPr>
          <w:szCs w:val="24"/>
          <w:lang w:val="ru-RU"/>
        </w:rPr>
        <w:t>Используйте рычаг управления, чтобы настроить фокусировку на изображении и сохранить изображение, нажав кнопку измерения.</w:t>
      </w:r>
    </w:p>
    <w:p w:rsidR="003A32C7" w:rsidRPr="00504734" w:rsidRDefault="003A32C7" w:rsidP="00E405D9">
      <w:pPr>
        <w:rPr>
          <w:lang w:val="ru-RU"/>
        </w:rPr>
      </w:pPr>
    </w:p>
    <w:p w:rsidR="003A32C7" w:rsidRPr="00504734" w:rsidRDefault="003A32C7" w:rsidP="00E405D9">
      <w:pPr>
        <w:rPr>
          <w:lang w:val="ru-RU"/>
        </w:rPr>
      </w:pPr>
    </w:p>
    <w:p w:rsidR="003A32C7" w:rsidRPr="00504734" w:rsidRDefault="003A32C7" w:rsidP="00E405D9">
      <w:pPr>
        <w:rPr>
          <w:lang w:val="ru-RU"/>
        </w:rPr>
      </w:pPr>
    </w:p>
    <w:p w:rsidR="00504734" w:rsidRPr="009D5EE5" w:rsidRDefault="00504734" w:rsidP="00504734">
      <w:pPr>
        <w:pStyle w:val="3"/>
        <w:rPr>
          <w:szCs w:val="24"/>
          <w:lang w:val="ru-RU"/>
        </w:rPr>
      </w:pPr>
      <w:bookmarkStart w:id="40" w:name="_Toc494797145"/>
      <w:r w:rsidRPr="009D5EE5">
        <w:rPr>
          <w:szCs w:val="24"/>
          <w:lang w:val="ru-RU"/>
        </w:rPr>
        <w:t>9.3.3.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Сохранение</w:t>
      </w:r>
      <w:bookmarkEnd w:id="40"/>
    </w:p>
    <w:p w:rsidR="003A32C7" w:rsidRPr="009D5EE5" w:rsidRDefault="003A32C7" w:rsidP="00E405D9">
      <w:pPr>
        <w:rPr>
          <w:lang w:val="ru-RU"/>
        </w:rPr>
      </w:pPr>
    </w:p>
    <w:p w:rsidR="00504734" w:rsidRPr="009D5EE5" w:rsidRDefault="00504734" w:rsidP="00504734">
      <w:pPr>
        <w:rPr>
          <w:szCs w:val="24"/>
          <w:lang w:val="ru-RU"/>
        </w:rPr>
      </w:pP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сохранить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двух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каждого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изображения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будут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сохраняться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помощью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504734" w:rsidRPr="009D5EE5" w:rsidRDefault="00504734" w:rsidP="00504734">
      <w:pPr>
        <w:pStyle w:val="3"/>
        <w:rPr>
          <w:szCs w:val="24"/>
          <w:lang w:val="ru-RU"/>
        </w:rPr>
      </w:pPr>
      <w:bookmarkStart w:id="41" w:name="_Toc494797146"/>
      <w:r w:rsidRPr="009D5EE5">
        <w:rPr>
          <w:szCs w:val="24"/>
          <w:lang w:val="ru-RU"/>
        </w:rPr>
        <w:t>9.3.4.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Тест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второго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bookmarkEnd w:id="41"/>
    </w:p>
    <w:p w:rsidR="003A32C7" w:rsidRPr="009D5EE5" w:rsidRDefault="003A32C7" w:rsidP="00E405D9">
      <w:pPr>
        <w:rPr>
          <w:lang w:val="ru-RU"/>
        </w:rPr>
      </w:pPr>
    </w:p>
    <w:p w:rsidR="00504734" w:rsidRPr="009D5EE5" w:rsidRDefault="00504734" w:rsidP="00504734">
      <w:pPr>
        <w:rPr>
          <w:szCs w:val="24"/>
          <w:lang w:val="ru-RU"/>
        </w:rPr>
      </w:pPr>
      <w:r>
        <w:rPr>
          <w:szCs w:val="24"/>
          <w:lang w:val="ru-RU"/>
        </w:rPr>
        <w:t>Сохраняет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желаемое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другого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504734" w:rsidRDefault="00504734" w:rsidP="00504734">
      <w:pPr>
        <w:pStyle w:val="3"/>
        <w:rPr>
          <w:szCs w:val="24"/>
          <w:lang w:val="ru-RU"/>
        </w:rPr>
      </w:pPr>
      <w:bookmarkStart w:id="42" w:name="_Toc494797147"/>
      <w:r>
        <w:rPr>
          <w:szCs w:val="24"/>
          <w:lang w:val="ru-RU"/>
        </w:rPr>
        <w:t>9.3.5.</w:t>
      </w:r>
      <w:r>
        <w:rPr>
          <w:szCs w:val="24"/>
          <w:lang w:val="ru-RU"/>
        </w:rPr>
        <w:tab/>
        <w:t>Импорт сохраненных изображений</w:t>
      </w:r>
      <w:bookmarkEnd w:id="42"/>
    </w:p>
    <w:p w:rsidR="003A32C7" w:rsidRPr="00504734" w:rsidRDefault="003A32C7" w:rsidP="00E405D9">
      <w:pPr>
        <w:rPr>
          <w:lang w:val="ru-RU"/>
        </w:rPr>
      </w:pPr>
    </w:p>
    <w:p w:rsidR="003A32C7" w:rsidRPr="009D4948" w:rsidRDefault="009D4948" w:rsidP="009D4948">
      <w:pPr>
        <w:pStyle w:val="ac"/>
        <w:jc w:val="center"/>
        <w:rPr>
          <w:b/>
        </w:rPr>
      </w:pPr>
      <w:r w:rsidRPr="009D4948">
        <w:rPr>
          <w:b/>
          <w:lang w:val="ru-RU" w:eastAsia="ru-RU"/>
        </w:rPr>
        <w:drawing>
          <wp:inline distT="0" distB="0" distL="0" distR="0">
            <wp:extent cx="3571240" cy="2148205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9D4948" w:rsidRDefault="003A32C7" w:rsidP="009D4948">
      <w:pPr>
        <w:pStyle w:val="ac"/>
        <w:jc w:val="center"/>
        <w:rPr>
          <w:b/>
        </w:rPr>
      </w:pPr>
    </w:p>
    <w:p w:rsidR="00504734" w:rsidRPr="009D5EE5" w:rsidRDefault="00504734" w:rsidP="00504734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[Экран, отображающий сохраненные изображения]</w:t>
      </w:r>
    </w:p>
    <w:p w:rsidR="003A32C7" w:rsidRPr="009D5EE5" w:rsidRDefault="003A32C7" w:rsidP="00E405D9">
      <w:pPr>
        <w:rPr>
          <w:lang w:val="ru-RU"/>
        </w:rPr>
      </w:pPr>
    </w:p>
    <w:p w:rsidR="00B35F71" w:rsidRPr="009D5EE5" w:rsidRDefault="00B35F71" w:rsidP="00B35F71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1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Нажмите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="00E50C46">
        <w:rPr>
          <w:szCs w:val="24"/>
          <w:lang w:val="ru-RU"/>
        </w:rPr>
        <w:pict>
          <v:shape id="Рисунок 225" o:spid="_x0000_i1052" type="#_x0000_t75" style="width:26.25pt;height:26.25pt;visibility:visible">
            <v:imagedata r:id="rId160" o:title=""/>
          </v:shape>
        </w:pic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перейти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 w:rsidRPr="00B35F71">
        <w:rPr>
          <w:szCs w:val="24"/>
        </w:rPr>
        <w:t>Display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снова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отобразить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сохраненное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ретро</w:t>
      </w:r>
      <w:r w:rsidRPr="009D5EE5">
        <w:rPr>
          <w:szCs w:val="24"/>
          <w:lang w:val="ru-RU"/>
        </w:rPr>
        <w:t>-</w:t>
      </w:r>
      <w:r>
        <w:rPr>
          <w:szCs w:val="24"/>
          <w:lang w:val="ru-RU"/>
        </w:rPr>
        <w:t>подсветкой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двух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монитора</w:t>
      </w:r>
      <w:r w:rsidRPr="009D5EE5">
        <w:rPr>
          <w:szCs w:val="24"/>
          <w:lang w:val="ru-RU"/>
        </w:rPr>
        <w:t>.</w:t>
      </w:r>
    </w:p>
    <w:p w:rsidR="00B35F71" w:rsidRPr="009D5EE5" w:rsidRDefault="00B35F71" w:rsidP="009D4948">
      <w:pPr>
        <w:pStyle w:val="21"/>
        <w:rPr>
          <w:lang w:val="ru-RU"/>
        </w:rPr>
      </w:pPr>
    </w:p>
    <w:p w:rsidR="00B35F71" w:rsidRPr="009D5EE5" w:rsidRDefault="00B35F71" w:rsidP="00B35F71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2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 w:rsidRPr="00B35F71">
        <w:rPr>
          <w:szCs w:val="24"/>
        </w:rPr>
        <w:t>Display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каждое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сохраненное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выделить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путем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прикосновения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желаемому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изображению</w:t>
      </w:r>
      <w:r w:rsidRPr="009D5EE5">
        <w:rPr>
          <w:szCs w:val="24"/>
          <w:lang w:val="ru-RU"/>
        </w:rPr>
        <w:t>.</w:t>
      </w:r>
    </w:p>
    <w:p w:rsidR="00B35F71" w:rsidRPr="009D5EE5" w:rsidRDefault="00B35F71" w:rsidP="009D4948">
      <w:pPr>
        <w:pStyle w:val="21"/>
        <w:rPr>
          <w:lang w:val="ru-RU"/>
        </w:rPr>
      </w:pPr>
    </w:p>
    <w:p w:rsidR="00B35F71" w:rsidRPr="009D5EE5" w:rsidRDefault="00B35F71" w:rsidP="00B35F71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3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возвращается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 w:rsidRPr="00B35F71">
        <w:rPr>
          <w:szCs w:val="24"/>
        </w:rPr>
        <w:t>Display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</w:t>
      </w:r>
      <w:r w:rsidR="00E50C46">
        <w:rPr>
          <w:spacing w:val="12"/>
          <w:sz w:val="18"/>
          <w:szCs w:val="24"/>
          <w:lang w:val="ru-RU"/>
        </w:rPr>
        <w:pict>
          <v:shape id="Рисунок 226" o:spid="_x0000_i1053" type="#_x0000_t75" style="width:36pt;height:20.25pt;visibility:visible">
            <v:imagedata r:id="rId161" o:title=""/>
          </v:shape>
        </w:pic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выделенном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>.</w:t>
      </w:r>
    </w:p>
    <w:p w:rsidR="009D4948" w:rsidRPr="009D5EE5" w:rsidRDefault="009D4948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B35F71" w:rsidRPr="009D5EE5" w:rsidRDefault="00B35F71" w:rsidP="00B35F71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4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Экран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возвращается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наблюдения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</w:t>
      </w:r>
      <w:r w:rsidR="00E50C46">
        <w:rPr>
          <w:spacing w:val="12"/>
          <w:sz w:val="18"/>
          <w:szCs w:val="24"/>
          <w:lang w:val="ru-RU"/>
        </w:rPr>
        <w:pict>
          <v:shape id="_x0000_i1054" type="#_x0000_t75" style="width:36pt;height:20.25pt;visibility:visible">
            <v:imagedata r:id="rId161" o:title=""/>
          </v:shape>
        </w:pic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 w:rsidRPr="00B35F71">
        <w:rPr>
          <w:szCs w:val="24"/>
        </w:rPr>
        <w:t>Display</w:t>
      </w:r>
      <w:r w:rsidRPr="009D5EE5">
        <w:rPr>
          <w:szCs w:val="24"/>
          <w:lang w:val="ru-RU"/>
        </w:rPr>
        <w:t>.</w:t>
      </w:r>
    </w:p>
    <w:p w:rsidR="00B35F71" w:rsidRPr="009D5EE5" w:rsidRDefault="00B35F71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4948" w:rsidRDefault="009D4948" w:rsidP="009D4948">
      <w:pPr>
        <w:pStyle w:val="ac"/>
        <w:jc w:val="center"/>
        <w:rPr>
          <w:b/>
        </w:rPr>
      </w:pPr>
      <w:r w:rsidRPr="009D4948">
        <w:rPr>
          <w:b/>
          <w:lang w:val="ru-RU" w:eastAsia="ru-RU"/>
        </w:rPr>
        <w:drawing>
          <wp:inline distT="0" distB="0" distL="0" distR="0">
            <wp:extent cx="3571240" cy="2148205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9D4948" w:rsidRDefault="003A32C7" w:rsidP="009D4948">
      <w:pPr>
        <w:pStyle w:val="ac"/>
        <w:jc w:val="center"/>
        <w:rPr>
          <w:b/>
        </w:rPr>
      </w:pPr>
    </w:p>
    <w:p w:rsidR="00B35F71" w:rsidRPr="009D5EE5" w:rsidRDefault="00B35F71" w:rsidP="00B35F71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[Экран, отображающий сохраненные изображения (выделение)]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B35F71" w:rsidRPr="009D5EE5" w:rsidRDefault="00B35F71" w:rsidP="00B35F71">
      <w:pPr>
        <w:pStyle w:val="3"/>
        <w:rPr>
          <w:szCs w:val="24"/>
          <w:lang w:val="ru-RU"/>
        </w:rPr>
      </w:pPr>
      <w:bookmarkStart w:id="43" w:name="_Toc494797148"/>
      <w:r w:rsidRPr="009D5EE5">
        <w:rPr>
          <w:szCs w:val="24"/>
          <w:lang w:val="ru-RU"/>
        </w:rPr>
        <w:t>9.3.6.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Возврат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главный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bookmarkEnd w:id="43"/>
    </w:p>
    <w:p w:rsidR="00B35F71" w:rsidRPr="009D5EE5" w:rsidRDefault="00B35F71" w:rsidP="00B35F71">
      <w:pPr>
        <w:rPr>
          <w:szCs w:val="24"/>
          <w:lang w:val="ru-RU"/>
        </w:rPr>
      </w:pP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вернуться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основной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noProof/>
          <w:spacing w:val="12"/>
          <w:sz w:val="18"/>
          <w:szCs w:val="24"/>
          <w:lang w:val="ru-RU" w:eastAsia="ru-RU"/>
        </w:rPr>
        <w:drawing>
          <wp:inline distT="0" distB="0" distL="0" distR="0">
            <wp:extent cx="457200" cy="25908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наблюдения</w:t>
      </w:r>
      <w:r w:rsidRPr="009D5EE5">
        <w:rPr>
          <w:szCs w:val="24"/>
          <w:lang w:val="ru-RU"/>
        </w:rPr>
        <w:t>.</w:t>
      </w:r>
    </w:p>
    <w:p w:rsidR="009D4948" w:rsidRPr="009D5EE5" w:rsidRDefault="009D4948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B35F71" w:rsidRPr="009D5EE5" w:rsidRDefault="00B35F71" w:rsidP="00B35F71">
      <w:pPr>
        <w:pStyle w:val="2"/>
        <w:rPr>
          <w:szCs w:val="24"/>
          <w:lang w:val="ru-RU"/>
        </w:rPr>
      </w:pPr>
      <w:bookmarkStart w:id="44" w:name="_Toc494797149"/>
      <w:r w:rsidRPr="009D5EE5">
        <w:rPr>
          <w:szCs w:val="24"/>
          <w:lang w:val="ru-RU"/>
        </w:rPr>
        <w:t>9.4.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 w:rsidRPr="00B35F71">
        <w:rPr>
          <w:szCs w:val="24"/>
        </w:rPr>
        <w:t>DISPLAY</w:t>
      </w:r>
      <w:bookmarkEnd w:id="44"/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B35F71" w:rsidRPr="009D5EE5" w:rsidRDefault="00B35F71" w:rsidP="00B35F71">
      <w:pPr>
        <w:rPr>
          <w:szCs w:val="24"/>
          <w:lang w:val="ru-RU"/>
        </w:rPr>
      </w:pP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увидеть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измерений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сохраняются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памяти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10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левого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правого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r w:rsidRPr="009D5EE5">
        <w:rPr>
          <w:szCs w:val="24"/>
          <w:lang w:val="ru-RU"/>
        </w:rPr>
        <w:t>).</w:t>
      </w:r>
    </w:p>
    <w:p w:rsidR="003A32C7" w:rsidRPr="009D5EE5" w:rsidRDefault="003A32C7" w:rsidP="00E405D9">
      <w:pPr>
        <w:rPr>
          <w:lang w:val="ru-RU"/>
        </w:rPr>
      </w:pPr>
    </w:p>
    <w:p w:rsidR="00B35F71" w:rsidRPr="009D5EE5" w:rsidRDefault="00B35F71" w:rsidP="00B35F71">
      <w:pPr>
        <w:rPr>
          <w:szCs w:val="24"/>
          <w:lang w:val="ru-RU"/>
        </w:rPr>
      </w:pP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переключается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DISPLAY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DISP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основном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выполнить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преобразование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даже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прикосновения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измеренному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значению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отображенному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левой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правой</w:t>
      </w:r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сторонах</w:t>
      </w:r>
      <w:proofErr w:type="gram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рефракционной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силы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9D4948" w:rsidRPr="007268A0" w:rsidTr="00CA5216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9D4948" w:rsidRPr="007268A0" w:rsidRDefault="009D4948" w:rsidP="00CA5216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5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B35F71" w:rsidRPr="00B35F71" w:rsidRDefault="00B35F71" w:rsidP="00B35F71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9D4948" w:rsidRPr="007268A0" w:rsidRDefault="009D4948" w:rsidP="00CA5216"/>
        </w:tc>
      </w:tr>
    </w:tbl>
    <w:p w:rsidR="003A32C7" w:rsidRPr="003A32C7" w:rsidRDefault="003A32C7" w:rsidP="00E405D9"/>
    <w:p w:rsidR="00B35F71" w:rsidRPr="009D5EE5" w:rsidRDefault="00B35F71" w:rsidP="00B35F71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Страница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меняется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 w:rsidRPr="00B35F71">
        <w:rPr>
          <w:szCs w:val="24"/>
        </w:rPr>
        <w:t>REF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 w:rsidRPr="00B35F71">
        <w:rPr>
          <w:szCs w:val="24"/>
        </w:rPr>
        <w:t>KER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режиме</w:t>
      </w:r>
      <w:r w:rsidRPr="009D5EE5">
        <w:rPr>
          <w:szCs w:val="24"/>
          <w:lang w:val="ru-RU"/>
        </w:rPr>
        <w:t xml:space="preserve"> </w:t>
      </w:r>
      <w:r w:rsidRPr="00B35F71">
        <w:rPr>
          <w:szCs w:val="24"/>
        </w:rPr>
        <w:t>K</w:t>
      </w:r>
      <w:r w:rsidRPr="009D5EE5">
        <w:rPr>
          <w:szCs w:val="24"/>
          <w:lang w:val="ru-RU"/>
        </w:rPr>
        <w:t>&amp;</w:t>
      </w:r>
      <w:r w:rsidRPr="00B35F71">
        <w:rPr>
          <w:szCs w:val="24"/>
        </w:rPr>
        <w:t>R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180AEC">
      <w:pPr>
        <w:pStyle w:val="5"/>
        <w:rPr>
          <w:lang w:val="ru-RU"/>
        </w:rPr>
      </w:pPr>
    </w:p>
    <w:p w:rsidR="00B35F71" w:rsidRPr="009D5EE5" w:rsidRDefault="00B35F71" w:rsidP="00B35F71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Результат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сохраняется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памяти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 w:rsidRPr="00B35F71">
        <w:rPr>
          <w:szCs w:val="24"/>
        </w:rPr>
        <w:t>PRINT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распечатывается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встроенным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принтером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полностью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удаляется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нового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360F7C" w:rsidRDefault="00360F7C" w:rsidP="00360F7C">
      <w:pPr>
        <w:pStyle w:val="ac"/>
        <w:jc w:val="center"/>
        <w:rPr>
          <w:b/>
        </w:rPr>
      </w:pPr>
      <w:r w:rsidRPr="00360F7C">
        <w:rPr>
          <w:b/>
          <w:lang w:val="ru-RU" w:eastAsia="ru-RU"/>
        </w:rPr>
        <w:drawing>
          <wp:inline distT="0" distB="0" distL="0" distR="0">
            <wp:extent cx="3580130" cy="2148205"/>
            <wp:effectExtent l="19050" t="0" r="127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360F7C" w:rsidRDefault="003A32C7" w:rsidP="00360F7C">
      <w:pPr>
        <w:pStyle w:val="ac"/>
        <w:jc w:val="center"/>
        <w:rPr>
          <w:b/>
        </w:rPr>
      </w:pPr>
    </w:p>
    <w:p w:rsidR="00B35F71" w:rsidRPr="00B35F71" w:rsidRDefault="00B35F71" w:rsidP="00B35F71">
      <w:pPr>
        <w:pStyle w:val="ac"/>
        <w:jc w:val="center"/>
        <w:rPr>
          <w:b/>
          <w:szCs w:val="24"/>
          <w:lang w:val="ru-RU"/>
        </w:rPr>
      </w:pPr>
      <w:r w:rsidRPr="00B35F71">
        <w:rPr>
          <w:b/>
          <w:noProof w:val="0"/>
          <w:szCs w:val="24"/>
          <w:lang w:val="ru-RU"/>
        </w:rPr>
        <w:t>[Результат измерения данных]</w:t>
      </w:r>
    </w:p>
    <w:p w:rsidR="00892F45" w:rsidRPr="00B35F71" w:rsidRDefault="00892F45" w:rsidP="00E405D9">
      <w:pPr>
        <w:rPr>
          <w:lang w:val="ru-RU"/>
        </w:rPr>
      </w:pPr>
    </w:p>
    <w:p w:rsidR="00892F45" w:rsidRPr="00B35F71" w:rsidRDefault="00892F45" w:rsidP="00E405D9">
      <w:pPr>
        <w:rPr>
          <w:lang w:val="ru-RU"/>
        </w:rPr>
      </w:pPr>
    </w:p>
    <w:p w:rsidR="00B35F71" w:rsidRPr="009D5EE5" w:rsidRDefault="00B35F71" w:rsidP="00B35F71">
      <w:pPr>
        <w:rPr>
          <w:szCs w:val="24"/>
          <w:lang w:val="ru-RU"/>
        </w:rPr>
      </w:pPr>
      <w:r>
        <w:rPr>
          <w:szCs w:val="24"/>
          <w:lang w:val="ru-RU"/>
        </w:rPr>
        <w:t>Категории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кнопок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выводимых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7025E" w:rsidRPr="009D5EE5" w:rsidRDefault="0037025E" w:rsidP="0037025E">
      <w:pPr>
        <w:pStyle w:val="22"/>
        <w:rPr>
          <w:szCs w:val="24"/>
        </w:rPr>
      </w:pPr>
      <w:r>
        <w:rPr>
          <w:szCs w:val="24"/>
          <w:lang w:eastAsia="ru-RU"/>
        </w:rPr>
        <w:drawing>
          <wp:inline distT="0" distB="0" distL="0" distR="0">
            <wp:extent cx="327660" cy="65532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</w:rPr>
        <w:t xml:space="preserve"> / </w:t>
      </w:r>
      <w:r>
        <w:rPr>
          <w:szCs w:val="24"/>
          <w:lang w:eastAsia="ru-RU"/>
        </w:rPr>
        <w:drawing>
          <wp:inline distT="0" distB="0" distL="0" distR="0">
            <wp:extent cx="327660" cy="65532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</w:rPr>
        <w:t>:</w:t>
      </w:r>
      <w:r w:rsidRPr="009D5EE5">
        <w:rPr>
          <w:szCs w:val="24"/>
        </w:rPr>
        <w:tab/>
      </w:r>
      <w:r>
        <w:rPr>
          <w:noProof w:val="0"/>
          <w:szCs w:val="24"/>
        </w:rPr>
        <w:t>Это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экран</w:t>
      </w:r>
      <w:r w:rsidRPr="009D5EE5">
        <w:rPr>
          <w:noProof w:val="0"/>
          <w:szCs w:val="24"/>
        </w:rPr>
        <w:t xml:space="preserve">, </w:t>
      </w:r>
      <w:r>
        <w:rPr>
          <w:noProof w:val="0"/>
          <w:szCs w:val="24"/>
        </w:rPr>
        <w:t>на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котором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отображен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результат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рефрактометрии</w:t>
      </w:r>
      <w:r w:rsidRPr="009D5EE5">
        <w:rPr>
          <w:noProof w:val="0"/>
          <w:szCs w:val="24"/>
        </w:rPr>
        <w:t>.</w:t>
      </w:r>
    </w:p>
    <w:p w:rsidR="00892F45" w:rsidRPr="009D5EE5" w:rsidRDefault="00892F45" w:rsidP="00360F7C">
      <w:pPr>
        <w:pStyle w:val="22"/>
      </w:pPr>
    </w:p>
    <w:p w:rsidR="0037025E" w:rsidRPr="009D5EE5" w:rsidRDefault="0037025E" w:rsidP="0037025E">
      <w:pPr>
        <w:pStyle w:val="22"/>
        <w:rPr>
          <w:szCs w:val="24"/>
        </w:rPr>
      </w:pPr>
      <w:r>
        <w:rPr>
          <w:szCs w:val="24"/>
          <w:lang w:eastAsia="ru-RU"/>
        </w:rPr>
        <w:drawing>
          <wp:inline distT="0" distB="0" distL="0" distR="0">
            <wp:extent cx="301625" cy="65532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</w:rPr>
        <w:t xml:space="preserve"> / </w:t>
      </w:r>
      <w:r>
        <w:rPr>
          <w:szCs w:val="24"/>
          <w:lang w:eastAsia="ru-RU"/>
        </w:rPr>
        <w:drawing>
          <wp:inline distT="0" distB="0" distL="0" distR="0">
            <wp:extent cx="301625" cy="65532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</w:rPr>
        <w:t>:</w:t>
      </w:r>
      <w:r w:rsidRPr="009D5EE5">
        <w:rPr>
          <w:szCs w:val="24"/>
        </w:rPr>
        <w:tab/>
      </w:r>
      <w:r>
        <w:rPr>
          <w:noProof w:val="0"/>
          <w:szCs w:val="24"/>
        </w:rPr>
        <w:t>Это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экран</w:t>
      </w:r>
      <w:r w:rsidRPr="009D5EE5">
        <w:rPr>
          <w:noProof w:val="0"/>
          <w:szCs w:val="24"/>
        </w:rPr>
        <w:t xml:space="preserve">, </w:t>
      </w:r>
      <w:r>
        <w:rPr>
          <w:noProof w:val="0"/>
          <w:szCs w:val="24"/>
        </w:rPr>
        <w:t>на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котором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отображен</w:t>
      </w:r>
      <w:r w:rsidRPr="009D5EE5">
        <w:rPr>
          <w:noProof w:val="0"/>
          <w:szCs w:val="24"/>
        </w:rPr>
        <w:t xml:space="preserve"> </w:t>
      </w:r>
      <w:r>
        <w:rPr>
          <w:noProof w:val="0"/>
          <w:szCs w:val="24"/>
        </w:rPr>
        <w:t>результат</w:t>
      </w:r>
      <w:r w:rsidRPr="009D5EE5">
        <w:rPr>
          <w:noProof w:val="0"/>
          <w:szCs w:val="24"/>
        </w:rPr>
        <w:t xml:space="preserve"> </w:t>
      </w:r>
      <w:proofErr w:type="spellStart"/>
      <w:r>
        <w:rPr>
          <w:noProof w:val="0"/>
          <w:szCs w:val="24"/>
        </w:rPr>
        <w:t>кератометрии</w:t>
      </w:r>
      <w:proofErr w:type="spellEnd"/>
      <w:r w:rsidRPr="009D5EE5">
        <w:rPr>
          <w:noProof w:val="0"/>
          <w:szCs w:val="24"/>
        </w:rPr>
        <w:t>.</w:t>
      </w:r>
    </w:p>
    <w:p w:rsidR="00360F7C" w:rsidRPr="009D5EE5" w:rsidRDefault="00360F7C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37025E" w:rsidRPr="009D5EE5" w:rsidRDefault="0037025E" w:rsidP="0037025E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336550" cy="36258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Кнопка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удаления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сохраненных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возврата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>.</w:t>
      </w:r>
    </w:p>
    <w:p w:rsidR="0037025E" w:rsidRPr="009D5EE5" w:rsidRDefault="0037025E" w:rsidP="0037025E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344805" cy="362585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Кнопка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печати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сохраненных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ДАННЫХ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7025E" w:rsidRPr="009D5EE5" w:rsidRDefault="0037025E" w:rsidP="0037025E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1.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Результат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рефрактометрии</w:t>
      </w:r>
    </w:p>
    <w:p w:rsidR="0037025E" w:rsidRPr="009D5EE5" w:rsidRDefault="0037025E" w:rsidP="0037025E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Указывает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последние</w:t>
      </w:r>
      <w:r w:rsidRPr="009D5EE5">
        <w:rPr>
          <w:szCs w:val="24"/>
          <w:lang w:val="ru-RU"/>
        </w:rPr>
        <w:t xml:space="preserve"> 10 </w:t>
      </w:r>
      <w:r>
        <w:rPr>
          <w:szCs w:val="24"/>
          <w:lang w:val="ru-RU"/>
        </w:rPr>
        <w:t>результатов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рефракционная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сила</w:t>
      </w:r>
      <w:r w:rsidRPr="009D5EE5">
        <w:rPr>
          <w:szCs w:val="24"/>
          <w:lang w:val="ru-RU"/>
        </w:rPr>
        <w:t>).</w:t>
      </w:r>
    </w:p>
    <w:p w:rsidR="003A32C7" w:rsidRPr="009D5EE5" w:rsidRDefault="003A32C7" w:rsidP="00360F7C">
      <w:pPr>
        <w:pStyle w:val="21"/>
        <w:rPr>
          <w:lang w:val="ru-RU"/>
        </w:rPr>
      </w:pPr>
    </w:p>
    <w:p w:rsidR="0037025E" w:rsidRPr="009D5EE5" w:rsidRDefault="0037025E" w:rsidP="0037025E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Результат</w:t>
      </w:r>
      <w:r w:rsidRPr="009D5EE5">
        <w:rPr>
          <w:szCs w:val="24"/>
          <w:lang w:val="ru-RU"/>
        </w:rPr>
        <w:t xml:space="preserve"> </w:t>
      </w:r>
      <w:proofErr w:type="spellStart"/>
      <w:r>
        <w:rPr>
          <w:szCs w:val="24"/>
          <w:lang w:val="ru-RU"/>
        </w:rPr>
        <w:t>кератометрии</w:t>
      </w:r>
      <w:proofErr w:type="spellEnd"/>
    </w:p>
    <w:p w:rsidR="0037025E" w:rsidRPr="009D5EE5" w:rsidRDefault="0037025E" w:rsidP="0037025E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Указывает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последние</w:t>
      </w:r>
      <w:r w:rsidRPr="009D5EE5">
        <w:rPr>
          <w:szCs w:val="24"/>
          <w:lang w:val="ru-RU"/>
        </w:rPr>
        <w:t xml:space="preserve"> 10 </w:t>
      </w:r>
      <w:r>
        <w:rPr>
          <w:szCs w:val="24"/>
          <w:lang w:val="ru-RU"/>
        </w:rPr>
        <w:t>результатов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кривизны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>).</w:t>
      </w:r>
    </w:p>
    <w:p w:rsidR="00360F7C" w:rsidRPr="009D5EE5" w:rsidRDefault="00360F7C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37025E" w:rsidRPr="0037025E" w:rsidRDefault="0037025E" w:rsidP="0037025E">
      <w:pPr>
        <w:pStyle w:val="2"/>
        <w:rPr>
          <w:szCs w:val="24"/>
          <w:lang w:val="ru-RU"/>
        </w:rPr>
      </w:pPr>
      <w:bookmarkStart w:id="45" w:name="_Toc494797150"/>
      <w:r>
        <w:rPr>
          <w:szCs w:val="24"/>
          <w:lang w:val="ru-RU"/>
        </w:rPr>
        <w:t>9.5.</w:t>
      </w:r>
      <w:r>
        <w:rPr>
          <w:szCs w:val="24"/>
          <w:lang w:val="ru-RU"/>
        </w:rPr>
        <w:tab/>
        <w:t>Режим Пользовательских настроек</w:t>
      </w:r>
      <w:bookmarkEnd w:id="45"/>
    </w:p>
    <w:p w:rsidR="00AA52C8" w:rsidRPr="0037025E" w:rsidRDefault="00AA52C8" w:rsidP="00E405D9">
      <w:pPr>
        <w:rPr>
          <w:lang w:val="ru-RU"/>
        </w:rPr>
      </w:pPr>
    </w:p>
    <w:p w:rsidR="00AA52C8" w:rsidRPr="0037025E" w:rsidRDefault="00AA52C8" w:rsidP="00E405D9">
      <w:pPr>
        <w:rPr>
          <w:lang w:val="ru-RU"/>
        </w:rPr>
      </w:pPr>
    </w:p>
    <w:p w:rsidR="0037025E" w:rsidRDefault="0037025E" w:rsidP="0037025E">
      <w:pPr>
        <w:rPr>
          <w:szCs w:val="24"/>
          <w:lang w:val="ru-RU"/>
        </w:rPr>
      </w:pPr>
      <w:r>
        <w:rPr>
          <w:szCs w:val="24"/>
          <w:lang w:val="ru-RU"/>
        </w:rPr>
        <w:t>Существует возможность установить различные настройки, связанные с измерением, работой принтера и пр.</w:t>
      </w:r>
    </w:p>
    <w:p w:rsidR="003A32C7" w:rsidRPr="0037025E" w:rsidRDefault="003A32C7" w:rsidP="00E405D9">
      <w:pPr>
        <w:rPr>
          <w:lang w:val="ru-RU"/>
        </w:rPr>
      </w:pPr>
    </w:p>
    <w:p w:rsidR="0037025E" w:rsidRPr="009D5EE5" w:rsidRDefault="0037025E" w:rsidP="0037025E">
      <w:pPr>
        <w:rPr>
          <w:szCs w:val="24"/>
          <w:lang w:val="ru-RU"/>
        </w:rPr>
      </w:pPr>
      <w:r>
        <w:rPr>
          <w:szCs w:val="24"/>
          <w:lang w:val="ru-RU"/>
        </w:rPr>
        <w:t>Перейдите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пользовательской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настройки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нажав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noProof/>
          <w:spacing w:val="12"/>
          <w:position w:val="1"/>
          <w:sz w:val="18"/>
          <w:szCs w:val="24"/>
          <w:lang w:val="ru-RU" w:eastAsia="ru-RU"/>
        </w:rPr>
        <w:drawing>
          <wp:inline distT="0" distB="0" distL="0" distR="0">
            <wp:extent cx="353695" cy="34480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>(</w:t>
      </w:r>
      <w:r w:rsidRPr="0037025E">
        <w:rPr>
          <w:szCs w:val="24"/>
        </w:rPr>
        <w:t>SETUP</w:t>
      </w:r>
      <w:r w:rsidRPr="009D5EE5">
        <w:rPr>
          <w:szCs w:val="24"/>
          <w:lang w:val="ru-RU"/>
        </w:rPr>
        <w:t xml:space="preserve"> </w:t>
      </w:r>
      <w:r w:rsidRPr="0037025E">
        <w:rPr>
          <w:szCs w:val="24"/>
        </w:rPr>
        <w:t>MODE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основном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измерений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CA5216" w:rsidRPr="009D5EE5" w:rsidRDefault="00CA5216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7025E" w:rsidRDefault="0037025E" w:rsidP="0037025E">
      <w:pPr>
        <w:pStyle w:val="3"/>
        <w:rPr>
          <w:szCs w:val="24"/>
          <w:lang w:val="ru-RU"/>
        </w:rPr>
      </w:pPr>
      <w:bookmarkStart w:id="46" w:name="_Toc494797151"/>
      <w:r w:rsidRPr="0037025E">
        <w:rPr>
          <w:szCs w:val="24"/>
          <w:lang w:val="ru-RU"/>
        </w:rPr>
        <w:t>9.5.1.</w:t>
      </w:r>
      <w:r w:rsidRPr="0037025E">
        <w:rPr>
          <w:szCs w:val="24"/>
          <w:lang w:val="ru-RU"/>
        </w:rPr>
        <w:tab/>
      </w:r>
      <w:r>
        <w:rPr>
          <w:szCs w:val="24"/>
          <w:lang w:val="ru-RU"/>
        </w:rPr>
        <w:t>Перечень элементов настройки и их сокращенных обозначений</w:t>
      </w:r>
      <w:bookmarkEnd w:id="46"/>
    </w:p>
    <w:p w:rsidR="003A32C7" w:rsidRPr="0037025E" w:rsidRDefault="003A32C7" w:rsidP="00E405D9">
      <w:pPr>
        <w:rPr>
          <w:lang w:val="ru-RU"/>
        </w:rPr>
      </w:pPr>
    </w:p>
    <w:p w:rsidR="0037025E" w:rsidRDefault="0037025E" w:rsidP="0037025E">
      <w:pPr>
        <w:rPr>
          <w:szCs w:val="24"/>
          <w:lang w:val="ru-RU"/>
        </w:rPr>
      </w:pPr>
      <w:r>
        <w:rPr>
          <w:szCs w:val="24"/>
          <w:lang w:val="ru-RU"/>
        </w:rPr>
        <w:t>Элементы настройки подразделяются на 8 крупных показателей</w:t>
      </w:r>
    </w:p>
    <w:p w:rsidR="0037025E" w:rsidRDefault="0037025E" w:rsidP="0037025E">
      <w:pPr>
        <w:pStyle w:val="21"/>
        <w:rPr>
          <w:szCs w:val="24"/>
          <w:lang w:val="ru-RU"/>
        </w:rPr>
      </w:pPr>
      <w:r>
        <w:rPr>
          <w:szCs w:val="24"/>
          <w:lang w:val="ru-RU"/>
        </w:rPr>
        <w:t>-</w:t>
      </w:r>
      <w:r>
        <w:rPr>
          <w:szCs w:val="24"/>
          <w:lang w:val="ru-RU"/>
        </w:rPr>
        <w:tab/>
        <w:t>REF - Рефрактометрия</w:t>
      </w:r>
    </w:p>
    <w:p w:rsidR="0037025E" w:rsidRDefault="0037025E" w:rsidP="0037025E">
      <w:pPr>
        <w:pStyle w:val="21"/>
        <w:rPr>
          <w:szCs w:val="24"/>
          <w:lang w:val="ru-RU"/>
        </w:rPr>
      </w:pPr>
      <w:r>
        <w:rPr>
          <w:szCs w:val="24"/>
          <w:lang w:val="ru-RU"/>
        </w:rPr>
        <w:t>-</w:t>
      </w:r>
      <w:r>
        <w:rPr>
          <w:szCs w:val="24"/>
          <w:lang w:val="ru-RU"/>
        </w:rPr>
        <w:tab/>
        <w:t xml:space="preserve">KER - </w:t>
      </w:r>
      <w:proofErr w:type="spellStart"/>
      <w:r>
        <w:rPr>
          <w:szCs w:val="24"/>
          <w:lang w:val="ru-RU"/>
        </w:rPr>
        <w:t>Кератометрия</w:t>
      </w:r>
      <w:proofErr w:type="spellEnd"/>
    </w:p>
    <w:p w:rsidR="0037025E" w:rsidRPr="009D5EE5" w:rsidRDefault="0037025E" w:rsidP="0037025E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37025E">
        <w:rPr>
          <w:szCs w:val="24"/>
        </w:rPr>
        <w:t>AUTO</w:t>
      </w:r>
      <w:r w:rsidRPr="009D5EE5">
        <w:rPr>
          <w:szCs w:val="24"/>
          <w:lang w:val="ru-RU"/>
        </w:rPr>
        <w:t xml:space="preserve"> </w:t>
      </w:r>
      <w:r w:rsidRPr="0037025E">
        <w:rPr>
          <w:szCs w:val="24"/>
        </w:rPr>
        <w:t>START</w:t>
      </w:r>
      <w:r w:rsidRPr="009D5EE5">
        <w:rPr>
          <w:szCs w:val="24"/>
          <w:lang w:val="ru-RU"/>
        </w:rPr>
        <w:t xml:space="preserve"> – </w:t>
      </w:r>
      <w:r>
        <w:rPr>
          <w:szCs w:val="24"/>
          <w:lang w:val="ru-RU"/>
        </w:rPr>
        <w:t>АВТО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ЗАПУСК</w:t>
      </w:r>
    </w:p>
    <w:p w:rsidR="0037025E" w:rsidRPr="009D5EE5" w:rsidRDefault="0037025E" w:rsidP="0037025E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37025E">
        <w:rPr>
          <w:szCs w:val="24"/>
        </w:rPr>
        <w:t>COMMUNICATION</w:t>
      </w:r>
      <w:r w:rsidRPr="009D5EE5">
        <w:rPr>
          <w:szCs w:val="24"/>
          <w:lang w:val="ru-RU"/>
        </w:rPr>
        <w:t xml:space="preserve"> – </w:t>
      </w:r>
      <w:r>
        <w:rPr>
          <w:szCs w:val="24"/>
          <w:lang w:val="ru-RU"/>
        </w:rPr>
        <w:t>ПЕРЕДАЧА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ИНФОРМАЦИИ</w:t>
      </w:r>
    </w:p>
    <w:p w:rsidR="0037025E" w:rsidRPr="009D5EE5" w:rsidRDefault="0037025E" w:rsidP="0037025E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37025E">
        <w:rPr>
          <w:szCs w:val="24"/>
        </w:rPr>
        <w:t>PRINT</w:t>
      </w:r>
      <w:r w:rsidRPr="009D5EE5">
        <w:rPr>
          <w:szCs w:val="24"/>
          <w:lang w:val="ru-RU"/>
        </w:rPr>
        <w:t xml:space="preserve"> - </w:t>
      </w:r>
      <w:r>
        <w:rPr>
          <w:szCs w:val="24"/>
          <w:lang w:val="ru-RU"/>
        </w:rPr>
        <w:t>ПЕЧАТЬ</w:t>
      </w:r>
    </w:p>
    <w:p w:rsidR="0037025E" w:rsidRPr="009D5EE5" w:rsidRDefault="0037025E" w:rsidP="0037025E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37025E">
        <w:rPr>
          <w:szCs w:val="24"/>
        </w:rPr>
        <w:t>DISPLAY</w:t>
      </w:r>
      <w:r w:rsidRPr="009D5EE5">
        <w:rPr>
          <w:szCs w:val="24"/>
          <w:lang w:val="ru-RU"/>
        </w:rPr>
        <w:t xml:space="preserve"> - </w:t>
      </w:r>
      <w:r>
        <w:rPr>
          <w:szCs w:val="24"/>
          <w:lang w:val="ru-RU"/>
        </w:rPr>
        <w:t>ДИСПЛЕЙ</w:t>
      </w:r>
    </w:p>
    <w:p w:rsidR="0037025E" w:rsidRPr="00F74E5D" w:rsidRDefault="0037025E" w:rsidP="0037025E">
      <w:pPr>
        <w:pStyle w:val="21"/>
        <w:rPr>
          <w:szCs w:val="24"/>
          <w:lang w:val="ru-RU"/>
        </w:rPr>
      </w:pPr>
      <w:r w:rsidRPr="00F74E5D">
        <w:rPr>
          <w:szCs w:val="24"/>
          <w:lang w:val="ru-RU"/>
        </w:rPr>
        <w:t>-</w:t>
      </w:r>
      <w:r w:rsidRPr="00F74E5D">
        <w:rPr>
          <w:szCs w:val="24"/>
          <w:lang w:val="ru-RU"/>
        </w:rPr>
        <w:tab/>
      </w:r>
      <w:r w:rsidRPr="0037025E">
        <w:rPr>
          <w:szCs w:val="24"/>
        </w:rPr>
        <w:t>PATIENT</w:t>
      </w:r>
      <w:r w:rsidRPr="00F74E5D">
        <w:rPr>
          <w:szCs w:val="24"/>
          <w:lang w:val="ru-RU"/>
        </w:rPr>
        <w:t xml:space="preserve"> </w:t>
      </w:r>
      <w:r w:rsidRPr="0037025E">
        <w:rPr>
          <w:szCs w:val="24"/>
        </w:rPr>
        <w:t>NUMBER</w:t>
      </w:r>
      <w:r w:rsidRPr="00F74E5D">
        <w:rPr>
          <w:szCs w:val="24"/>
          <w:lang w:val="ru-RU"/>
        </w:rPr>
        <w:t xml:space="preserve"> – </w:t>
      </w:r>
      <w:r>
        <w:rPr>
          <w:szCs w:val="24"/>
          <w:lang w:val="ru-RU"/>
        </w:rPr>
        <w:t>НОМЕР</w:t>
      </w:r>
      <w:r w:rsidRPr="00F74E5D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</w:p>
    <w:p w:rsidR="00F40960" w:rsidRPr="00F74E5D" w:rsidRDefault="00F40960" w:rsidP="00F40960">
      <w:pPr>
        <w:pStyle w:val="21"/>
        <w:rPr>
          <w:szCs w:val="24"/>
          <w:lang w:val="ru-RU"/>
        </w:rPr>
      </w:pPr>
      <w:r w:rsidRPr="00F74E5D">
        <w:rPr>
          <w:szCs w:val="24"/>
          <w:lang w:val="ru-RU"/>
        </w:rPr>
        <w:t>-</w:t>
      </w:r>
      <w:r w:rsidRPr="00F74E5D">
        <w:rPr>
          <w:szCs w:val="24"/>
          <w:lang w:val="ru-RU"/>
        </w:rPr>
        <w:tab/>
      </w:r>
      <w:r w:rsidRPr="00F40960">
        <w:rPr>
          <w:szCs w:val="24"/>
        </w:rPr>
        <w:t>ETC</w:t>
      </w:r>
      <w:r w:rsidRPr="00F74E5D">
        <w:rPr>
          <w:szCs w:val="24"/>
          <w:lang w:val="ru-RU"/>
        </w:rPr>
        <w:t xml:space="preserve"> – </w:t>
      </w:r>
      <w:r>
        <w:rPr>
          <w:szCs w:val="24"/>
          <w:lang w:val="ru-RU"/>
        </w:rPr>
        <w:t>И</w:t>
      </w:r>
      <w:r w:rsidRPr="00F74E5D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</w:t>
      </w:r>
      <w:r w:rsidRPr="00F74E5D">
        <w:rPr>
          <w:szCs w:val="24"/>
          <w:lang w:val="ru-RU"/>
        </w:rPr>
        <w:t>.</w:t>
      </w:r>
    </w:p>
    <w:p w:rsidR="003A32C7" w:rsidRPr="00F74E5D" w:rsidRDefault="003A32C7" w:rsidP="00E405D9">
      <w:pPr>
        <w:rPr>
          <w:lang w:val="ru-RU"/>
        </w:rPr>
      </w:pPr>
    </w:p>
    <w:p w:rsidR="003A32C7" w:rsidRPr="00F74E5D" w:rsidRDefault="003A32C7" w:rsidP="00E405D9">
      <w:pPr>
        <w:rPr>
          <w:lang w:val="ru-RU"/>
        </w:rPr>
      </w:pPr>
    </w:p>
    <w:p w:rsidR="00CA5216" w:rsidRPr="00F74E5D" w:rsidRDefault="00CA5216" w:rsidP="00E405D9">
      <w:pPr>
        <w:rPr>
          <w:lang w:val="ru-RU"/>
        </w:rPr>
      </w:pPr>
    </w:p>
    <w:p w:rsidR="00F40960" w:rsidRDefault="00F40960" w:rsidP="00F40960">
      <w:pPr>
        <w:pStyle w:val="3"/>
        <w:rPr>
          <w:szCs w:val="24"/>
        </w:rPr>
      </w:pPr>
      <w:bookmarkStart w:id="47" w:name="_Toc494797152"/>
      <w:r>
        <w:rPr>
          <w:szCs w:val="24"/>
        </w:rPr>
        <w:t>9.5.2.</w:t>
      </w:r>
      <w:r>
        <w:rPr>
          <w:szCs w:val="24"/>
        </w:rPr>
        <w:tab/>
      </w:r>
      <w:r>
        <w:rPr>
          <w:szCs w:val="24"/>
          <w:lang w:val="ru-RU"/>
        </w:rPr>
        <w:t>Исходное значение</w:t>
      </w:r>
      <w:bookmarkEnd w:id="47"/>
    </w:p>
    <w:p w:rsidR="003A32C7" w:rsidRPr="003A32C7" w:rsidRDefault="003A32C7" w:rsidP="00E405D9"/>
    <w:tbl>
      <w:tblPr>
        <w:tblStyle w:val="a7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2140"/>
        <w:gridCol w:w="2377"/>
        <w:gridCol w:w="1275"/>
      </w:tblGrid>
      <w:tr w:rsidR="00CA5216" w:rsidRPr="00CA5216" w:rsidTr="00C85838">
        <w:trPr>
          <w:trHeight w:val="454"/>
          <w:jc w:val="center"/>
        </w:trPr>
        <w:tc>
          <w:tcPr>
            <w:tcW w:w="1984" w:type="dxa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Пункт</w:t>
            </w:r>
          </w:p>
        </w:tc>
        <w:tc>
          <w:tcPr>
            <w:tcW w:w="2093" w:type="dxa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Описание</w:t>
            </w:r>
          </w:p>
        </w:tc>
        <w:tc>
          <w:tcPr>
            <w:tcW w:w="2377" w:type="dxa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Опции</w:t>
            </w:r>
          </w:p>
        </w:tc>
        <w:tc>
          <w:tcPr>
            <w:tcW w:w="1275" w:type="dxa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Исходное значение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 w:val="restart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REF - Рефрактометрия</w:t>
            </w:r>
          </w:p>
        </w:tc>
        <w:tc>
          <w:tcPr>
            <w:tcW w:w="2093" w:type="dxa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VD - </w:t>
            </w:r>
            <w:proofErr w:type="spellStart"/>
            <w:r>
              <w:rPr>
                <w:szCs w:val="24"/>
                <w:lang w:val="ru-RU"/>
              </w:rPr>
              <w:t>Вертексное</w:t>
            </w:r>
            <w:proofErr w:type="spellEnd"/>
            <w:r>
              <w:rPr>
                <w:szCs w:val="24"/>
                <w:lang w:val="ru-RU"/>
              </w:rPr>
              <w:t xml:space="preserve"> расстояние</w:t>
            </w:r>
          </w:p>
        </w:tc>
        <w:tc>
          <w:tcPr>
            <w:tcW w:w="2377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0.0 / 12.0 / 13.75 / 15.0</w:t>
            </w:r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12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CYLINDER - ЦИЛИНДР</w:t>
            </w:r>
          </w:p>
        </w:tc>
        <w:tc>
          <w:tcPr>
            <w:tcW w:w="2377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- / + / ±</w:t>
            </w:r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-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STEP - ШАГ</w:t>
            </w:r>
          </w:p>
        </w:tc>
        <w:tc>
          <w:tcPr>
            <w:tcW w:w="2377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0.01 / 0.125 / 0.25</w:t>
            </w:r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0.25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FOGGING - ЗАТУМАНЕННОСТЬ</w:t>
            </w:r>
          </w:p>
        </w:tc>
        <w:tc>
          <w:tcPr>
            <w:tcW w:w="2377" w:type="dxa"/>
            <w:vAlign w:val="center"/>
          </w:tcPr>
          <w:p w:rsidR="00C85838" w:rsidRPr="00F40960" w:rsidRDefault="00C85838" w:rsidP="00F40960">
            <w:pPr>
              <w:jc w:val="center"/>
              <w:rPr>
                <w:lang w:val="ru-RU"/>
              </w:rPr>
            </w:pPr>
            <w:r w:rsidRPr="00CA5216">
              <w:t>1</w:t>
            </w:r>
            <w:r w:rsidR="00F40960">
              <w:rPr>
                <w:lang w:val="ru-RU"/>
              </w:rPr>
              <w:t xml:space="preserve"> РАЗ</w:t>
            </w:r>
            <w:r w:rsidRPr="00CA5216">
              <w:t xml:space="preserve"> / </w:t>
            </w:r>
            <w:r w:rsidR="00F40960">
              <w:rPr>
                <w:lang w:val="ru-RU"/>
              </w:rPr>
              <w:t>Всегда</w:t>
            </w:r>
          </w:p>
        </w:tc>
        <w:tc>
          <w:tcPr>
            <w:tcW w:w="1275" w:type="dxa"/>
            <w:vAlign w:val="center"/>
          </w:tcPr>
          <w:p w:rsidR="00C85838" w:rsidRPr="00F40960" w:rsidRDefault="00C85838" w:rsidP="00F40960">
            <w:pPr>
              <w:jc w:val="center"/>
              <w:rPr>
                <w:lang w:val="ru-RU"/>
              </w:rPr>
            </w:pPr>
            <w:r w:rsidRPr="00CA5216">
              <w:t>1</w:t>
            </w:r>
            <w:r w:rsidR="00F40960">
              <w:rPr>
                <w:lang w:val="ru-RU"/>
              </w:rPr>
              <w:t xml:space="preserve"> раз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</w:rPr>
            </w:pPr>
            <w:r w:rsidRPr="00F40960">
              <w:rPr>
                <w:szCs w:val="24"/>
              </w:rPr>
              <w:t xml:space="preserve">DIOPTER SHIFT – </w:t>
            </w:r>
            <w:r>
              <w:rPr>
                <w:szCs w:val="24"/>
                <w:lang w:val="ru-RU"/>
              </w:rPr>
              <w:t>СДВИГ</w:t>
            </w:r>
            <w:r w:rsidRPr="00F40960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ДИОПТРИЙ</w:t>
            </w:r>
          </w:p>
        </w:tc>
        <w:tc>
          <w:tcPr>
            <w:tcW w:w="2377" w:type="dxa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исходное значение</w:t>
            </w:r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0.00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 w:val="restart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KER - </w:t>
            </w:r>
            <w:proofErr w:type="spellStart"/>
            <w:r>
              <w:rPr>
                <w:szCs w:val="24"/>
                <w:lang w:val="ru-RU"/>
              </w:rPr>
              <w:t>Кератометрия</w:t>
            </w:r>
            <w:proofErr w:type="spellEnd"/>
          </w:p>
        </w:tc>
        <w:tc>
          <w:tcPr>
            <w:tcW w:w="2093" w:type="dxa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мм</w:t>
            </w:r>
            <w:proofErr w:type="gramStart"/>
            <w:r>
              <w:rPr>
                <w:szCs w:val="24"/>
                <w:lang w:val="ru-RU"/>
              </w:rPr>
              <w:t>/Д</w:t>
            </w:r>
            <w:proofErr w:type="gramEnd"/>
          </w:p>
        </w:tc>
        <w:tc>
          <w:tcPr>
            <w:tcW w:w="2377" w:type="dxa"/>
            <w:vAlign w:val="center"/>
          </w:tcPr>
          <w:p w:rsidR="00C85838" w:rsidRPr="00F40960" w:rsidRDefault="00F40960" w:rsidP="00F4096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мм</w:t>
            </w:r>
            <w:proofErr w:type="gramStart"/>
            <w:r w:rsidR="00C85838" w:rsidRPr="00CA5216">
              <w:t xml:space="preserve"> / </w:t>
            </w:r>
            <w:r>
              <w:rPr>
                <w:lang w:val="ru-RU"/>
              </w:rPr>
              <w:t>Д</w:t>
            </w:r>
            <w:proofErr w:type="gramEnd"/>
            <w:r w:rsidR="00C85838" w:rsidRPr="00CA5216">
              <w:t xml:space="preserve"> / </w:t>
            </w:r>
            <w:r>
              <w:rPr>
                <w:lang w:val="ru-RU"/>
              </w:rPr>
              <w:t>УСР</w:t>
            </w:r>
          </w:p>
        </w:tc>
        <w:tc>
          <w:tcPr>
            <w:tcW w:w="1275" w:type="dxa"/>
            <w:vAlign w:val="center"/>
          </w:tcPr>
          <w:p w:rsidR="00C85838" w:rsidRPr="00F40960" w:rsidRDefault="00F40960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мм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F40960" w:rsidRDefault="00F40960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ШАГ</w:t>
            </w:r>
          </w:p>
        </w:tc>
        <w:tc>
          <w:tcPr>
            <w:tcW w:w="2377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0.05 / 0.12 / 0.25</w:t>
            </w:r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0.05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F40960" w:rsidRDefault="00F40960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ИНДЕКС</w:t>
            </w:r>
          </w:p>
        </w:tc>
        <w:tc>
          <w:tcPr>
            <w:tcW w:w="2377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1.332 / 1.336 / 1.3375</w:t>
            </w:r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1.3375</w:t>
            </w:r>
          </w:p>
        </w:tc>
      </w:tr>
      <w:tr w:rsidR="00C85838" w:rsidRPr="00CA5216" w:rsidTr="00C85838">
        <w:trPr>
          <w:trHeight w:val="680"/>
          <w:jc w:val="center"/>
        </w:trPr>
        <w:tc>
          <w:tcPr>
            <w:tcW w:w="1984" w:type="dxa"/>
            <w:vMerge w:val="restart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</w:rPr>
            </w:pPr>
            <w:r w:rsidRPr="00F40960">
              <w:rPr>
                <w:szCs w:val="24"/>
              </w:rPr>
              <w:t xml:space="preserve">AUTO START – </w:t>
            </w:r>
            <w:r>
              <w:rPr>
                <w:szCs w:val="24"/>
                <w:lang w:val="ru-RU"/>
              </w:rPr>
              <w:t>АВТО</w:t>
            </w:r>
            <w:r w:rsidRPr="00F40960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ЗАПУСК</w:t>
            </w:r>
          </w:p>
        </w:tc>
        <w:tc>
          <w:tcPr>
            <w:tcW w:w="2093" w:type="dxa"/>
            <w:vAlign w:val="center"/>
          </w:tcPr>
          <w:p w:rsidR="00C85838" w:rsidRPr="00F40960" w:rsidRDefault="00F40960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АВТО ИЗМЕРЕНИЕ</w:t>
            </w:r>
          </w:p>
        </w:tc>
        <w:tc>
          <w:tcPr>
            <w:tcW w:w="2377" w:type="dxa"/>
            <w:vAlign w:val="center"/>
          </w:tcPr>
          <w:p w:rsidR="00C85838" w:rsidRPr="00F40960" w:rsidRDefault="00F40960" w:rsidP="00F40960">
            <w:pPr>
              <w:jc w:val="center"/>
              <w:rPr>
                <w:lang w:val="ru-RU"/>
              </w:rPr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  <w:r w:rsidR="00C85838" w:rsidRPr="00F40960">
              <w:rPr>
                <w:lang w:val="ru-RU"/>
              </w:rPr>
              <w:t xml:space="preserve"> /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  <w:r w:rsidR="00C85838" w:rsidRPr="00F40960">
              <w:rPr>
                <w:lang w:val="ru-RU"/>
              </w:rPr>
              <w:t xml:space="preserve">(3) /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  <w:r w:rsidR="00C85838" w:rsidRPr="00F40960">
              <w:rPr>
                <w:lang w:val="ru-RU"/>
              </w:rPr>
              <w:t xml:space="preserve">(5) /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  <w:r w:rsidR="00C85838" w:rsidRPr="00F40960">
              <w:rPr>
                <w:lang w:val="ru-RU"/>
              </w:rPr>
              <w:t>(</w:t>
            </w:r>
            <w:r w:rsidR="00C85838" w:rsidRPr="00CA5216">
              <w:t>A</w:t>
            </w:r>
            <w:r w:rsidR="00C85838" w:rsidRPr="00F40960">
              <w:rPr>
                <w:lang w:val="ru-RU"/>
              </w:rPr>
              <w:t>)</w:t>
            </w:r>
          </w:p>
        </w:tc>
        <w:tc>
          <w:tcPr>
            <w:tcW w:w="1275" w:type="dxa"/>
            <w:vAlign w:val="center"/>
          </w:tcPr>
          <w:p w:rsidR="00C85838" w:rsidRPr="00CA5216" w:rsidRDefault="00F40960" w:rsidP="00CA5216">
            <w:pPr>
              <w:jc w:val="center"/>
            </w:pPr>
            <w:proofErr w:type="spellStart"/>
            <w:r>
              <w:rPr>
                <w:lang w:val="ru-RU"/>
              </w:rPr>
              <w:t>Вкл</w:t>
            </w:r>
            <w:proofErr w:type="spellEnd"/>
            <w:r w:rsidR="00C85838" w:rsidRPr="00CA5216">
              <w:t>(3)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F40960" w:rsidRDefault="00F40960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АВТО ПРОСЛЕЖИВАНИЕ</w:t>
            </w:r>
          </w:p>
        </w:tc>
        <w:tc>
          <w:tcPr>
            <w:tcW w:w="2377" w:type="dxa"/>
            <w:vAlign w:val="center"/>
          </w:tcPr>
          <w:p w:rsidR="00C85838" w:rsidRPr="00CA5216" w:rsidRDefault="00F40960" w:rsidP="00CA5216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  <w:r w:rsidR="00C85838" w:rsidRPr="00CA5216">
              <w:t xml:space="preserve"> /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</w:p>
        </w:tc>
        <w:tc>
          <w:tcPr>
            <w:tcW w:w="1275" w:type="dxa"/>
            <w:vAlign w:val="center"/>
          </w:tcPr>
          <w:p w:rsidR="00C85838" w:rsidRPr="00CA5216" w:rsidRDefault="00F40960" w:rsidP="00CA5216">
            <w:pPr>
              <w:jc w:val="center"/>
            </w:pPr>
            <w:proofErr w:type="spellStart"/>
            <w:r>
              <w:rPr>
                <w:lang w:val="ru-RU"/>
              </w:rPr>
              <w:t>Вкл</w:t>
            </w:r>
            <w:proofErr w:type="spellEnd"/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 w:val="restart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COMMUNICATION – ПЕРЕДАЧА ИНФОРМАЦИИ</w:t>
            </w:r>
          </w:p>
        </w:tc>
        <w:tc>
          <w:tcPr>
            <w:tcW w:w="2093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BPS (COM1)</w:t>
            </w:r>
          </w:p>
        </w:tc>
        <w:tc>
          <w:tcPr>
            <w:tcW w:w="2377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9600 / 57600 / 115200</w:t>
            </w:r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9600</w:t>
            </w:r>
          </w:p>
        </w:tc>
      </w:tr>
      <w:tr w:rsidR="00C85838" w:rsidRPr="00CA5216" w:rsidTr="00C85838">
        <w:trPr>
          <w:trHeight w:val="680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CA5216" w:rsidRDefault="00C85838" w:rsidP="00E93322">
            <w:pPr>
              <w:jc w:val="center"/>
            </w:pPr>
            <w:r w:rsidRPr="00CA5216">
              <w:t xml:space="preserve">RS232 </w:t>
            </w:r>
            <w:r w:rsidR="00E93322">
              <w:rPr>
                <w:lang w:val="ru-RU"/>
              </w:rPr>
              <w:t>ПРОТОКОЛ</w:t>
            </w:r>
            <w:r w:rsidRPr="00CA5216">
              <w:t xml:space="preserve"> (COM1)</w:t>
            </w:r>
          </w:p>
        </w:tc>
        <w:tc>
          <w:tcPr>
            <w:tcW w:w="2377" w:type="dxa"/>
            <w:vAlign w:val="center"/>
          </w:tcPr>
          <w:p w:rsidR="00C85838" w:rsidRPr="00F40960" w:rsidRDefault="00F40960" w:rsidP="00F40960">
            <w:pPr>
              <w:jc w:val="center"/>
              <w:rPr>
                <w:lang w:val="ru-RU"/>
              </w:rPr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  <w:r w:rsidRPr="00CA5216">
              <w:t xml:space="preserve"> </w:t>
            </w:r>
            <w:r w:rsidR="00C85838" w:rsidRPr="00CA5216">
              <w:t xml:space="preserve">/ V1 / V2/ </w:t>
            </w:r>
            <w:proofErr w:type="spellStart"/>
            <w:r>
              <w:rPr>
                <w:lang w:val="ru-RU"/>
              </w:rPr>
              <w:t>Вых</w:t>
            </w:r>
            <w:proofErr w:type="spellEnd"/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V2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CA5216" w:rsidRDefault="00E93322" w:rsidP="00CA5216">
            <w:pPr>
              <w:jc w:val="center"/>
            </w:pPr>
            <w:r>
              <w:rPr>
                <w:lang w:val="ru-RU"/>
              </w:rPr>
              <w:t>РЕЖИМ</w:t>
            </w:r>
            <w:r w:rsidR="00C85838" w:rsidRPr="00CA5216">
              <w:t xml:space="preserve"> (COM1)</w:t>
            </w:r>
          </w:p>
        </w:tc>
        <w:tc>
          <w:tcPr>
            <w:tcW w:w="2377" w:type="dxa"/>
            <w:vAlign w:val="center"/>
          </w:tcPr>
          <w:p w:rsidR="00C85838" w:rsidRPr="00F40960" w:rsidRDefault="00F40960" w:rsidP="00F40960">
            <w:pPr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Станд</w:t>
            </w:r>
            <w:proofErr w:type="spellEnd"/>
            <w:r w:rsidR="00C85838" w:rsidRPr="00CA5216">
              <w:t xml:space="preserve"> / </w:t>
            </w:r>
            <w:r>
              <w:rPr>
                <w:lang w:val="ru-RU"/>
              </w:rPr>
              <w:t>УСР</w:t>
            </w:r>
            <w:r w:rsidR="00C85838" w:rsidRPr="00CA5216">
              <w:t xml:space="preserve"> / </w:t>
            </w:r>
            <w:proofErr w:type="spellStart"/>
            <w:proofErr w:type="gramStart"/>
            <w:r>
              <w:rPr>
                <w:lang w:val="ru-RU"/>
              </w:rPr>
              <w:t>Проч</w:t>
            </w:r>
            <w:proofErr w:type="spellEnd"/>
            <w:proofErr w:type="gramEnd"/>
          </w:p>
        </w:tc>
        <w:tc>
          <w:tcPr>
            <w:tcW w:w="1275" w:type="dxa"/>
            <w:vAlign w:val="center"/>
          </w:tcPr>
          <w:p w:rsidR="00C85838" w:rsidRPr="00F40960" w:rsidRDefault="00F40960" w:rsidP="00CA5216">
            <w:pPr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Станд</w:t>
            </w:r>
            <w:proofErr w:type="spellEnd"/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CA5216" w:rsidRDefault="00E93322" w:rsidP="00CA5216">
            <w:pPr>
              <w:jc w:val="center"/>
            </w:pPr>
            <w:r>
              <w:t>ПЕЧАТЬ ДАННЫХ HLM</w:t>
            </w:r>
          </w:p>
        </w:tc>
        <w:tc>
          <w:tcPr>
            <w:tcW w:w="2377" w:type="dxa"/>
            <w:vAlign w:val="center"/>
          </w:tcPr>
          <w:p w:rsidR="00C85838" w:rsidRPr="00CA5216" w:rsidRDefault="00F40960" w:rsidP="00CA5216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  <w:r w:rsidRPr="00CA5216">
              <w:t xml:space="preserve"> </w:t>
            </w:r>
            <w:r w:rsidR="00C85838" w:rsidRPr="00CA5216">
              <w:t xml:space="preserve">/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</w:p>
        </w:tc>
        <w:tc>
          <w:tcPr>
            <w:tcW w:w="1275" w:type="dxa"/>
            <w:vAlign w:val="center"/>
          </w:tcPr>
          <w:p w:rsidR="00C85838" w:rsidRPr="00F40960" w:rsidRDefault="00F40960" w:rsidP="00CA5216">
            <w:pPr>
              <w:jc w:val="center"/>
              <w:rPr>
                <w:lang w:val="ru-RU"/>
              </w:rPr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CA5216" w:rsidRDefault="00E93322" w:rsidP="00CA5216">
            <w:pPr>
              <w:jc w:val="center"/>
            </w:pPr>
            <w:r>
              <w:t>СКОРОСТИ ПЕРЕДАЧИ ДАННЫХ</w:t>
            </w:r>
            <w:r>
              <w:rPr>
                <w:lang w:val="ru-RU"/>
              </w:rPr>
              <w:t xml:space="preserve"> </w:t>
            </w:r>
            <w:r w:rsidR="00C85838" w:rsidRPr="00CA5216">
              <w:t>(COM2)</w:t>
            </w:r>
          </w:p>
        </w:tc>
        <w:tc>
          <w:tcPr>
            <w:tcW w:w="2377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9600 / 57600 / 115200</w:t>
            </w:r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9600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CA5216" w:rsidRDefault="00C85838" w:rsidP="00E93322">
            <w:pPr>
              <w:jc w:val="center"/>
            </w:pPr>
            <w:r w:rsidRPr="00CA5216">
              <w:t xml:space="preserve">RS232 </w:t>
            </w:r>
            <w:r w:rsidR="00E93322">
              <w:rPr>
                <w:lang w:val="ru-RU"/>
              </w:rPr>
              <w:t>ПРОТОКОЛ</w:t>
            </w:r>
            <w:r w:rsidRPr="00CA5216">
              <w:t xml:space="preserve"> (COM2)</w:t>
            </w:r>
          </w:p>
        </w:tc>
        <w:tc>
          <w:tcPr>
            <w:tcW w:w="2377" w:type="dxa"/>
            <w:vAlign w:val="center"/>
          </w:tcPr>
          <w:p w:rsidR="00C85838" w:rsidRPr="00CA5216" w:rsidRDefault="00F40960" w:rsidP="00CA5216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  <w:r w:rsidR="00C85838" w:rsidRPr="00CA5216">
              <w:t xml:space="preserve">/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Off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CA5216" w:rsidRDefault="00E93322" w:rsidP="00CA5216">
            <w:pPr>
              <w:jc w:val="center"/>
            </w:pPr>
            <w:r>
              <w:rPr>
                <w:lang w:val="ru-RU"/>
              </w:rPr>
              <w:t>РЕЖИМ</w:t>
            </w:r>
            <w:r w:rsidR="00C85838" w:rsidRPr="00CA5216">
              <w:t xml:space="preserve"> (COM2)</w:t>
            </w:r>
          </w:p>
        </w:tc>
        <w:tc>
          <w:tcPr>
            <w:tcW w:w="2377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Mate / HLM</w:t>
            </w:r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HLM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 w:val="restart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PRINT - ПЕЧАТЬ</w:t>
            </w:r>
          </w:p>
        </w:tc>
        <w:tc>
          <w:tcPr>
            <w:tcW w:w="2093" w:type="dxa"/>
            <w:vAlign w:val="center"/>
          </w:tcPr>
          <w:p w:rsidR="00C85838" w:rsidRPr="00E93322" w:rsidRDefault="00E93322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АВТО ПЕЧАТЬ</w:t>
            </w:r>
          </w:p>
        </w:tc>
        <w:tc>
          <w:tcPr>
            <w:tcW w:w="2377" w:type="dxa"/>
            <w:vAlign w:val="center"/>
          </w:tcPr>
          <w:p w:rsidR="00C85838" w:rsidRPr="00CA5216" w:rsidRDefault="00F40960" w:rsidP="00CA5216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  <w:r w:rsidR="00C85838" w:rsidRPr="00CA5216">
              <w:t xml:space="preserve">/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Off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E93322" w:rsidRDefault="00E93322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ПЕЧАТЬ </w:t>
            </w:r>
            <w:r>
              <w:t>REF.</w:t>
            </w:r>
          </w:p>
        </w:tc>
        <w:tc>
          <w:tcPr>
            <w:tcW w:w="2377" w:type="dxa"/>
            <w:vAlign w:val="center"/>
          </w:tcPr>
          <w:p w:rsidR="00C85838" w:rsidRPr="00CA5216" w:rsidRDefault="00F40960" w:rsidP="00CA5216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  <w:r w:rsidR="00C85838" w:rsidRPr="00CA5216">
              <w:t xml:space="preserve">/ </w:t>
            </w:r>
            <w:proofErr w:type="spellStart"/>
            <w:r w:rsidR="00C85838" w:rsidRPr="00CA5216">
              <w:t>Std</w:t>
            </w:r>
            <w:proofErr w:type="spellEnd"/>
            <w:r w:rsidR="00C85838" w:rsidRPr="00CA5216">
              <w:t xml:space="preserve"> / </w:t>
            </w:r>
            <w:proofErr w:type="spellStart"/>
            <w:r w:rsidR="00C85838" w:rsidRPr="00CA5216">
              <w:t>Avg</w:t>
            </w:r>
            <w:proofErr w:type="spellEnd"/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proofErr w:type="spellStart"/>
            <w:r w:rsidRPr="00CA5216">
              <w:t>Std</w:t>
            </w:r>
            <w:proofErr w:type="spellEnd"/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CA5216" w:rsidRDefault="00E93322" w:rsidP="00E93322">
            <w:pPr>
              <w:jc w:val="center"/>
            </w:pPr>
            <w:r>
              <w:rPr>
                <w:lang w:val="ru-RU"/>
              </w:rPr>
              <w:t xml:space="preserve">ПЕЧАТЬ </w:t>
            </w:r>
            <w:r w:rsidR="00C85838" w:rsidRPr="00CA5216">
              <w:t xml:space="preserve">KER. </w:t>
            </w:r>
          </w:p>
        </w:tc>
        <w:tc>
          <w:tcPr>
            <w:tcW w:w="2377" w:type="dxa"/>
            <w:vAlign w:val="center"/>
          </w:tcPr>
          <w:p w:rsidR="00C85838" w:rsidRPr="00CA5216" w:rsidRDefault="00F40960" w:rsidP="00CA5216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  <w:r w:rsidR="00C85838" w:rsidRPr="00CA5216">
              <w:t xml:space="preserve">/ </w:t>
            </w:r>
            <w:proofErr w:type="spellStart"/>
            <w:r w:rsidR="00C85838" w:rsidRPr="00CA5216">
              <w:t>Std</w:t>
            </w:r>
            <w:proofErr w:type="spellEnd"/>
            <w:r w:rsidR="00C85838" w:rsidRPr="00CA5216">
              <w:t xml:space="preserve"> / </w:t>
            </w:r>
            <w:proofErr w:type="spellStart"/>
            <w:r w:rsidR="00C85838" w:rsidRPr="00CA5216">
              <w:t>Avg</w:t>
            </w:r>
            <w:proofErr w:type="spellEnd"/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proofErr w:type="spellStart"/>
            <w:r w:rsidRPr="00CA5216">
              <w:t>Std</w:t>
            </w:r>
            <w:proofErr w:type="spellEnd"/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E93322" w:rsidRDefault="00E93322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ИЗОБР</w:t>
            </w:r>
            <w:r w:rsidRPr="00E93322">
              <w:t xml:space="preserve">. </w:t>
            </w:r>
            <w:r>
              <w:rPr>
                <w:lang w:val="ru-RU"/>
              </w:rPr>
              <w:t>ГЛАЗА</w:t>
            </w:r>
          </w:p>
        </w:tc>
        <w:tc>
          <w:tcPr>
            <w:tcW w:w="2377" w:type="dxa"/>
            <w:vAlign w:val="center"/>
          </w:tcPr>
          <w:p w:rsidR="00C85838" w:rsidRPr="00CA5216" w:rsidRDefault="00F40960" w:rsidP="00CA5216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  <w:r w:rsidR="00C85838" w:rsidRPr="00CA5216">
              <w:t xml:space="preserve">/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Off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E93322" w:rsidRDefault="00E93322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СООБЩЕНИЕ</w:t>
            </w:r>
          </w:p>
        </w:tc>
        <w:tc>
          <w:tcPr>
            <w:tcW w:w="2377" w:type="dxa"/>
            <w:vAlign w:val="center"/>
          </w:tcPr>
          <w:p w:rsidR="00C85838" w:rsidRPr="00E93322" w:rsidRDefault="00F40960" w:rsidP="00CA5216">
            <w:pPr>
              <w:jc w:val="center"/>
            </w:pPr>
            <w:r>
              <w:rPr>
                <w:lang w:val="ru-RU"/>
              </w:rPr>
              <w:t>Вводимый</w:t>
            </w:r>
            <w:r w:rsidRPr="00E93322">
              <w:t xml:space="preserve"> </w:t>
            </w:r>
            <w:r>
              <w:rPr>
                <w:lang w:val="ru-RU"/>
              </w:rPr>
              <w:t>текст</w:t>
            </w:r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proofErr w:type="spellStart"/>
            <w:r w:rsidRPr="00CA5216">
              <w:t>Huvitz</w:t>
            </w:r>
            <w:proofErr w:type="spellEnd"/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E93322" w:rsidRDefault="00E93322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ЦИКЛ </w:t>
            </w:r>
            <w:r>
              <w:t>R.</w:t>
            </w:r>
          </w:p>
        </w:tc>
        <w:tc>
          <w:tcPr>
            <w:tcW w:w="2377" w:type="dxa"/>
            <w:vAlign w:val="center"/>
          </w:tcPr>
          <w:p w:rsidR="00C85838" w:rsidRPr="00CA5216" w:rsidRDefault="00F40960" w:rsidP="00CA5216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  <w:r w:rsidR="00C85838" w:rsidRPr="00CA5216">
              <w:t xml:space="preserve">/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</w:p>
        </w:tc>
        <w:tc>
          <w:tcPr>
            <w:tcW w:w="1275" w:type="dxa"/>
            <w:vAlign w:val="center"/>
          </w:tcPr>
          <w:p w:rsidR="00C85838" w:rsidRPr="00CA5216" w:rsidRDefault="00F40960" w:rsidP="00CA5216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</w:p>
        </w:tc>
      </w:tr>
      <w:tr w:rsidR="00C85838" w:rsidRPr="00CA5216" w:rsidTr="00C85838">
        <w:trPr>
          <w:trHeight w:val="680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E93322" w:rsidRDefault="00E93322" w:rsidP="00E9332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ОТОБРАЖ</w:t>
            </w:r>
            <w:r w:rsidRPr="00E93322">
              <w:t xml:space="preserve">. </w:t>
            </w:r>
            <w:r>
              <w:rPr>
                <w:lang w:val="ru-RU"/>
              </w:rPr>
              <w:t>ДАТЫ</w:t>
            </w:r>
            <w:r w:rsidR="00C85838" w:rsidRPr="00CA5216">
              <w:t>/</w:t>
            </w:r>
            <w:r>
              <w:rPr>
                <w:lang w:val="ru-RU"/>
              </w:rPr>
              <w:t>ЫРНЕМЕНИ</w:t>
            </w:r>
          </w:p>
        </w:tc>
        <w:tc>
          <w:tcPr>
            <w:tcW w:w="2377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YMD / MDY / DMY</w:t>
            </w:r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YMD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CA5216" w:rsidRDefault="00E93322" w:rsidP="00E93322">
            <w:pPr>
              <w:jc w:val="center"/>
            </w:pPr>
            <w:r>
              <w:rPr>
                <w:lang w:val="ru-RU"/>
              </w:rPr>
              <w:t>ДАТ</w:t>
            </w:r>
            <w:proofErr w:type="gramStart"/>
            <w:r>
              <w:rPr>
                <w:lang w:val="ru-RU"/>
              </w:rPr>
              <w:t>А</w:t>
            </w:r>
            <w:r w:rsidR="00C85838" w:rsidRPr="00CA5216">
              <w:t>(</w:t>
            </w:r>
            <w:proofErr w:type="gramEnd"/>
            <w:r>
              <w:rPr>
                <w:lang w:val="ru-RU"/>
              </w:rPr>
              <w:t>ГГ</w:t>
            </w:r>
            <w:r w:rsidR="00C85838" w:rsidRPr="00CA5216">
              <w:t>/MM/</w:t>
            </w:r>
            <w:r>
              <w:rPr>
                <w:lang w:val="ru-RU"/>
              </w:rPr>
              <w:t>ДД</w:t>
            </w:r>
            <w:r w:rsidR="00C85838" w:rsidRPr="00CA5216">
              <w:t>)</w:t>
            </w:r>
          </w:p>
        </w:tc>
        <w:tc>
          <w:tcPr>
            <w:tcW w:w="2377" w:type="dxa"/>
            <w:vAlign w:val="center"/>
          </w:tcPr>
          <w:p w:rsidR="00C85838" w:rsidRPr="00E93322" w:rsidRDefault="00F40960" w:rsidP="00CA5216">
            <w:pPr>
              <w:jc w:val="center"/>
            </w:pPr>
            <w:r>
              <w:rPr>
                <w:lang w:val="ru-RU"/>
              </w:rPr>
              <w:t>Вводимая</w:t>
            </w:r>
            <w:r w:rsidRPr="00E93322">
              <w:t xml:space="preserve"> </w:t>
            </w:r>
            <w:r>
              <w:rPr>
                <w:lang w:val="ru-RU"/>
              </w:rPr>
              <w:t>дата</w:t>
            </w:r>
          </w:p>
        </w:tc>
        <w:tc>
          <w:tcPr>
            <w:tcW w:w="1275" w:type="dxa"/>
            <w:vAlign w:val="center"/>
          </w:tcPr>
          <w:p w:rsidR="00C85838" w:rsidRPr="00CA5216" w:rsidRDefault="00F40960" w:rsidP="00F40960">
            <w:pPr>
              <w:jc w:val="center"/>
            </w:pPr>
            <w:r>
              <w:rPr>
                <w:lang w:val="ru-RU"/>
              </w:rPr>
              <w:t>Дата</w:t>
            </w:r>
            <w:r w:rsidRPr="00E93322">
              <w:t xml:space="preserve"> </w:t>
            </w:r>
            <w:r>
              <w:rPr>
                <w:lang w:val="ru-RU"/>
              </w:rPr>
              <w:t>в</w:t>
            </w:r>
            <w:r w:rsidRPr="00E93322">
              <w:t xml:space="preserve"> </w:t>
            </w:r>
            <w:r>
              <w:rPr>
                <w:lang w:val="ru-RU"/>
              </w:rPr>
              <w:t>Корее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CA5216" w:rsidRDefault="00E93322" w:rsidP="00E93322">
            <w:pPr>
              <w:jc w:val="center"/>
            </w:pPr>
            <w:r>
              <w:rPr>
                <w:lang w:val="ru-RU"/>
              </w:rPr>
              <w:t>ВРЕМ</w:t>
            </w:r>
            <w:proofErr w:type="gramStart"/>
            <w:r>
              <w:rPr>
                <w:lang w:val="ru-RU"/>
              </w:rPr>
              <w:t>Я</w:t>
            </w:r>
            <w:r w:rsidR="00C85838" w:rsidRPr="00CA5216">
              <w:t>(</w:t>
            </w:r>
            <w:proofErr w:type="gramEnd"/>
            <w:r>
              <w:rPr>
                <w:lang w:val="ru-RU"/>
              </w:rPr>
              <w:t>ЧЧ</w:t>
            </w:r>
            <w:r w:rsidR="00C85838" w:rsidRPr="00CA5216">
              <w:t>/MM/</w:t>
            </w:r>
            <w:r>
              <w:rPr>
                <w:lang w:val="ru-RU"/>
              </w:rPr>
              <w:t>СС</w:t>
            </w:r>
            <w:r w:rsidR="00C85838" w:rsidRPr="00CA5216">
              <w:t>)</w:t>
            </w:r>
          </w:p>
        </w:tc>
        <w:tc>
          <w:tcPr>
            <w:tcW w:w="2377" w:type="dxa"/>
            <w:vAlign w:val="center"/>
          </w:tcPr>
          <w:p w:rsidR="00C85838" w:rsidRPr="00E93322" w:rsidRDefault="00F40960" w:rsidP="00CA5216">
            <w:pPr>
              <w:jc w:val="center"/>
            </w:pPr>
            <w:r>
              <w:rPr>
                <w:lang w:val="ru-RU"/>
              </w:rPr>
              <w:t>Вводимое</w:t>
            </w:r>
            <w:r w:rsidRPr="00E93322">
              <w:t xml:space="preserve"> </w:t>
            </w:r>
            <w:r>
              <w:rPr>
                <w:lang w:val="ru-RU"/>
              </w:rPr>
              <w:t>время</w:t>
            </w:r>
          </w:p>
        </w:tc>
        <w:tc>
          <w:tcPr>
            <w:tcW w:w="1275" w:type="dxa"/>
            <w:vAlign w:val="center"/>
          </w:tcPr>
          <w:p w:rsidR="00C85838" w:rsidRPr="00E93322" w:rsidRDefault="00F40960" w:rsidP="00CA5216">
            <w:pPr>
              <w:jc w:val="center"/>
            </w:pPr>
            <w:r>
              <w:rPr>
                <w:lang w:val="ru-RU"/>
              </w:rPr>
              <w:t>Время</w:t>
            </w:r>
            <w:r w:rsidRPr="00E93322">
              <w:t xml:space="preserve"> </w:t>
            </w:r>
            <w:r>
              <w:rPr>
                <w:lang w:val="ru-RU"/>
              </w:rPr>
              <w:t>в</w:t>
            </w:r>
            <w:r w:rsidRPr="00E93322">
              <w:t xml:space="preserve"> </w:t>
            </w:r>
            <w:r>
              <w:rPr>
                <w:lang w:val="ru-RU"/>
              </w:rPr>
              <w:t>Корее</w:t>
            </w:r>
          </w:p>
        </w:tc>
      </w:tr>
      <w:tr w:rsidR="00C85838" w:rsidRPr="00E93322" w:rsidTr="00C85838">
        <w:trPr>
          <w:trHeight w:val="454"/>
          <w:jc w:val="center"/>
        </w:trPr>
        <w:tc>
          <w:tcPr>
            <w:tcW w:w="1984" w:type="dxa"/>
            <w:vMerge w:val="restart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DISPLAY - ДИСПЛЕЙ</w:t>
            </w:r>
          </w:p>
        </w:tc>
        <w:tc>
          <w:tcPr>
            <w:tcW w:w="2093" w:type="dxa"/>
            <w:vAlign w:val="center"/>
          </w:tcPr>
          <w:p w:rsidR="00C85838" w:rsidRPr="00E93322" w:rsidRDefault="00E93322" w:rsidP="00E9332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ВЫВОД НА ВНЕШ. УСТР.</w:t>
            </w:r>
          </w:p>
        </w:tc>
        <w:tc>
          <w:tcPr>
            <w:tcW w:w="2377" w:type="dxa"/>
            <w:vAlign w:val="center"/>
          </w:tcPr>
          <w:p w:rsidR="00C85838" w:rsidRPr="00E93322" w:rsidRDefault="00C85838" w:rsidP="00CA5216">
            <w:pPr>
              <w:jc w:val="center"/>
              <w:rPr>
                <w:lang w:val="ru-RU"/>
              </w:rPr>
            </w:pPr>
            <w:r w:rsidRPr="00CA5216">
              <w:t>Off</w:t>
            </w:r>
            <w:r w:rsidRPr="00E93322">
              <w:rPr>
                <w:lang w:val="ru-RU"/>
              </w:rPr>
              <w:t xml:space="preserve"> / </w:t>
            </w:r>
            <w:proofErr w:type="spellStart"/>
            <w:r w:rsidR="00F40960">
              <w:rPr>
                <w:lang w:val="ru-RU"/>
              </w:rPr>
              <w:t>Вкл</w:t>
            </w:r>
            <w:proofErr w:type="spellEnd"/>
          </w:p>
        </w:tc>
        <w:tc>
          <w:tcPr>
            <w:tcW w:w="1275" w:type="dxa"/>
            <w:vAlign w:val="center"/>
          </w:tcPr>
          <w:p w:rsidR="00C85838" w:rsidRPr="00E93322" w:rsidRDefault="00F40960" w:rsidP="00CA5216">
            <w:pPr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Вкл</w:t>
            </w:r>
            <w:proofErr w:type="spellEnd"/>
          </w:p>
        </w:tc>
      </w:tr>
      <w:tr w:rsidR="00C85838" w:rsidRPr="00E93322" w:rsidTr="00C85838">
        <w:trPr>
          <w:trHeight w:val="680"/>
          <w:jc w:val="center"/>
        </w:trPr>
        <w:tc>
          <w:tcPr>
            <w:tcW w:w="1984" w:type="dxa"/>
            <w:vMerge/>
            <w:vAlign w:val="center"/>
          </w:tcPr>
          <w:p w:rsidR="00C85838" w:rsidRPr="00E93322" w:rsidRDefault="00C85838" w:rsidP="00CA5216">
            <w:pPr>
              <w:jc w:val="center"/>
              <w:rPr>
                <w:lang w:val="ru-RU"/>
              </w:rPr>
            </w:pPr>
          </w:p>
        </w:tc>
        <w:tc>
          <w:tcPr>
            <w:tcW w:w="2093" w:type="dxa"/>
            <w:vAlign w:val="center"/>
          </w:tcPr>
          <w:p w:rsidR="00C85838" w:rsidRPr="00E93322" w:rsidRDefault="00E93322" w:rsidP="00E9332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КОЭФ. ВЫВОДА НА ВНЕШ. УСТР.</w:t>
            </w:r>
          </w:p>
        </w:tc>
        <w:tc>
          <w:tcPr>
            <w:tcW w:w="2377" w:type="dxa"/>
            <w:vAlign w:val="center"/>
          </w:tcPr>
          <w:p w:rsidR="00C85838" w:rsidRPr="00E93322" w:rsidRDefault="00C85838" w:rsidP="00CA5216">
            <w:pPr>
              <w:jc w:val="center"/>
              <w:rPr>
                <w:lang w:val="ru-RU"/>
              </w:rPr>
            </w:pPr>
            <w:r w:rsidRPr="00E93322">
              <w:rPr>
                <w:lang w:val="ru-RU"/>
              </w:rPr>
              <w:t>4:3 / 16:9 / 5:4 / 16:10</w:t>
            </w:r>
          </w:p>
        </w:tc>
        <w:tc>
          <w:tcPr>
            <w:tcW w:w="1275" w:type="dxa"/>
            <w:vAlign w:val="center"/>
          </w:tcPr>
          <w:p w:rsidR="00C85838" w:rsidRPr="00E93322" w:rsidRDefault="00C85838" w:rsidP="00CA5216">
            <w:pPr>
              <w:jc w:val="center"/>
              <w:rPr>
                <w:lang w:val="ru-RU"/>
              </w:rPr>
            </w:pPr>
            <w:r w:rsidRPr="00E93322">
              <w:rPr>
                <w:lang w:val="ru-RU"/>
              </w:rPr>
              <w:t>16:9</w:t>
            </w:r>
          </w:p>
        </w:tc>
      </w:tr>
      <w:tr w:rsidR="00C85838" w:rsidRPr="00E93322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E93322" w:rsidRDefault="00C85838" w:rsidP="00CA5216">
            <w:pPr>
              <w:jc w:val="center"/>
              <w:rPr>
                <w:lang w:val="ru-RU"/>
              </w:rPr>
            </w:pPr>
          </w:p>
        </w:tc>
        <w:tc>
          <w:tcPr>
            <w:tcW w:w="2093" w:type="dxa"/>
            <w:vAlign w:val="center"/>
          </w:tcPr>
          <w:p w:rsidR="00C85838" w:rsidRPr="00E93322" w:rsidRDefault="00E93322" w:rsidP="00E9332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ЯРКОСТЬ </w:t>
            </w:r>
            <w:r w:rsidR="00C85838" w:rsidRPr="00CA5216">
              <w:t>LCD</w:t>
            </w:r>
          </w:p>
        </w:tc>
        <w:tc>
          <w:tcPr>
            <w:tcW w:w="2377" w:type="dxa"/>
            <w:vAlign w:val="center"/>
          </w:tcPr>
          <w:p w:rsidR="00C85838" w:rsidRPr="00F40960" w:rsidRDefault="00F40960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Управление</w:t>
            </w:r>
          </w:p>
        </w:tc>
        <w:tc>
          <w:tcPr>
            <w:tcW w:w="1275" w:type="dxa"/>
            <w:vAlign w:val="center"/>
          </w:tcPr>
          <w:p w:rsidR="00C85838" w:rsidRPr="00E93322" w:rsidRDefault="00C85838" w:rsidP="00CA5216">
            <w:pPr>
              <w:jc w:val="center"/>
              <w:rPr>
                <w:lang w:val="ru-RU"/>
              </w:rPr>
            </w:pPr>
            <w:r w:rsidRPr="00E93322">
              <w:rPr>
                <w:lang w:val="ru-RU"/>
              </w:rPr>
              <w:t>50%</w:t>
            </w:r>
          </w:p>
        </w:tc>
      </w:tr>
      <w:tr w:rsidR="00C85838" w:rsidRPr="00E93322" w:rsidTr="00C85838">
        <w:trPr>
          <w:trHeight w:val="680"/>
          <w:jc w:val="center"/>
        </w:trPr>
        <w:tc>
          <w:tcPr>
            <w:tcW w:w="1984" w:type="dxa"/>
            <w:vMerge/>
            <w:vAlign w:val="center"/>
          </w:tcPr>
          <w:p w:rsidR="00C85838" w:rsidRPr="00E93322" w:rsidRDefault="00C85838" w:rsidP="00CA5216">
            <w:pPr>
              <w:jc w:val="center"/>
              <w:rPr>
                <w:lang w:val="ru-RU"/>
              </w:rPr>
            </w:pPr>
          </w:p>
        </w:tc>
        <w:tc>
          <w:tcPr>
            <w:tcW w:w="2093" w:type="dxa"/>
            <w:vAlign w:val="center"/>
          </w:tcPr>
          <w:p w:rsidR="00C85838" w:rsidRPr="00E93322" w:rsidRDefault="00E93322" w:rsidP="00E9332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ТЕМПЕР. ЦВЕТА </w:t>
            </w:r>
            <w:r w:rsidRPr="00CA5216">
              <w:t>LCD</w:t>
            </w:r>
          </w:p>
        </w:tc>
        <w:tc>
          <w:tcPr>
            <w:tcW w:w="2377" w:type="dxa"/>
            <w:vAlign w:val="center"/>
          </w:tcPr>
          <w:p w:rsidR="00C85838" w:rsidRPr="00F40960" w:rsidRDefault="00F40960" w:rsidP="00F4096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ХОЛОДН</w:t>
            </w:r>
            <w:r w:rsidR="00C85838" w:rsidRPr="00E93322">
              <w:rPr>
                <w:lang w:val="ru-RU"/>
              </w:rPr>
              <w:t xml:space="preserve"> ~ </w:t>
            </w:r>
            <w:r w:rsidR="00C85838" w:rsidRPr="00CA5216">
              <w:t>O</w:t>
            </w:r>
            <w:r w:rsidR="00C85838" w:rsidRPr="00E93322">
              <w:rPr>
                <w:lang w:val="ru-RU"/>
              </w:rPr>
              <w:t xml:space="preserve"> ~</w:t>
            </w:r>
            <w:r>
              <w:rPr>
                <w:lang w:val="ru-RU"/>
              </w:rPr>
              <w:t>ТЕПЛ</w:t>
            </w:r>
          </w:p>
        </w:tc>
        <w:tc>
          <w:tcPr>
            <w:tcW w:w="1275" w:type="dxa"/>
            <w:vAlign w:val="center"/>
          </w:tcPr>
          <w:p w:rsidR="00C85838" w:rsidRPr="00E93322" w:rsidRDefault="00C85838" w:rsidP="00CA5216">
            <w:pPr>
              <w:jc w:val="center"/>
              <w:rPr>
                <w:lang w:val="ru-RU"/>
              </w:rPr>
            </w:pPr>
            <w:r w:rsidRPr="00CA5216">
              <w:t>O</w:t>
            </w:r>
          </w:p>
        </w:tc>
      </w:tr>
      <w:tr w:rsidR="00C85838" w:rsidRPr="00CA5216" w:rsidTr="00C85838">
        <w:trPr>
          <w:trHeight w:val="680"/>
          <w:jc w:val="center"/>
        </w:trPr>
        <w:tc>
          <w:tcPr>
            <w:tcW w:w="1984" w:type="dxa"/>
            <w:vMerge/>
            <w:vAlign w:val="center"/>
          </w:tcPr>
          <w:p w:rsidR="00C85838" w:rsidRPr="00E93322" w:rsidRDefault="00C85838" w:rsidP="00CA5216">
            <w:pPr>
              <w:jc w:val="center"/>
              <w:rPr>
                <w:lang w:val="ru-RU"/>
              </w:rPr>
            </w:pPr>
          </w:p>
        </w:tc>
        <w:tc>
          <w:tcPr>
            <w:tcW w:w="2093" w:type="dxa"/>
            <w:vAlign w:val="center"/>
          </w:tcPr>
          <w:p w:rsidR="00C85838" w:rsidRPr="00CA5216" w:rsidRDefault="00E93322" w:rsidP="00E93322">
            <w:pPr>
              <w:jc w:val="center"/>
            </w:pPr>
            <w:r>
              <w:rPr>
                <w:lang w:val="ru-RU"/>
              </w:rPr>
              <w:t>ВНЕШ</w:t>
            </w:r>
            <w:r w:rsidR="00C85838" w:rsidRPr="00CA5216">
              <w:t>. LED (</w:t>
            </w:r>
            <w:r>
              <w:rPr>
                <w:lang w:val="ru-RU"/>
              </w:rPr>
              <w:t>РЕТРО-ПОДСВ.</w:t>
            </w:r>
            <w:r w:rsidR="00C85838" w:rsidRPr="00CA5216">
              <w:t>)</w:t>
            </w:r>
          </w:p>
        </w:tc>
        <w:tc>
          <w:tcPr>
            <w:tcW w:w="2377" w:type="dxa"/>
            <w:vAlign w:val="center"/>
          </w:tcPr>
          <w:p w:rsidR="00C85838" w:rsidRPr="00CA5216" w:rsidRDefault="00F40960" w:rsidP="00CA5216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  <w:r w:rsidR="00C85838" w:rsidRPr="00CA5216">
              <w:t xml:space="preserve">/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</w:p>
        </w:tc>
        <w:tc>
          <w:tcPr>
            <w:tcW w:w="1275" w:type="dxa"/>
            <w:vAlign w:val="center"/>
          </w:tcPr>
          <w:p w:rsidR="00C85838" w:rsidRPr="00CA5216" w:rsidRDefault="00F40960" w:rsidP="00CA5216">
            <w:pPr>
              <w:jc w:val="center"/>
            </w:pPr>
            <w:proofErr w:type="spellStart"/>
            <w:r>
              <w:rPr>
                <w:lang w:val="ru-RU"/>
              </w:rPr>
              <w:t>Вкл</w:t>
            </w:r>
            <w:proofErr w:type="spellEnd"/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 w:val="restart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</w:rPr>
            </w:pPr>
            <w:r w:rsidRPr="00F40960">
              <w:rPr>
                <w:szCs w:val="24"/>
              </w:rPr>
              <w:t xml:space="preserve">PATIENT NUMBER – </w:t>
            </w:r>
            <w:r>
              <w:rPr>
                <w:szCs w:val="24"/>
                <w:lang w:val="ru-RU"/>
              </w:rPr>
              <w:t>НОМЕР</w:t>
            </w:r>
            <w:r w:rsidRPr="00F40960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ПАЦИЕНТА</w:t>
            </w:r>
          </w:p>
        </w:tc>
        <w:tc>
          <w:tcPr>
            <w:tcW w:w="2093" w:type="dxa"/>
            <w:vAlign w:val="center"/>
          </w:tcPr>
          <w:p w:rsidR="00C85838" w:rsidRPr="00E93322" w:rsidRDefault="00E93322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СЧЕТ</w:t>
            </w:r>
          </w:p>
        </w:tc>
        <w:tc>
          <w:tcPr>
            <w:tcW w:w="2377" w:type="dxa"/>
            <w:vAlign w:val="center"/>
          </w:tcPr>
          <w:p w:rsidR="00C85838" w:rsidRPr="00CA5216" w:rsidRDefault="00F40960" w:rsidP="00CA5216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  <w:r w:rsidR="00C85838" w:rsidRPr="00CA5216">
              <w:t xml:space="preserve">/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</w:p>
        </w:tc>
        <w:tc>
          <w:tcPr>
            <w:tcW w:w="1275" w:type="dxa"/>
            <w:vAlign w:val="center"/>
          </w:tcPr>
          <w:p w:rsidR="00C85838" w:rsidRPr="00CA5216" w:rsidRDefault="00F40960" w:rsidP="00CA5216">
            <w:pPr>
              <w:jc w:val="center"/>
            </w:pPr>
            <w:proofErr w:type="spellStart"/>
            <w:r>
              <w:rPr>
                <w:lang w:val="ru-RU"/>
              </w:rPr>
              <w:t>Вкл</w:t>
            </w:r>
            <w:proofErr w:type="spellEnd"/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E93322" w:rsidRDefault="00E93322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</w:tc>
        <w:tc>
          <w:tcPr>
            <w:tcW w:w="2377" w:type="dxa"/>
            <w:vAlign w:val="center"/>
          </w:tcPr>
          <w:p w:rsidR="00C85838" w:rsidRPr="00E93322" w:rsidRDefault="00E93322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Управление</w:t>
            </w:r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00000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 w:val="restart"/>
            <w:vAlign w:val="center"/>
          </w:tcPr>
          <w:p w:rsidR="00F40960" w:rsidRPr="00F40960" w:rsidRDefault="00F40960" w:rsidP="00F40960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ETC – И ПР.</w:t>
            </w:r>
          </w:p>
        </w:tc>
        <w:tc>
          <w:tcPr>
            <w:tcW w:w="2093" w:type="dxa"/>
            <w:vAlign w:val="center"/>
          </w:tcPr>
          <w:p w:rsidR="00C85838" w:rsidRPr="00E93322" w:rsidRDefault="00E93322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ЯЗЫК</w:t>
            </w:r>
          </w:p>
        </w:tc>
        <w:tc>
          <w:tcPr>
            <w:tcW w:w="2377" w:type="dxa"/>
            <w:vAlign w:val="center"/>
          </w:tcPr>
          <w:p w:rsidR="00C85838" w:rsidRPr="00E93322" w:rsidRDefault="00E93322" w:rsidP="00CA5216">
            <w:pPr>
              <w:jc w:val="center"/>
              <w:rPr>
                <w:lang w:val="ru-RU"/>
              </w:rPr>
            </w:pPr>
            <w:proofErr w:type="spellStart"/>
            <w:proofErr w:type="gramStart"/>
            <w:r>
              <w:rPr>
                <w:lang w:val="ru-RU"/>
              </w:rPr>
              <w:t>Англ</w:t>
            </w:r>
            <w:proofErr w:type="spellEnd"/>
            <w:proofErr w:type="gramEnd"/>
          </w:p>
        </w:tc>
        <w:tc>
          <w:tcPr>
            <w:tcW w:w="1275" w:type="dxa"/>
            <w:vAlign w:val="center"/>
          </w:tcPr>
          <w:p w:rsidR="00C85838" w:rsidRPr="00E93322" w:rsidRDefault="00E93322" w:rsidP="00CA5216">
            <w:pPr>
              <w:jc w:val="center"/>
              <w:rPr>
                <w:lang w:val="ru-RU"/>
              </w:rPr>
            </w:pPr>
            <w:proofErr w:type="spellStart"/>
            <w:proofErr w:type="gramStart"/>
            <w:r>
              <w:rPr>
                <w:lang w:val="ru-RU"/>
              </w:rPr>
              <w:t>Англ</w:t>
            </w:r>
            <w:proofErr w:type="spellEnd"/>
            <w:proofErr w:type="gramEnd"/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E93322" w:rsidRDefault="00E93322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ЗВУКОВОЙ СИГНАЛ</w:t>
            </w:r>
          </w:p>
        </w:tc>
        <w:tc>
          <w:tcPr>
            <w:tcW w:w="2377" w:type="dxa"/>
            <w:vAlign w:val="center"/>
          </w:tcPr>
          <w:p w:rsidR="00C85838" w:rsidRPr="00CA5216" w:rsidRDefault="00E93322" w:rsidP="00CA5216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  <w:r w:rsidR="00C85838" w:rsidRPr="00CA5216">
              <w:t xml:space="preserve">/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</w:p>
        </w:tc>
        <w:tc>
          <w:tcPr>
            <w:tcW w:w="1275" w:type="dxa"/>
            <w:vAlign w:val="center"/>
          </w:tcPr>
          <w:p w:rsidR="00C85838" w:rsidRPr="00E93322" w:rsidRDefault="00E93322" w:rsidP="00CA5216">
            <w:pPr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Вкл</w:t>
            </w:r>
            <w:proofErr w:type="spellEnd"/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E93322" w:rsidRDefault="00E93322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НАЧАЛЬН РЕЖИМ</w:t>
            </w:r>
          </w:p>
        </w:tc>
        <w:tc>
          <w:tcPr>
            <w:tcW w:w="2377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REF / KER / K&amp;R</w:t>
            </w:r>
          </w:p>
        </w:tc>
        <w:tc>
          <w:tcPr>
            <w:tcW w:w="1275" w:type="dxa"/>
            <w:vAlign w:val="center"/>
          </w:tcPr>
          <w:p w:rsidR="00C85838" w:rsidRPr="00CA5216" w:rsidRDefault="00C85838" w:rsidP="00CA5216">
            <w:pPr>
              <w:jc w:val="center"/>
            </w:pPr>
            <w:r w:rsidRPr="00CA5216">
              <w:t>REF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E93322" w:rsidRDefault="00E93322" w:rsidP="00CA52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СПЯЩ</w:t>
            </w:r>
            <w:r w:rsidRPr="00E93322">
              <w:t xml:space="preserve">. </w:t>
            </w:r>
            <w:r>
              <w:rPr>
                <w:lang w:val="ru-RU"/>
              </w:rPr>
              <w:t>РЕЖИМ</w:t>
            </w:r>
          </w:p>
        </w:tc>
        <w:tc>
          <w:tcPr>
            <w:tcW w:w="2377" w:type="dxa"/>
            <w:vAlign w:val="center"/>
          </w:tcPr>
          <w:p w:rsidR="00C85838" w:rsidRPr="00E93322" w:rsidRDefault="00E93322" w:rsidP="00E93322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  <w:r w:rsidR="00C85838" w:rsidRPr="00CA5216">
              <w:t>/ 3</w:t>
            </w:r>
            <w:r>
              <w:rPr>
                <w:lang w:val="ru-RU"/>
              </w:rPr>
              <w:t>мин</w:t>
            </w:r>
            <w:r w:rsidR="00C85838" w:rsidRPr="00CA5216">
              <w:t xml:space="preserve"> / 5</w:t>
            </w:r>
            <w:r>
              <w:rPr>
                <w:lang w:val="ru-RU"/>
              </w:rPr>
              <w:t>мин</w:t>
            </w:r>
            <w:r w:rsidR="00C85838" w:rsidRPr="00CA5216">
              <w:t xml:space="preserve"> /10</w:t>
            </w:r>
            <w:r>
              <w:rPr>
                <w:lang w:val="ru-RU"/>
              </w:rPr>
              <w:t>мин</w:t>
            </w:r>
          </w:p>
        </w:tc>
        <w:tc>
          <w:tcPr>
            <w:tcW w:w="1275" w:type="dxa"/>
            <w:vAlign w:val="center"/>
          </w:tcPr>
          <w:p w:rsidR="00C85838" w:rsidRPr="00E93322" w:rsidRDefault="00C85838" w:rsidP="00E93322">
            <w:pPr>
              <w:jc w:val="center"/>
            </w:pPr>
            <w:r w:rsidRPr="00CA5216">
              <w:t>3</w:t>
            </w:r>
            <w:r w:rsidR="00E93322">
              <w:rPr>
                <w:lang w:val="ru-RU"/>
              </w:rPr>
              <w:t>мин</w:t>
            </w:r>
          </w:p>
        </w:tc>
      </w:tr>
      <w:tr w:rsidR="00C85838" w:rsidRPr="00CA5216" w:rsidTr="00C85838">
        <w:trPr>
          <w:trHeight w:val="454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E93322" w:rsidRDefault="00E93322" w:rsidP="00E93322">
            <w:pPr>
              <w:jc w:val="center"/>
              <w:rPr>
                <w:lang w:val="ru-RU"/>
              </w:rPr>
            </w:pPr>
            <w:r w:rsidRPr="00E93322">
              <w:t xml:space="preserve">ПРИЦЕЛЬНАЯ </w:t>
            </w:r>
            <w:r>
              <w:rPr>
                <w:lang w:val="ru-RU"/>
              </w:rPr>
              <w:t>ТОЧКА</w:t>
            </w:r>
          </w:p>
        </w:tc>
        <w:tc>
          <w:tcPr>
            <w:tcW w:w="2377" w:type="dxa"/>
            <w:vAlign w:val="center"/>
          </w:tcPr>
          <w:p w:rsidR="00C85838" w:rsidRPr="00CA5216" w:rsidRDefault="00E93322" w:rsidP="00CA5216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  <w:r w:rsidR="00C85838" w:rsidRPr="00CA5216">
              <w:t xml:space="preserve">/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</w:p>
        </w:tc>
        <w:tc>
          <w:tcPr>
            <w:tcW w:w="1275" w:type="dxa"/>
            <w:vAlign w:val="center"/>
          </w:tcPr>
          <w:p w:rsidR="00C85838" w:rsidRPr="00CA5216" w:rsidRDefault="00E93322" w:rsidP="00CA5216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</w:p>
        </w:tc>
      </w:tr>
      <w:tr w:rsidR="00C85838" w:rsidRPr="003A32C7" w:rsidTr="00C85838">
        <w:trPr>
          <w:trHeight w:val="680"/>
          <w:jc w:val="center"/>
        </w:trPr>
        <w:tc>
          <w:tcPr>
            <w:tcW w:w="1984" w:type="dxa"/>
            <w:vMerge/>
            <w:vAlign w:val="center"/>
          </w:tcPr>
          <w:p w:rsidR="00C85838" w:rsidRPr="00CA5216" w:rsidRDefault="00C85838" w:rsidP="00CA5216">
            <w:pPr>
              <w:jc w:val="center"/>
            </w:pPr>
          </w:p>
        </w:tc>
        <w:tc>
          <w:tcPr>
            <w:tcW w:w="2093" w:type="dxa"/>
            <w:vAlign w:val="center"/>
          </w:tcPr>
          <w:p w:rsidR="00C85838" w:rsidRPr="00CA5216" w:rsidRDefault="00E93322" w:rsidP="00E93322">
            <w:pPr>
              <w:jc w:val="center"/>
            </w:pPr>
            <w:r>
              <w:rPr>
                <w:lang w:val="ru-RU"/>
              </w:rPr>
              <w:t>УДАЛИТЬПОДТВ. ДИАЛОГ</w:t>
            </w:r>
          </w:p>
        </w:tc>
        <w:tc>
          <w:tcPr>
            <w:tcW w:w="2377" w:type="dxa"/>
            <w:vAlign w:val="center"/>
          </w:tcPr>
          <w:p w:rsidR="00C85838" w:rsidRPr="00CA5216" w:rsidRDefault="00E93322" w:rsidP="00CA5216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  <w:r w:rsidR="00C85838" w:rsidRPr="00CA5216">
              <w:t xml:space="preserve">/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</w:p>
        </w:tc>
        <w:tc>
          <w:tcPr>
            <w:tcW w:w="1275" w:type="dxa"/>
            <w:vAlign w:val="center"/>
          </w:tcPr>
          <w:p w:rsidR="00C85838" w:rsidRPr="003A32C7" w:rsidRDefault="00E93322" w:rsidP="00CA5216">
            <w:pPr>
              <w:jc w:val="center"/>
            </w:pP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</w:p>
        </w:tc>
      </w:tr>
    </w:tbl>
    <w:p w:rsidR="00C85838" w:rsidRDefault="00C85838">
      <w:pPr>
        <w:spacing w:after="200" w:line="276" w:lineRule="auto"/>
        <w:jc w:val="left"/>
      </w:pPr>
      <w:r>
        <w:br w:type="page"/>
      </w:r>
    </w:p>
    <w:p w:rsidR="00C567C2" w:rsidRDefault="00C567C2" w:rsidP="00C567C2">
      <w:pPr>
        <w:pStyle w:val="3"/>
        <w:rPr>
          <w:szCs w:val="24"/>
        </w:rPr>
      </w:pPr>
      <w:bookmarkStart w:id="48" w:name="_Toc494797153"/>
      <w:r>
        <w:rPr>
          <w:szCs w:val="24"/>
        </w:rPr>
        <w:t>9.5.3.</w:t>
      </w:r>
      <w:r>
        <w:rPr>
          <w:szCs w:val="24"/>
        </w:rPr>
        <w:tab/>
      </w:r>
      <w:r>
        <w:rPr>
          <w:szCs w:val="24"/>
          <w:lang w:val="ru-RU"/>
        </w:rPr>
        <w:t>Подробное</w:t>
      </w:r>
      <w:r w:rsidRPr="00C567C2">
        <w:rPr>
          <w:szCs w:val="24"/>
        </w:rPr>
        <w:t xml:space="preserve"> </w:t>
      </w:r>
      <w:r>
        <w:rPr>
          <w:szCs w:val="24"/>
          <w:lang w:val="ru-RU"/>
        </w:rPr>
        <w:t>описание</w:t>
      </w:r>
      <w:r w:rsidRPr="00C567C2">
        <w:rPr>
          <w:szCs w:val="24"/>
        </w:rPr>
        <w:t xml:space="preserve"> </w:t>
      </w:r>
      <w:r>
        <w:rPr>
          <w:szCs w:val="24"/>
          <w:lang w:val="ru-RU"/>
        </w:rPr>
        <w:t>настройки</w:t>
      </w:r>
      <w:bookmarkEnd w:id="48"/>
    </w:p>
    <w:p w:rsidR="003A32C7" w:rsidRPr="003A32C7" w:rsidRDefault="003A32C7" w:rsidP="00E405D9"/>
    <w:p w:rsidR="00C567C2" w:rsidRPr="00F74E5D" w:rsidRDefault="00C567C2" w:rsidP="00C567C2">
      <w:pPr>
        <w:rPr>
          <w:b/>
          <w:szCs w:val="24"/>
          <w:lang w:val="ru-RU"/>
        </w:rPr>
      </w:pPr>
      <w:r w:rsidRPr="00F74E5D">
        <w:rPr>
          <w:b/>
          <w:szCs w:val="24"/>
          <w:lang w:val="ru-RU"/>
        </w:rPr>
        <w:t>[</w:t>
      </w:r>
      <w:r>
        <w:rPr>
          <w:b/>
          <w:szCs w:val="24"/>
          <w:lang w:val="ru-RU"/>
        </w:rPr>
        <w:t>Метод</w:t>
      </w:r>
      <w:r w:rsidRPr="00F74E5D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смены</w:t>
      </w:r>
      <w:r w:rsidRPr="00F74E5D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страниц</w:t>
      </w:r>
      <w:r w:rsidRPr="00F74E5D">
        <w:rPr>
          <w:b/>
          <w:szCs w:val="24"/>
          <w:lang w:val="ru-RU"/>
        </w:rPr>
        <w:t>]</w:t>
      </w:r>
    </w:p>
    <w:p w:rsidR="003A32C7" w:rsidRPr="00F74E5D" w:rsidRDefault="003A32C7" w:rsidP="00E405D9">
      <w:pPr>
        <w:rPr>
          <w:lang w:val="ru-RU"/>
        </w:rPr>
      </w:pPr>
    </w:p>
    <w:p w:rsidR="00C567C2" w:rsidRPr="00F74E5D" w:rsidRDefault="00C567C2" w:rsidP="00C567C2">
      <w:pPr>
        <w:pStyle w:val="21"/>
        <w:rPr>
          <w:szCs w:val="24"/>
          <w:lang w:val="ru-RU"/>
        </w:rPr>
      </w:pPr>
      <w:r w:rsidRPr="00F74E5D">
        <w:rPr>
          <w:szCs w:val="24"/>
          <w:lang w:val="ru-RU"/>
        </w:rPr>
        <w:t>-</w:t>
      </w:r>
      <w:r w:rsidRPr="00F74E5D">
        <w:rPr>
          <w:szCs w:val="24"/>
          <w:lang w:val="ru-RU"/>
        </w:rPr>
        <w:tab/>
      </w:r>
      <w:r>
        <w:rPr>
          <w:noProof/>
          <w:szCs w:val="24"/>
          <w:lang w:val="ru-RU" w:eastAsia="ru-RU"/>
        </w:rPr>
        <w:drawing>
          <wp:inline distT="0" distB="0" distL="0" distR="0">
            <wp:extent cx="224155" cy="25908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E5D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Переход</w:t>
      </w:r>
      <w:r w:rsidRPr="00F74E5D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F74E5D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предыдущую</w:t>
      </w:r>
      <w:r w:rsidRPr="00F74E5D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страницу</w:t>
      </w:r>
      <w:r w:rsidRPr="00F74E5D">
        <w:rPr>
          <w:szCs w:val="24"/>
          <w:lang w:val="ru-RU"/>
        </w:rPr>
        <w:t>.</w:t>
      </w:r>
    </w:p>
    <w:p w:rsidR="00C567C2" w:rsidRPr="00C567C2" w:rsidRDefault="00C567C2" w:rsidP="00C567C2">
      <w:pPr>
        <w:pStyle w:val="21"/>
        <w:rPr>
          <w:szCs w:val="24"/>
          <w:lang w:val="ru-RU"/>
        </w:rPr>
      </w:pPr>
      <w:r w:rsidRPr="00C567C2">
        <w:rPr>
          <w:szCs w:val="24"/>
          <w:lang w:val="ru-RU"/>
        </w:rPr>
        <w:t>-</w:t>
      </w:r>
      <w:r w:rsidRPr="00C567C2">
        <w:rPr>
          <w:szCs w:val="24"/>
          <w:lang w:val="ru-RU"/>
        </w:rPr>
        <w:tab/>
      </w:r>
      <w:r>
        <w:rPr>
          <w:noProof/>
          <w:szCs w:val="24"/>
          <w:lang w:val="ru-RU" w:eastAsia="ru-RU"/>
        </w:rPr>
        <w:drawing>
          <wp:inline distT="0" distB="0" distL="0" distR="0">
            <wp:extent cx="224155" cy="25908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C2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Переход на следующую страницу.</w:t>
      </w:r>
    </w:p>
    <w:p w:rsidR="003A32C7" w:rsidRPr="00C567C2" w:rsidRDefault="003A32C7" w:rsidP="00E405D9">
      <w:pPr>
        <w:rPr>
          <w:lang w:val="ru-RU"/>
        </w:rPr>
      </w:pPr>
    </w:p>
    <w:p w:rsidR="00C567C2" w:rsidRPr="00F74E5D" w:rsidRDefault="00C567C2" w:rsidP="00C567C2">
      <w:pPr>
        <w:rPr>
          <w:b/>
          <w:szCs w:val="24"/>
          <w:lang w:val="ru-RU"/>
        </w:rPr>
      </w:pPr>
      <w:r w:rsidRPr="00F74E5D">
        <w:rPr>
          <w:b/>
          <w:szCs w:val="24"/>
          <w:lang w:val="ru-RU"/>
        </w:rPr>
        <w:t>[</w:t>
      </w:r>
      <w:r>
        <w:rPr>
          <w:b/>
          <w:szCs w:val="24"/>
          <w:lang w:val="ru-RU"/>
        </w:rPr>
        <w:t>Метод</w:t>
      </w:r>
      <w:r w:rsidRPr="00F74E5D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смены</w:t>
      </w:r>
      <w:r w:rsidRPr="00F74E5D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содержания</w:t>
      </w:r>
      <w:r w:rsidRPr="00F74E5D">
        <w:rPr>
          <w:b/>
          <w:szCs w:val="24"/>
          <w:lang w:val="ru-RU"/>
        </w:rPr>
        <w:t>]</w:t>
      </w:r>
    </w:p>
    <w:p w:rsidR="003A32C7" w:rsidRPr="00F74E5D" w:rsidRDefault="003A32C7" w:rsidP="00E405D9">
      <w:pPr>
        <w:rPr>
          <w:lang w:val="ru-RU"/>
        </w:rPr>
      </w:pPr>
    </w:p>
    <w:p w:rsidR="00EA052C" w:rsidRPr="009D5EE5" w:rsidRDefault="00EA052C" w:rsidP="00EA052C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выбрать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нужную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вкладку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указать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установленное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изменить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настройку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коснувшись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категории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нужно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изменить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C85838" w:rsidRPr="007268A0" w:rsidTr="00EC473B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C85838" w:rsidRPr="007268A0" w:rsidRDefault="00C85838" w:rsidP="00EC473B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6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EA052C" w:rsidRPr="00EA052C" w:rsidRDefault="00EA052C" w:rsidP="00EA052C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C85838" w:rsidRPr="007268A0" w:rsidRDefault="00C85838" w:rsidP="00EC473B"/>
        </w:tc>
      </w:tr>
    </w:tbl>
    <w:p w:rsidR="003A32C7" w:rsidRPr="003A32C7" w:rsidRDefault="003A32C7" w:rsidP="00E405D9"/>
    <w:p w:rsidR="00EA052C" w:rsidRPr="009D5EE5" w:rsidRDefault="00EA052C" w:rsidP="00EA052C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Некоторые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необходимо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изменить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используя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другой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метод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Методика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изменения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настроек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приводится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каждой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категории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EA052C" w:rsidRPr="009D5EE5" w:rsidRDefault="00EA052C" w:rsidP="00EA052C">
      <w:pPr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[</w:t>
      </w:r>
      <w:r>
        <w:rPr>
          <w:b/>
          <w:szCs w:val="24"/>
          <w:lang w:val="ru-RU"/>
        </w:rPr>
        <w:t>Способ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входа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в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режим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измерения</w:t>
      </w:r>
      <w:r w:rsidRPr="009D5EE5">
        <w:rPr>
          <w:b/>
          <w:szCs w:val="24"/>
          <w:lang w:val="ru-RU"/>
        </w:rPr>
        <w:t>]</w:t>
      </w:r>
    </w:p>
    <w:p w:rsidR="003A32C7" w:rsidRPr="009D5EE5" w:rsidRDefault="003A32C7" w:rsidP="00E405D9">
      <w:pPr>
        <w:rPr>
          <w:lang w:val="ru-RU"/>
        </w:rPr>
      </w:pPr>
    </w:p>
    <w:p w:rsidR="00EA052C" w:rsidRDefault="00EA052C" w:rsidP="00EA052C">
      <w:pPr>
        <w:pStyle w:val="21"/>
        <w:rPr>
          <w:szCs w:val="24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Нажмите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кнопку</w:t>
      </w:r>
      <w:r w:rsidRPr="009D5EE5">
        <w:rPr>
          <w:szCs w:val="24"/>
          <w:lang w:val="ru-RU"/>
        </w:rPr>
        <w:t xml:space="preserve"> </w:t>
      </w:r>
      <w:r>
        <w:rPr>
          <w:noProof/>
          <w:spacing w:val="12"/>
          <w:sz w:val="18"/>
          <w:szCs w:val="24"/>
          <w:lang w:val="ru-RU" w:eastAsia="ru-RU"/>
        </w:rPr>
        <w:drawing>
          <wp:inline distT="0" distB="0" distL="0" distR="0">
            <wp:extent cx="457200" cy="25908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сохранения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содержания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Режим вернется в основной режим измерения.</w:t>
      </w:r>
    </w:p>
    <w:p w:rsidR="003A32C7" w:rsidRDefault="003A32C7" w:rsidP="00E405D9"/>
    <w:p w:rsidR="00C85838" w:rsidRDefault="00C85838" w:rsidP="00E405D9"/>
    <w:p w:rsidR="00C85838" w:rsidRPr="003A32C7" w:rsidRDefault="00C85838" w:rsidP="00E405D9"/>
    <w:p w:rsidR="003A32C7" w:rsidRPr="003A32C7" w:rsidRDefault="00C85838" w:rsidP="00C85838">
      <w:pPr>
        <w:pStyle w:val="ac"/>
        <w:jc w:val="center"/>
      </w:pPr>
      <w:r>
        <w:rPr>
          <w:lang w:val="ru-RU" w:eastAsia="ru-RU"/>
        </w:rPr>
        <w:drawing>
          <wp:inline distT="0" distB="0" distL="0" distR="0">
            <wp:extent cx="3582670" cy="2149475"/>
            <wp:effectExtent l="1905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C85838" w:rsidRDefault="003A32C7" w:rsidP="00C85838">
      <w:pPr>
        <w:pStyle w:val="ac"/>
        <w:jc w:val="center"/>
        <w:rPr>
          <w:b/>
        </w:rPr>
      </w:pPr>
    </w:p>
    <w:p w:rsidR="00EA052C" w:rsidRPr="00EA052C" w:rsidRDefault="00EA052C" w:rsidP="00EA052C">
      <w:pPr>
        <w:pStyle w:val="ac"/>
        <w:jc w:val="center"/>
        <w:rPr>
          <w:b/>
          <w:szCs w:val="24"/>
          <w:lang w:val="ru-RU"/>
        </w:rPr>
      </w:pPr>
      <w:r w:rsidRPr="00EA052C">
        <w:rPr>
          <w:b/>
          <w:noProof w:val="0"/>
          <w:szCs w:val="24"/>
          <w:lang w:val="ru-RU"/>
        </w:rPr>
        <w:t>[Информация о режиме настройки]</w:t>
      </w:r>
    </w:p>
    <w:p w:rsidR="00C85838" w:rsidRPr="00EA052C" w:rsidRDefault="00C85838">
      <w:pPr>
        <w:spacing w:after="200" w:line="276" w:lineRule="auto"/>
        <w:jc w:val="left"/>
        <w:rPr>
          <w:lang w:val="ru-RU"/>
        </w:rPr>
      </w:pPr>
      <w:r w:rsidRPr="00EA052C">
        <w:rPr>
          <w:lang w:val="ru-RU"/>
        </w:rPr>
        <w:br w:type="page"/>
      </w:r>
    </w:p>
    <w:p w:rsidR="00EA052C" w:rsidRPr="009D5EE5" w:rsidRDefault="00EA052C" w:rsidP="00EA052C">
      <w:pPr>
        <w:rPr>
          <w:szCs w:val="24"/>
          <w:lang w:val="ru-RU"/>
        </w:rPr>
      </w:pPr>
      <w:r w:rsidRPr="009D5EE5">
        <w:rPr>
          <w:b/>
          <w:szCs w:val="24"/>
          <w:lang w:val="ru-RU"/>
        </w:rPr>
        <w:t>[</w:t>
      </w:r>
      <w:r>
        <w:rPr>
          <w:b/>
          <w:szCs w:val="24"/>
          <w:lang w:val="ru-RU"/>
        </w:rPr>
        <w:t>Содержание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категории</w:t>
      </w:r>
      <w:r w:rsidRPr="009D5EE5">
        <w:rPr>
          <w:b/>
          <w:szCs w:val="24"/>
          <w:lang w:val="ru-RU"/>
        </w:rPr>
        <w:t>]: 1/2</w:t>
      </w:r>
      <w:proofErr w:type="gramStart"/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С</w:t>
      </w:r>
      <w:proofErr w:type="gramEnd"/>
      <w:r>
        <w:rPr>
          <w:b/>
          <w:szCs w:val="24"/>
          <w:lang w:val="ru-RU"/>
        </w:rPr>
        <w:t>тр</w:t>
      </w:r>
      <w:r w:rsidRPr="009D5EE5">
        <w:rPr>
          <w:b/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EA052C" w:rsidRPr="009D5EE5" w:rsidRDefault="00EA052C" w:rsidP="00EA052C">
      <w:pPr>
        <w:pStyle w:val="21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1.</w:t>
      </w:r>
      <w:r w:rsidRPr="009D5EE5">
        <w:rPr>
          <w:b/>
          <w:szCs w:val="24"/>
          <w:lang w:val="ru-RU"/>
        </w:rPr>
        <w:tab/>
      </w:r>
      <w:r w:rsidRPr="00EA052C">
        <w:rPr>
          <w:b/>
          <w:szCs w:val="24"/>
        </w:rPr>
        <w:t>REF</w:t>
      </w:r>
      <w:r w:rsidRPr="009D5EE5">
        <w:rPr>
          <w:b/>
          <w:szCs w:val="24"/>
          <w:lang w:val="ru-RU"/>
        </w:rPr>
        <w:t xml:space="preserve"> (</w:t>
      </w:r>
      <w:r>
        <w:rPr>
          <w:b/>
          <w:szCs w:val="24"/>
          <w:lang w:val="ru-RU"/>
        </w:rPr>
        <w:t>измерение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роговицы</w:t>
      </w:r>
      <w:r w:rsidRPr="009D5EE5">
        <w:rPr>
          <w:b/>
          <w:szCs w:val="24"/>
          <w:lang w:val="ru-RU"/>
        </w:rPr>
        <w:t>)</w:t>
      </w:r>
    </w:p>
    <w:p w:rsidR="00EA052C" w:rsidRPr="009D5EE5" w:rsidRDefault="00EA052C" w:rsidP="00EA052C">
      <w:pPr>
        <w:pStyle w:val="21"/>
        <w:rPr>
          <w:b/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EA052C">
        <w:rPr>
          <w:b/>
          <w:szCs w:val="24"/>
        </w:rPr>
        <w:t>VD</w:t>
      </w:r>
      <w:r w:rsidRPr="009D5EE5">
        <w:rPr>
          <w:b/>
          <w:szCs w:val="24"/>
          <w:lang w:val="ru-RU"/>
        </w:rPr>
        <w:t xml:space="preserve"> (0.0/12.0/13.75/15.0)</w:t>
      </w:r>
    </w:p>
    <w:p w:rsidR="00EA052C" w:rsidRPr="009D5EE5" w:rsidRDefault="00EA052C" w:rsidP="00EA052C">
      <w:pPr>
        <w:pStyle w:val="af1"/>
        <w:rPr>
          <w:szCs w:val="24"/>
          <w:lang w:val="ru-RU"/>
        </w:rPr>
      </w:pP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Расстояние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между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вершиной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корректирующей</w:t>
      </w:r>
      <w:r w:rsidRPr="009D5EE5">
        <w:rPr>
          <w:szCs w:val="24"/>
          <w:lang w:val="ru-RU"/>
        </w:rPr>
        <w:t xml:space="preserve"> </w:t>
      </w:r>
      <w:r w:rsidR="00E047CF">
        <w:rPr>
          <w:szCs w:val="24"/>
          <w:lang w:val="ru-RU"/>
        </w:rPr>
        <w:t>линзы</w:t>
      </w:r>
    </w:p>
    <w:p w:rsidR="003A32C7" w:rsidRPr="009D5EE5" w:rsidRDefault="003A32C7" w:rsidP="00E405D9">
      <w:pPr>
        <w:rPr>
          <w:lang w:val="ru-RU"/>
        </w:rPr>
      </w:pPr>
    </w:p>
    <w:p w:rsidR="00EA052C" w:rsidRPr="009D5EE5" w:rsidRDefault="00EA052C" w:rsidP="00EA052C">
      <w:pPr>
        <w:pStyle w:val="21"/>
        <w:rPr>
          <w:b/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EA052C">
        <w:rPr>
          <w:b/>
          <w:szCs w:val="24"/>
        </w:rPr>
        <w:t>CYLINDER</w:t>
      </w:r>
      <w:r w:rsidRPr="009D5EE5">
        <w:rPr>
          <w:b/>
          <w:szCs w:val="24"/>
          <w:lang w:val="ru-RU"/>
        </w:rPr>
        <w:t xml:space="preserve"> (-/+/</w:t>
      </w:r>
      <w:r w:rsidRPr="00EA052C">
        <w:rPr>
          <w:b/>
          <w:szCs w:val="24"/>
        </w:rPr>
        <w:t>Mix</w:t>
      </w:r>
      <w:r w:rsidRPr="009D5EE5">
        <w:rPr>
          <w:b/>
          <w:szCs w:val="24"/>
          <w:lang w:val="ru-RU"/>
        </w:rPr>
        <w:t>)</w:t>
      </w:r>
    </w:p>
    <w:p w:rsidR="00EA052C" w:rsidRPr="009D5EE5" w:rsidRDefault="00EA052C" w:rsidP="00EA052C">
      <w:pPr>
        <w:pStyle w:val="af1"/>
        <w:rPr>
          <w:szCs w:val="24"/>
          <w:lang w:val="ru-RU"/>
        </w:rPr>
      </w:pPr>
      <w:r w:rsidRPr="009D5EE5">
        <w:rPr>
          <w:szCs w:val="24"/>
          <w:lang w:val="ru-RU"/>
        </w:rPr>
        <w:t xml:space="preserve">: </w:t>
      </w:r>
      <w:r w:rsidR="00E047CF">
        <w:rPr>
          <w:szCs w:val="24"/>
          <w:lang w:val="ru-RU"/>
        </w:rPr>
        <w:t xml:space="preserve">Способ обозначения 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астигматизма</w:t>
      </w:r>
    </w:p>
    <w:p w:rsidR="003A32C7" w:rsidRPr="009D5EE5" w:rsidRDefault="003A32C7" w:rsidP="00E405D9">
      <w:pPr>
        <w:rPr>
          <w:lang w:val="ru-RU"/>
        </w:rPr>
      </w:pPr>
    </w:p>
    <w:p w:rsidR="00EA052C" w:rsidRPr="009D5EE5" w:rsidRDefault="00EA052C" w:rsidP="00EA052C">
      <w:pPr>
        <w:pStyle w:val="21"/>
        <w:rPr>
          <w:b/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EA052C">
        <w:rPr>
          <w:b/>
          <w:szCs w:val="24"/>
        </w:rPr>
        <w:t>STEP</w:t>
      </w:r>
      <w:r w:rsidRPr="009D5EE5">
        <w:rPr>
          <w:b/>
          <w:szCs w:val="24"/>
          <w:lang w:val="ru-RU"/>
        </w:rPr>
        <w:t xml:space="preserve"> (0.01/0.12/0.25)</w:t>
      </w:r>
    </w:p>
    <w:p w:rsidR="00EA052C" w:rsidRPr="009D5EE5" w:rsidRDefault="00EA052C" w:rsidP="00EA052C">
      <w:pPr>
        <w:pStyle w:val="af1"/>
        <w:rPr>
          <w:szCs w:val="24"/>
          <w:lang w:val="ru-RU"/>
        </w:rPr>
      </w:pPr>
      <w:r w:rsidRPr="009D5EE5">
        <w:rPr>
          <w:szCs w:val="24"/>
          <w:lang w:val="ru-RU"/>
        </w:rPr>
        <w:t xml:space="preserve">: </w:t>
      </w:r>
      <w:r w:rsidR="00E047CF" w:rsidRPr="00B236C9">
        <w:rPr>
          <w:bCs/>
          <w:lang w:val="ru-RU"/>
        </w:rPr>
        <w:t>Интервалы измерения сферы и астигматизма</w:t>
      </w:r>
    </w:p>
    <w:p w:rsidR="003A32C7" w:rsidRPr="009D5EE5" w:rsidRDefault="003A32C7" w:rsidP="00E405D9">
      <w:pPr>
        <w:rPr>
          <w:lang w:val="ru-RU"/>
        </w:rPr>
      </w:pPr>
    </w:p>
    <w:p w:rsidR="00EA052C" w:rsidRPr="009D5EE5" w:rsidRDefault="00EA052C" w:rsidP="00EA052C">
      <w:pPr>
        <w:pStyle w:val="21"/>
        <w:rPr>
          <w:b/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EA052C">
        <w:rPr>
          <w:b/>
          <w:szCs w:val="24"/>
        </w:rPr>
        <w:t>FOGGING</w:t>
      </w:r>
      <w:r w:rsidRPr="009D5EE5">
        <w:rPr>
          <w:b/>
          <w:szCs w:val="24"/>
          <w:lang w:val="ru-RU"/>
        </w:rPr>
        <w:t xml:space="preserve"> (1</w:t>
      </w:r>
      <w:r w:rsidRPr="00EA052C">
        <w:rPr>
          <w:b/>
          <w:szCs w:val="24"/>
        </w:rPr>
        <w:t>Time</w:t>
      </w:r>
      <w:r w:rsidRPr="009D5EE5">
        <w:rPr>
          <w:b/>
          <w:szCs w:val="24"/>
          <w:lang w:val="ru-RU"/>
        </w:rPr>
        <w:t>/</w:t>
      </w:r>
      <w:r w:rsidRPr="00EA052C">
        <w:rPr>
          <w:b/>
          <w:szCs w:val="24"/>
        </w:rPr>
        <w:t>Always</w:t>
      </w:r>
      <w:r w:rsidRPr="009D5EE5">
        <w:rPr>
          <w:b/>
          <w:szCs w:val="24"/>
          <w:lang w:val="ru-RU"/>
        </w:rPr>
        <w:t>)</w:t>
      </w:r>
    </w:p>
    <w:p w:rsidR="00EA052C" w:rsidRPr="00E047CF" w:rsidRDefault="00EA052C" w:rsidP="00EA052C">
      <w:pPr>
        <w:pStyle w:val="af1"/>
        <w:rPr>
          <w:szCs w:val="24"/>
          <w:lang w:val="ru-RU"/>
        </w:rPr>
      </w:pPr>
      <w:r w:rsidRPr="009D5EE5">
        <w:rPr>
          <w:szCs w:val="24"/>
          <w:lang w:val="ru-RU"/>
        </w:rPr>
        <w:t xml:space="preserve">: </w:t>
      </w:r>
      <w:r w:rsidR="00E047CF" w:rsidRPr="00E047CF">
        <w:rPr>
          <w:bCs/>
          <w:lang w:val="ru-RU"/>
        </w:rPr>
        <w:t>Выбор способа включения затуманивания: один раз или при всех непрерывных измерениях</w:t>
      </w:r>
    </w:p>
    <w:p w:rsidR="003A32C7" w:rsidRPr="009D5EE5" w:rsidRDefault="003A32C7" w:rsidP="00E405D9">
      <w:pPr>
        <w:rPr>
          <w:lang w:val="ru-RU"/>
        </w:rPr>
      </w:pPr>
    </w:p>
    <w:p w:rsidR="00EA052C" w:rsidRPr="009D5EE5" w:rsidRDefault="00EA052C" w:rsidP="00EA052C">
      <w:pPr>
        <w:pStyle w:val="21"/>
        <w:rPr>
          <w:b/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EA052C">
        <w:rPr>
          <w:b/>
          <w:szCs w:val="24"/>
        </w:rPr>
        <w:t>DIOPTER</w:t>
      </w:r>
      <w:r w:rsidRPr="009D5EE5">
        <w:rPr>
          <w:b/>
          <w:szCs w:val="24"/>
          <w:lang w:val="ru-RU"/>
        </w:rPr>
        <w:t>-</w:t>
      </w:r>
      <w:r w:rsidRPr="00EA052C">
        <w:rPr>
          <w:b/>
          <w:szCs w:val="24"/>
        </w:rPr>
        <w:t>SHIFT</w:t>
      </w:r>
      <w:r w:rsidRPr="009D5EE5">
        <w:rPr>
          <w:b/>
          <w:szCs w:val="24"/>
          <w:lang w:val="ru-RU"/>
        </w:rPr>
        <w:t xml:space="preserve"> (0.00)</w:t>
      </w:r>
    </w:p>
    <w:p w:rsidR="00EA052C" w:rsidRPr="00E047CF" w:rsidRDefault="00EA052C" w:rsidP="00EA052C">
      <w:pPr>
        <w:pStyle w:val="af1"/>
        <w:rPr>
          <w:szCs w:val="24"/>
          <w:lang w:val="ru-RU"/>
        </w:rPr>
      </w:pPr>
      <w:r w:rsidRPr="009D5EE5">
        <w:rPr>
          <w:szCs w:val="24"/>
          <w:lang w:val="ru-RU"/>
        </w:rPr>
        <w:t xml:space="preserve">: </w:t>
      </w:r>
      <w:r w:rsidR="00E047CF" w:rsidRPr="00E047CF">
        <w:rPr>
          <w:bCs/>
          <w:lang w:val="ru-RU"/>
        </w:rPr>
        <w:t>Установка корректирующего значения к измеренной величине оптической силы</w:t>
      </w:r>
    </w:p>
    <w:p w:rsidR="00EA052C" w:rsidRPr="009D5EE5" w:rsidRDefault="00EA052C" w:rsidP="00EA052C">
      <w:pPr>
        <w:pStyle w:val="af1"/>
        <w:rPr>
          <w:szCs w:val="24"/>
          <w:lang w:val="ru-RU"/>
        </w:rPr>
      </w:pPr>
      <w:r w:rsidRPr="009D5EE5">
        <w:rPr>
          <w:szCs w:val="24"/>
          <w:lang w:val="ru-RU"/>
        </w:rPr>
        <w:t>(</w:t>
      </w:r>
      <w:r>
        <w:rPr>
          <w:b/>
          <w:szCs w:val="24"/>
          <w:lang w:val="ru-RU"/>
        </w:rPr>
        <w:t>Диапазон</w:t>
      </w:r>
      <w:r w:rsidRPr="009D5EE5">
        <w:rPr>
          <w:b/>
          <w:szCs w:val="24"/>
          <w:lang w:val="ru-RU"/>
        </w:rPr>
        <w:t>:</w:t>
      </w:r>
      <w:r w:rsidRPr="009D5EE5">
        <w:rPr>
          <w:szCs w:val="24"/>
          <w:lang w:val="ru-RU"/>
        </w:rPr>
        <w:t xml:space="preserve"> -5.00 ~ +5.00)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EA052C" w:rsidRPr="009D5EE5" w:rsidRDefault="00EA052C" w:rsidP="00EA052C">
      <w:pPr>
        <w:pStyle w:val="21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 xml:space="preserve">2. </w:t>
      </w:r>
      <w:r w:rsidRPr="009D5EE5">
        <w:rPr>
          <w:b/>
          <w:szCs w:val="24"/>
          <w:lang w:val="ru-RU"/>
        </w:rPr>
        <w:tab/>
      </w:r>
      <w:r w:rsidRPr="00EA052C">
        <w:rPr>
          <w:b/>
          <w:szCs w:val="24"/>
        </w:rPr>
        <w:t>KER</w:t>
      </w:r>
      <w:r w:rsidRPr="009D5EE5">
        <w:rPr>
          <w:b/>
          <w:szCs w:val="24"/>
          <w:lang w:val="ru-RU"/>
        </w:rPr>
        <w:t xml:space="preserve"> (</w:t>
      </w:r>
      <w:r>
        <w:rPr>
          <w:b/>
          <w:szCs w:val="24"/>
          <w:lang w:val="ru-RU"/>
        </w:rPr>
        <w:t>измерение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кривой</w:t>
      </w:r>
      <w:r w:rsidRPr="009D5EE5">
        <w:rPr>
          <w:b/>
          <w:szCs w:val="24"/>
          <w:lang w:val="ru-RU"/>
        </w:rPr>
        <w:t>)</w:t>
      </w:r>
    </w:p>
    <w:p w:rsidR="00EA052C" w:rsidRPr="009D5EE5" w:rsidRDefault="00EA052C" w:rsidP="00EA052C">
      <w:pPr>
        <w:pStyle w:val="21"/>
        <w:rPr>
          <w:b/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EA052C">
        <w:rPr>
          <w:b/>
          <w:szCs w:val="24"/>
        </w:rPr>
        <w:t>mm</w:t>
      </w:r>
      <w:r w:rsidRPr="009D5EE5">
        <w:rPr>
          <w:b/>
          <w:szCs w:val="24"/>
          <w:lang w:val="ru-RU"/>
        </w:rPr>
        <w:t>/</w:t>
      </w:r>
      <w:r w:rsidRPr="00EA052C">
        <w:rPr>
          <w:b/>
          <w:szCs w:val="24"/>
        </w:rPr>
        <w:t>D</w:t>
      </w:r>
      <w:r w:rsidRPr="009D5EE5">
        <w:rPr>
          <w:b/>
          <w:szCs w:val="24"/>
          <w:lang w:val="ru-RU"/>
        </w:rPr>
        <w:t xml:space="preserve"> (</w:t>
      </w:r>
      <w:r w:rsidRPr="00EA052C">
        <w:rPr>
          <w:b/>
          <w:szCs w:val="24"/>
        </w:rPr>
        <w:t>mm</w:t>
      </w:r>
      <w:r w:rsidRPr="009D5EE5">
        <w:rPr>
          <w:b/>
          <w:szCs w:val="24"/>
          <w:lang w:val="ru-RU"/>
        </w:rPr>
        <w:t>/</w:t>
      </w:r>
      <w:r w:rsidRPr="00EA052C">
        <w:rPr>
          <w:b/>
          <w:szCs w:val="24"/>
        </w:rPr>
        <w:t>D</w:t>
      </w:r>
      <w:r w:rsidRPr="009D5EE5">
        <w:rPr>
          <w:b/>
          <w:szCs w:val="24"/>
          <w:lang w:val="ru-RU"/>
        </w:rPr>
        <w:t>/</w:t>
      </w:r>
      <w:r w:rsidRPr="00EA052C">
        <w:rPr>
          <w:b/>
          <w:szCs w:val="24"/>
        </w:rPr>
        <w:t>AVG</w:t>
      </w:r>
      <w:r w:rsidRPr="009D5EE5">
        <w:rPr>
          <w:b/>
          <w:szCs w:val="24"/>
          <w:lang w:val="ru-RU"/>
        </w:rPr>
        <w:t xml:space="preserve">) – </w:t>
      </w:r>
      <w:r>
        <w:rPr>
          <w:b/>
          <w:szCs w:val="24"/>
          <w:lang w:val="ru-RU"/>
        </w:rPr>
        <w:t>мм</w:t>
      </w:r>
      <w:proofErr w:type="gramStart"/>
      <w:r w:rsidRPr="009D5EE5">
        <w:rPr>
          <w:b/>
          <w:szCs w:val="24"/>
          <w:lang w:val="ru-RU"/>
        </w:rPr>
        <w:t>/</w:t>
      </w:r>
      <w:r>
        <w:rPr>
          <w:b/>
          <w:szCs w:val="24"/>
          <w:lang w:val="ru-RU"/>
        </w:rPr>
        <w:t>Д</w:t>
      </w:r>
      <w:proofErr w:type="gramEnd"/>
      <w:r w:rsidRPr="009D5EE5">
        <w:rPr>
          <w:b/>
          <w:szCs w:val="24"/>
          <w:lang w:val="ru-RU"/>
        </w:rPr>
        <w:t xml:space="preserve"> (</w:t>
      </w:r>
      <w:r>
        <w:rPr>
          <w:b/>
          <w:szCs w:val="24"/>
          <w:lang w:val="ru-RU"/>
        </w:rPr>
        <w:t>мм</w:t>
      </w:r>
      <w:r w:rsidRPr="009D5EE5">
        <w:rPr>
          <w:b/>
          <w:szCs w:val="24"/>
          <w:lang w:val="ru-RU"/>
        </w:rPr>
        <w:t>/</w:t>
      </w:r>
      <w:r>
        <w:rPr>
          <w:b/>
          <w:szCs w:val="24"/>
          <w:lang w:val="ru-RU"/>
        </w:rPr>
        <w:t>Д</w:t>
      </w:r>
      <w:r w:rsidRPr="009D5EE5">
        <w:rPr>
          <w:b/>
          <w:szCs w:val="24"/>
          <w:lang w:val="ru-RU"/>
        </w:rPr>
        <w:t>/</w:t>
      </w:r>
      <w:r>
        <w:rPr>
          <w:b/>
          <w:szCs w:val="24"/>
          <w:lang w:val="ru-RU"/>
        </w:rPr>
        <w:t>УСР</w:t>
      </w:r>
      <w:r w:rsidRPr="009D5EE5">
        <w:rPr>
          <w:b/>
          <w:szCs w:val="24"/>
          <w:lang w:val="ru-RU"/>
        </w:rPr>
        <w:t>)</w:t>
      </w:r>
    </w:p>
    <w:p w:rsidR="00EA052C" w:rsidRDefault="00EA052C" w:rsidP="00EA052C">
      <w:pPr>
        <w:pStyle w:val="af1"/>
        <w:rPr>
          <w:szCs w:val="24"/>
        </w:rPr>
      </w:pPr>
      <w:r>
        <w:rPr>
          <w:szCs w:val="24"/>
        </w:rPr>
        <w:t xml:space="preserve">: </w:t>
      </w:r>
      <w:proofErr w:type="gramStart"/>
      <w:r w:rsidR="00E047CF">
        <w:rPr>
          <w:szCs w:val="24"/>
          <w:lang w:val="ru-RU"/>
        </w:rPr>
        <w:t>способ</w:t>
      </w:r>
      <w:proofErr w:type="gramEnd"/>
      <w:r w:rsidR="00E047CF">
        <w:rPr>
          <w:szCs w:val="24"/>
          <w:lang w:val="ru-RU"/>
        </w:rPr>
        <w:t xml:space="preserve"> обозначения измерений кривизны роговицы</w:t>
      </w:r>
    </w:p>
    <w:p w:rsidR="003A32C7" w:rsidRPr="003A32C7" w:rsidRDefault="003A32C7" w:rsidP="00E405D9"/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512"/>
      </w:tblGrid>
      <w:tr w:rsidR="00934D06" w:rsidRPr="00E50C46" w:rsidTr="00A41C51">
        <w:tc>
          <w:tcPr>
            <w:tcW w:w="1668" w:type="dxa"/>
          </w:tcPr>
          <w:p w:rsidR="00934D06" w:rsidRPr="008D1679" w:rsidRDefault="00934D06" w:rsidP="00F01991">
            <w:pPr>
              <w:pStyle w:val="Style2"/>
              <w:jc w:val="both"/>
            </w:pPr>
            <w:r w:rsidRPr="008D1679">
              <w:rPr>
                <w:lang w:val="en-US"/>
              </w:rPr>
              <w:t>mm</w:t>
            </w:r>
          </w:p>
        </w:tc>
        <w:tc>
          <w:tcPr>
            <w:tcW w:w="7512" w:type="dxa"/>
          </w:tcPr>
          <w:p w:rsidR="00934D06" w:rsidRPr="008D1679" w:rsidRDefault="00934D06" w:rsidP="00F01991">
            <w:pPr>
              <w:pStyle w:val="Style2"/>
              <w:jc w:val="both"/>
            </w:pPr>
            <w:r w:rsidRPr="008D1679">
              <w:rPr>
                <w:lang w:val="en-US"/>
              </w:rPr>
              <w:t>R</w:t>
            </w:r>
            <w:r w:rsidRPr="008D1679">
              <w:t>1 ·················· Радиус кривизны на максимальном меридиане</w:t>
            </w:r>
          </w:p>
        </w:tc>
      </w:tr>
      <w:tr w:rsidR="00934D06" w:rsidRPr="00E50C46" w:rsidTr="00A41C51">
        <w:tc>
          <w:tcPr>
            <w:tcW w:w="1668" w:type="dxa"/>
          </w:tcPr>
          <w:p w:rsidR="00934D06" w:rsidRPr="008D1679" w:rsidRDefault="00934D06" w:rsidP="00F01991">
            <w:pPr>
              <w:pStyle w:val="Style2"/>
              <w:jc w:val="both"/>
            </w:pPr>
          </w:p>
        </w:tc>
        <w:tc>
          <w:tcPr>
            <w:tcW w:w="7512" w:type="dxa"/>
          </w:tcPr>
          <w:p w:rsidR="00934D06" w:rsidRPr="008D1679" w:rsidRDefault="00934D06" w:rsidP="00F01991">
            <w:pPr>
              <w:pStyle w:val="Style2"/>
              <w:jc w:val="both"/>
            </w:pPr>
            <w:r w:rsidRPr="008D1679">
              <w:rPr>
                <w:lang w:val="en-US"/>
              </w:rPr>
              <w:t>R</w:t>
            </w:r>
            <w:r w:rsidRPr="008D1679">
              <w:t>2 ·················· Радиус кривизны на минимальном меридиане</w:t>
            </w:r>
          </w:p>
        </w:tc>
      </w:tr>
      <w:tr w:rsidR="00934D06" w:rsidRPr="00EA052C" w:rsidTr="00A41C51">
        <w:tc>
          <w:tcPr>
            <w:tcW w:w="1668" w:type="dxa"/>
          </w:tcPr>
          <w:p w:rsidR="00934D06" w:rsidRPr="008D1679" w:rsidRDefault="00934D06" w:rsidP="00F01991">
            <w:pPr>
              <w:pStyle w:val="Style2"/>
              <w:jc w:val="both"/>
            </w:pPr>
          </w:p>
        </w:tc>
        <w:tc>
          <w:tcPr>
            <w:tcW w:w="7512" w:type="dxa"/>
          </w:tcPr>
          <w:p w:rsidR="00934D06" w:rsidRPr="008D1679" w:rsidRDefault="00934D06" w:rsidP="00F01991">
            <w:pPr>
              <w:pStyle w:val="Style2"/>
              <w:jc w:val="both"/>
            </w:pPr>
            <w:r w:rsidRPr="008D1679">
              <w:rPr>
                <w:lang w:val="en-US"/>
              </w:rPr>
              <w:t>AX</w:t>
            </w:r>
            <w:r w:rsidRPr="008D1679">
              <w:t xml:space="preserve"> ··················угол главной оси</w:t>
            </w:r>
          </w:p>
        </w:tc>
      </w:tr>
      <w:tr w:rsidR="00934D06" w:rsidRPr="00E50C46" w:rsidTr="00A41C51">
        <w:tc>
          <w:tcPr>
            <w:tcW w:w="1668" w:type="dxa"/>
          </w:tcPr>
          <w:p w:rsidR="00934D06" w:rsidRPr="008D1679" w:rsidRDefault="00934D06" w:rsidP="00F01991">
            <w:pPr>
              <w:pStyle w:val="Style2"/>
              <w:jc w:val="both"/>
            </w:pPr>
            <w:r w:rsidRPr="008D1679">
              <w:rPr>
                <w:lang w:val="en-US"/>
              </w:rPr>
              <w:t>D</w:t>
            </w:r>
          </w:p>
        </w:tc>
        <w:tc>
          <w:tcPr>
            <w:tcW w:w="7512" w:type="dxa"/>
          </w:tcPr>
          <w:p w:rsidR="00934D06" w:rsidRPr="008D1679" w:rsidRDefault="00934D06" w:rsidP="00F01991">
            <w:pPr>
              <w:pStyle w:val="Style2"/>
              <w:jc w:val="both"/>
            </w:pPr>
            <w:r w:rsidRPr="008D1679">
              <w:rPr>
                <w:lang w:val="en-US"/>
              </w:rPr>
              <w:t>K</w:t>
            </w:r>
            <w:r w:rsidRPr="008D1679">
              <w:t>1 ·················· минимальная оптическая сила роговицы</w:t>
            </w:r>
          </w:p>
        </w:tc>
      </w:tr>
      <w:tr w:rsidR="00934D06" w:rsidRPr="00E50C46" w:rsidTr="00A41C51">
        <w:tc>
          <w:tcPr>
            <w:tcW w:w="1668" w:type="dxa"/>
          </w:tcPr>
          <w:p w:rsidR="00934D06" w:rsidRPr="008D1679" w:rsidRDefault="00934D06" w:rsidP="00F01991">
            <w:pPr>
              <w:pStyle w:val="Style2"/>
              <w:jc w:val="both"/>
            </w:pPr>
          </w:p>
        </w:tc>
        <w:tc>
          <w:tcPr>
            <w:tcW w:w="7512" w:type="dxa"/>
          </w:tcPr>
          <w:p w:rsidR="00934D06" w:rsidRPr="008D1679" w:rsidRDefault="00934D06" w:rsidP="00F01991">
            <w:pPr>
              <w:pStyle w:val="Style2"/>
              <w:jc w:val="both"/>
            </w:pPr>
            <w:r w:rsidRPr="008D1679">
              <w:rPr>
                <w:lang w:val="en-US"/>
              </w:rPr>
              <w:t>K</w:t>
            </w:r>
            <w:r w:rsidRPr="008D1679">
              <w:t>2 ·················· максимальная оптическая сила роговицы</w:t>
            </w:r>
          </w:p>
        </w:tc>
      </w:tr>
      <w:tr w:rsidR="00934D06" w:rsidRPr="00E50C46" w:rsidTr="00A41C51">
        <w:tc>
          <w:tcPr>
            <w:tcW w:w="1668" w:type="dxa"/>
          </w:tcPr>
          <w:p w:rsidR="00934D06" w:rsidRPr="008D1679" w:rsidRDefault="00934D06" w:rsidP="00F01991">
            <w:pPr>
              <w:pStyle w:val="Style2"/>
              <w:ind w:right="-568"/>
              <w:jc w:val="both"/>
            </w:pPr>
          </w:p>
        </w:tc>
        <w:tc>
          <w:tcPr>
            <w:tcW w:w="7512" w:type="dxa"/>
          </w:tcPr>
          <w:p w:rsidR="00934D06" w:rsidRPr="008D1679" w:rsidRDefault="00934D06" w:rsidP="00F01991">
            <w:pPr>
              <w:pStyle w:val="Style2"/>
              <w:ind w:right="-568"/>
              <w:jc w:val="both"/>
            </w:pPr>
            <w:r w:rsidRPr="008D1679">
              <w:rPr>
                <w:lang w:val="en-US"/>
              </w:rPr>
              <w:t>AX</w:t>
            </w:r>
            <w:r w:rsidRPr="008D1679">
              <w:t xml:space="preserve"> ··················угол оси минимальной оптической силы роговицы</w:t>
            </w:r>
          </w:p>
        </w:tc>
      </w:tr>
      <w:tr w:rsidR="00934D06" w:rsidRPr="0040094F" w:rsidTr="00A41C51">
        <w:tc>
          <w:tcPr>
            <w:tcW w:w="1668" w:type="dxa"/>
          </w:tcPr>
          <w:p w:rsidR="00934D06" w:rsidRPr="008D1679" w:rsidRDefault="00934D06" w:rsidP="00F01991">
            <w:pPr>
              <w:pStyle w:val="Style2"/>
              <w:jc w:val="both"/>
            </w:pPr>
            <w:r w:rsidRPr="008D1679">
              <w:rPr>
                <w:lang w:val="en-US"/>
              </w:rPr>
              <w:t>AVG</w:t>
            </w:r>
          </w:p>
        </w:tc>
        <w:tc>
          <w:tcPr>
            <w:tcW w:w="7512" w:type="dxa"/>
          </w:tcPr>
          <w:p w:rsidR="00934D06" w:rsidRPr="008D1679" w:rsidRDefault="00934D06" w:rsidP="00F01991">
            <w:pPr>
              <w:pStyle w:val="Style2"/>
              <w:jc w:val="both"/>
            </w:pPr>
            <w:r w:rsidRPr="008D1679">
              <w:rPr>
                <w:lang w:val="en-US"/>
              </w:rPr>
              <w:t>AR</w:t>
            </w:r>
            <w:r w:rsidRPr="008D1679">
              <w:t xml:space="preserve"> ··················средний радиус кривизны</w:t>
            </w:r>
          </w:p>
        </w:tc>
      </w:tr>
      <w:tr w:rsidR="00934D06" w:rsidRPr="00E047CF" w:rsidTr="00A41C51">
        <w:tc>
          <w:tcPr>
            <w:tcW w:w="1668" w:type="dxa"/>
          </w:tcPr>
          <w:p w:rsidR="00934D06" w:rsidRPr="008D1679" w:rsidRDefault="00934D06" w:rsidP="00F01991">
            <w:pPr>
              <w:pStyle w:val="Style2"/>
              <w:jc w:val="both"/>
            </w:pPr>
          </w:p>
        </w:tc>
        <w:tc>
          <w:tcPr>
            <w:tcW w:w="7512" w:type="dxa"/>
          </w:tcPr>
          <w:p w:rsidR="00934D06" w:rsidRPr="008D1679" w:rsidRDefault="00934D06" w:rsidP="00F01991">
            <w:pPr>
              <w:pStyle w:val="Style2"/>
              <w:jc w:val="both"/>
            </w:pPr>
            <w:r w:rsidRPr="008D1679">
              <w:rPr>
                <w:lang w:val="en-US"/>
              </w:rPr>
              <w:t>CY</w:t>
            </w:r>
            <w:r w:rsidRPr="008D1679">
              <w:t xml:space="preserve"> ··················значение астигматизма роговицы</w:t>
            </w:r>
          </w:p>
        </w:tc>
      </w:tr>
      <w:tr w:rsidR="00934D06" w:rsidRPr="00E50C46" w:rsidTr="00A41C51">
        <w:tc>
          <w:tcPr>
            <w:tcW w:w="1668" w:type="dxa"/>
          </w:tcPr>
          <w:p w:rsidR="00934D06" w:rsidRPr="008D1679" w:rsidRDefault="00934D06" w:rsidP="00F01991">
            <w:pPr>
              <w:pStyle w:val="Style2"/>
              <w:jc w:val="both"/>
            </w:pPr>
          </w:p>
        </w:tc>
        <w:tc>
          <w:tcPr>
            <w:tcW w:w="7512" w:type="dxa"/>
          </w:tcPr>
          <w:p w:rsidR="00934D06" w:rsidRPr="008D1679" w:rsidRDefault="00934D06" w:rsidP="00F01991">
            <w:pPr>
              <w:pStyle w:val="Style2"/>
              <w:jc w:val="both"/>
            </w:pPr>
            <w:r w:rsidRPr="008D1679">
              <w:rPr>
                <w:lang w:val="en-US"/>
              </w:rPr>
              <w:t>AX</w:t>
            </w:r>
            <w:r w:rsidRPr="008D1679">
              <w:t xml:space="preserve"> ··················угол оси астигматизма роговицы</w:t>
            </w:r>
          </w:p>
        </w:tc>
      </w:tr>
    </w:tbl>
    <w:p w:rsidR="003A32C7" w:rsidRPr="0040094F" w:rsidRDefault="003A32C7" w:rsidP="00E405D9">
      <w:pPr>
        <w:rPr>
          <w:lang w:val="ru-RU"/>
        </w:rPr>
      </w:pPr>
    </w:p>
    <w:p w:rsidR="0040094F" w:rsidRPr="00B236C9" w:rsidRDefault="0040094F" w:rsidP="0040094F">
      <w:pPr>
        <w:pStyle w:val="21"/>
        <w:rPr>
          <w:b/>
          <w:szCs w:val="24"/>
          <w:lang w:val="ru-RU"/>
        </w:rPr>
      </w:pPr>
      <w:r w:rsidRPr="00B236C9">
        <w:rPr>
          <w:szCs w:val="24"/>
          <w:lang w:val="ru-RU"/>
        </w:rPr>
        <w:t>-</w:t>
      </w:r>
      <w:r w:rsidRPr="00B236C9">
        <w:rPr>
          <w:szCs w:val="24"/>
          <w:lang w:val="ru-RU"/>
        </w:rPr>
        <w:tab/>
      </w:r>
      <w:r w:rsidRPr="0040094F">
        <w:rPr>
          <w:b/>
          <w:szCs w:val="24"/>
        </w:rPr>
        <w:t>STEP</w:t>
      </w:r>
      <w:r w:rsidRPr="00B236C9">
        <w:rPr>
          <w:b/>
          <w:szCs w:val="24"/>
          <w:lang w:val="ru-RU"/>
        </w:rPr>
        <w:t xml:space="preserve"> (0.05/0.12/0.25)</w:t>
      </w:r>
    </w:p>
    <w:p w:rsidR="0040094F" w:rsidRPr="009D5EE5" w:rsidRDefault="0040094F" w:rsidP="0040094F">
      <w:pPr>
        <w:pStyle w:val="af1"/>
        <w:rPr>
          <w:szCs w:val="24"/>
          <w:lang w:val="ru-RU"/>
        </w:rPr>
      </w:pP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Единица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преломляющей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способности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рецепта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астигматизма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роговицы</w:t>
      </w:r>
    </w:p>
    <w:p w:rsidR="003A32C7" w:rsidRPr="009D5EE5" w:rsidRDefault="003A32C7" w:rsidP="00E405D9">
      <w:pPr>
        <w:rPr>
          <w:lang w:val="ru-RU"/>
        </w:rPr>
      </w:pPr>
    </w:p>
    <w:p w:rsidR="0040094F" w:rsidRPr="009D5EE5" w:rsidRDefault="0040094F" w:rsidP="0040094F">
      <w:pPr>
        <w:pStyle w:val="21"/>
        <w:rPr>
          <w:b/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b/>
          <w:szCs w:val="24"/>
          <w:lang w:val="ru-RU"/>
        </w:rPr>
        <w:tab/>
      </w:r>
      <w:r w:rsidRPr="0040094F">
        <w:rPr>
          <w:b/>
          <w:szCs w:val="24"/>
        </w:rPr>
        <w:t>INDEX</w:t>
      </w:r>
      <w:r w:rsidRPr="009D5EE5">
        <w:rPr>
          <w:b/>
          <w:szCs w:val="24"/>
          <w:lang w:val="ru-RU"/>
        </w:rPr>
        <w:t xml:space="preserve"> (1.332/1.336/1.3375)</w:t>
      </w:r>
    </w:p>
    <w:p w:rsidR="003A32C7" w:rsidRPr="009D5EE5" w:rsidRDefault="0040094F" w:rsidP="00934D06">
      <w:pPr>
        <w:pStyle w:val="af1"/>
        <w:rPr>
          <w:lang w:val="ru-RU"/>
        </w:rPr>
      </w:pP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Выбор</w:t>
      </w:r>
      <w:r w:rsidRPr="009D5EE5">
        <w:rPr>
          <w:szCs w:val="24"/>
          <w:lang w:val="ru-RU"/>
        </w:rPr>
        <w:t xml:space="preserve"> </w:t>
      </w:r>
      <w:r w:rsidR="00934D06">
        <w:rPr>
          <w:szCs w:val="24"/>
          <w:lang w:val="ru-RU"/>
        </w:rPr>
        <w:t>эквивалентной оптической силы роговицы</w:t>
      </w:r>
    </w:p>
    <w:p w:rsidR="003A32C7" w:rsidRPr="009D5EE5" w:rsidRDefault="003A32C7" w:rsidP="00E405D9">
      <w:pPr>
        <w:rPr>
          <w:lang w:val="ru-RU"/>
        </w:rPr>
      </w:pPr>
    </w:p>
    <w:p w:rsidR="0040094F" w:rsidRPr="009D5EE5" w:rsidRDefault="0040094F" w:rsidP="0040094F">
      <w:pPr>
        <w:pStyle w:val="21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3.</w:t>
      </w:r>
      <w:r w:rsidRPr="009D5EE5">
        <w:rPr>
          <w:b/>
          <w:szCs w:val="24"/>
          <w:lang w:val="ru-RU"/>
        </w:rPr>
        <w:tab/>
      </w:r>
      <w:r w:rsidRPr="0040094F">
        <w:rPr>
          <w:b/>
          <w:szCs w:val="24"/>
        </w:rPr>
        <w:t>AUTO</w:t>
      </w:r>
      <w:r w:rsidRPr="009D5EE5">
        <w:rPr>
          <w:b/>
          <w:szCs w:val="24"/>
          <w:lang w:val="ru-RU"/>
        </w:rPr>
        <w:t xml:space="preserve"> </w:t>
      </w:r>
      <w:r w:rsidRPr="0040094F">
        <w:rPr>
          <w:b/>
          <w:szCs w:val="24"/>
        </w:rPr>
        <w:t>START</w:t>
      </w:r>
      <w:r w:rsidRPr="009D5EE5">
        <w:rPr>
          <w:b/>
          <w:szCs w:val="24"/>
          <w:lang w:val="ru-RU"/>
        </w:rPr>
        <w:t xml:space="preserve"> (</w:t>
      </w:r>
      <w:r>
        <w:rPr>
          <w:b/>
          <w:szCs w:val="24"/>
          <w:lang w:val="ru-RU"/>
        </w:rPr>
        <w:t>автоматическая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функция</w:t>
      </w:r>
      <w:r w:rsidRPr="009D5EE5">
        <w:rPr>
          <w:b/>
          <w:szCs w:val="24"/>
          <w:lang w:val="ru-RU"/>
        </w:rPr>
        <w:t>)</w:t>
      </w:r>
    </w:p>
    <w:p w:rsidR="0040094F" w:rsidRPr="009D5EE5" w:rsidRDefault="0040094F" w:rsidP="0040094F">
      <w:pPr>
        <w:pStyle w:val="21"/>
        <w:rPr>
          <w:b/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40094F">
        <w:rPr>
          <w:b/>
          <w:szCs w:val="24"/>
        </w:rPr>
        <w:t>AUTO</w:t>
      </w:r>
      <w:r w:rsidRPr="009D5EE5">
        <w:rPr>
          <w:b/>
          <w:szCs w:val="24"/>
          <w:lang w:val="ru-RU"/>
        </w:rPr>
        <w:t xml:space="preserve"> </w:t>
      </w:r>
      <w:r w:rsidRPr="0040094F">
        <w:rPr>
          <w:b/>
          <w:szCs w:val="24"/>
        </w:rPr>
        <w:t>MEASUREMENT</w:t>
      </w:r>
      <w:r w:rsidRPr="009D5EE5">
        <w:rPr>
          <w:b/>
          <w:szCs w:val="24"/>
          <w:lang w:val="ru-RU"/>
        </w:rPr>
        <w:t xml:space="preserve"> – </w:t>
      </w:r>
      <w:r>
        <w:rPr>
          <w:b/>
          <w:szCs w:val="24"/>
          <w:lang w:val="ru-RU"/>
        </w:rPr>
        <w:t>АВТО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ИЗМЕРЕНИЕ</w:t>
      </w:r>
    </w:p>
    <w:p w:rsidR="0040094F" w:rsidRPr="0040094F" w:rsidRDefault="0040094F" w:rsidP="0040094F">
      <w:pPr>
        <w:pStyle w:val="21"/>
        <w:rPr>
          <w:b/>
          <w:szCs w:val="24"/>
        </w:rPr>
      </w:pPr>
      <w:r>
        <w:rPr>
          <w:szCs w:val="24"/>
        </w:rPr>
        <w:t>-</w:t>
      </w:r>
      <w:r>
        <w:rPr>
          <w:szCs w:val="24"/>
        </w:rPr>
        <w:tab/>
      </w:r>
      <w:r w:rsidRPr="0040094F">
        <w:rPr>
          <w:b/>
          <w:szCs w:val="24"/>
        </w:rPr>
        <w:t>(Off/On (3)/On (5)/On (A))</w:t>
      </w:r>
    </w:p>
    <w:p w:rsidR="0040094F" w:rsidRPr="00934D06" w:rsidRDefault="0040094F" w:rsidP="0040094F">
      <w:pPr>
        <w:pStyle w:val="af1"/>
        <w:rPr>
          <w:szCs w:val="24"/>
          <w:lang w:val="ru-RU"/>
        </w:rPr>
      </w:pPr>
      <w:r w:rsidRPr="009D5EE5">
        <w:rPr>
          <w:szCs w:val="24"/>
          <w:lang w:val="ru-RU"/>
        </w:rPr>
        <w:t xml:space="preserve">: </w:t>
      </w:r>
      <w:r w:rsidR="00934D06" w:rsidRPr="00934D06">
        <w:rPr>
          <w:bCs/>
          <w:lang w:val="ru-RU"/>
        </w:rPr>
        <w:t>Включение или выключение автоматического измерения при правильной настройке фокуса</w:t>
      </w:r>
    </w:p>
    <w:p w:rsidR="003A32C7" w:rsidRPr="009D5EE5" w:rsidRDefault="003A32C7" w:rsidP="00A41C51">
      <w:pPr>
        <w:pStyle w:val="af1"/>
        <w:rPr>
          <w:lang w:val="ru-RU"/>
        </w:rPr>
      </w:pPr>
    </w:p>
    <w:p w:rsidR="0040094F" w:rsidRPr="009D5EE5" w:rsidRDefault="0040094F" w:rsidP="0040094F">
      <w:pPr>
        <w:pStyle w:val="af1"/>
        <w:rPr>
          <w:szCs w:val="24"/>
          <w:lang w:val="ru-RU"/>
        </w:rPr>
      </w:pPr>
      <w:r w:rsidRPr="0040094F">
        <w:rPr>
          <w:szCs w:val="24"/>
        </w:rPr>
        <w:t>ON</w:t>
      </w:r>
      <w:r w:rsidRPr="009D5EE5">
        <w:rPr>
          <w:szCs w:val="24"/>
          <w:lang w:val="ru-RU"/>
        </w:rPr>
        <w:t xml:space="preserve"> (3) </w:t>
      </w:r>
      <w:r>
        <w:rPr>
          <w:szCs w:val="24"/>
          <w:lang w:val="ru-RU"/>
        </w:rPr>
        <w:t>Измеряет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подряд</w:t>
      </w:r>
    </w:p>
    <w:p w:rsidR="0040094F" w:rsidRPr="009D5EE5" w:rsidRDefault="0040094F" w:rsidP="0040094F">
      <w:pPr>
        <w:pStyle w:val="af1"/>
        <w:rPr>
          <w:szCs w:val="24"/>
          <w:lang w:val="ru-RU"/>
        </w:rPr>
      </w:pPr>
      <w:r w:rsidRPr="0040094F">
        <w:rPr>
          <w:szCs w:val="24"/>
        </w:rPr>
        <w:t>ON</w:t>
      </w:r>
      <w:r w:rsidRPr="009D5EE5">
        <w:rPr>
          <w:szCs w:val="24"/>
          <w:lang w:val="ru-RU"/>
        </w:rPr>
        <w:t xml:space="preserve"> (5) </w:t>
      </w:r>
      <w:r>
        <w:rPr>
          <w:szCs w:val="24"/>
          <w:lang w:val="ru-RU"/>
        </w:rPr>
        <w:t>Измеряет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пять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подряд</w:t>
      </w:r>
    </w:p>
    <w:p w:rsidR="0040094F" w:rsidRPr="009D5EE5" w:rsidRDefault="0040094F" w:rsidP="0040094F">
      <w:pPr>
        <w:pStyle w:val="af1"/>
        <w:rPr>
          <w:szCs w:val="24"/>
          <w:lang w:val="ru-RU"/>
        </w:rPr>
      </w:pPr>
      <w:r w:rsidRPr="0040094F">
        <w:rPr>
          <w:szCs w:val="24"/>
        </w:rPr>
        <w:t>ON</w:t>
      </w:r>
      <w:r w:rsidRPr="009D5EE5">
        <w:rPr>
          <w:szCs w:val="24"/>
          <w:lang w:val="ru-RU"/>
        </w:rPr>
        <w:t xml:space="preserve"> (</w:t>
      </w:r>
      <w:r w:rsidRPr="0040094F">
        <w:rPr>
          <w:szCs w:val="24"/>
        </w:rPr>
        <w:t>A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Продолжение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</w:p>
    <w:p w:rsidR="0040094F" w:rsidRPr="009D5EE5" w:rsidRDefault="0040094F" w:rsidP="0040094F">
      <w:pPr>
        <w:pStyle w:val="af1"/>
        <w:rPr>
          <w:szCs w:val="24"/>
          <w:lang w:val="ru-RU"/>
        </w:rPr>
      </w:pPr>
      <w:r w:rsidRPr="0040094F">
        <w:rPr>
          <w:szCs w:val="24"/>
        </w:rPr>
        <w:t>OFF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функция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автоматического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используется</w:t>
      </w:r>
    </w:p>
    <w:p w:rsidR="00513329" w:rsidRPr="009D5EE5" w:rsidRDefault="00513329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40094F" w:rsidRPr="009D5EE5" w:rsidRDefault="0040094F" w:rsidP="0040094F">
      <w:pPr>
        <w:pStyle w:val="21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-</w:t>
      </w:r>
      <w:r w:rsidRPr="009D5EE5">
        <w:rPr>
          <w:b/>
          <w:szCs w:val="24"/>
          <w:lang w:val="ru-RU"/>
        </w:rPr>
        <w:tab/>
      </w:r>
      <w:r w:rsidRPr="0040094F">
        <w:rPr>
          <w:b/>
          <w:szCs w:val="24"/>
        </w:rPr>
        <w:t>AUTO</w:t>
      </w:r>
      <w:r w:rsidRPr="009D5EE5">
        <w:rPr>
          <w:b/>
          <w:szCs w:val="24"/>
          <w:lang w:val="ru-RU"/>
        </w:rPr>
        <w:t xml:space="preserve"> </w:t>
      </w:r>
      <w:r w:rsidRPr="0040094F">
        <w:rPr>
          <w:b/>
          <w:szCs w:val="24"/>
        </w:rPr>
        <w:t>TRACKING</w:t>
      </w:r>
      <w:r w:rsidRPr="009D5EE5">
        <w:rPr>
          <w:b/>
          <w:szCs w:val="24"/>
          <w:lang w:val="ru-RU"/>
        </w:rPr>
        <w:t xml:space="preserve"> (</w:t>
      </w:r>
      <w:r w:rsidRPr="0040094F">
        <w:rPr>
          <w:b/>
          <w:szCs w:val="24"/>
        </w:rPr>
        <w:t>Off</w:t>
      </w:r>
      <w:r w:rsidRPr="009D5EE5">
        <w:rPr>
          <w:b/>
          <w:szCs w:val="24"/>
          <w:lang w:val="ru-RU"/>
        </w:rPr>
        <w:t>/</w:t>
      </w:r>
      <w:r w:rsidRPr="0040094F">
        <w:rPr>
          <w:b/>
          <w:szCs w:val="24"/>
        </w:rPr>
        <w:t>On</w:t>
      </w:r>
      <w:r w:rsidRPr="009D5EE5">
        <w:rPr>
          <w:b/>
          <w:szCs w:val="24"/>
          <w:lang w:val="ru-RU"/>
        </w:rPr>
        <w:t>)</w:t>
      </w:r>
    </w:p>
    <w:p w:rsidR="003A32C7" w:rsidRDefault="0040094F" w:rsidP="00934D06">
      <w:pPr>
        <w:pStyle w:val="af1"/>
        <w:rPr>
          <w:bCs/>
          <w:lang w:val="ru-RU"/>
        </w:rPr>
      </w:pPr>
      <w:r w:rsidRPr="009D5EE5">
        <w:rPr>
          <w:szCs w:val="24"/>
          <w:lang w:val="ru-RU"/>
        </w:rPr>
        <w:t xml:space="preserve">: </w:t>
      </w:r>
      <w:r w:rsidR="00934D06" w:rsidRPr="00934D06">
        <w:rPr>
          <w:bCs/>
          <w:lang w:val="ru-RU"/>
        </w:rPr>
        <w:t>Включение или выключение функции автоматического отслеживания положения зрачка</w:t>
      </w:r>
    </w:p>
    <w:p w:rsidR="00934D06" w:rsidRPr="00934D06" w:rsidRDefault="00934D06" w:rsidP="00934D06">
      <w:pPr>
        <w:pStyle w:val="af1"/>
        <w:rPr>
          <w:lang w:val="ru-RU"/>
        </w:rPr>
      </w:pPr>
    </w:p>
    <w:p w:rsidR="0040094F" w:rsidRPr="009D5EE5" w:rsidRDefault="0040094F" w:rsidP="0040094F">
      <w:pPr>
        <w:pStyle w:val="21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4.</w:t>
      </w:r>
      <w:r w:rsidRPr="009D5EE5">
        <w:rPr>
          <w:b/>
          <w:szCs w:val="24"/>
          <w:lang w:val="ru-RU"/>
        </w:rPr>
        <w:tab/>
      </w:r>
      <w:r w:rsidRPr="0040094F">
        <w:rPr>
          <w:b/>
          <w:szCs w:val="24"/>
        </w:rPr>
        <w:t>COMMUNICATION</w:t>
      </w:r>
      <w:r w:rsidRPr="009D5EE5">
        <w:rPr>
          <w:b/>
          <w:szCs w:val="24"/>
          <w:lang w:val="ru-RU"/>
        </w:rPr>
        <w:t xml:space="preserve"> (</w:t>
      </w:r>
      <w:r>
        <w:rPr>
          <w:b/>
          <w:szCs w:val="24"/>
          <w:lang w:val="ru-RU"/>
        </w:rPr>
        <w:t>настройка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связи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с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другим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устройством</w:t>
      </w:r>
      <w:r w:rsidRPr="009D5EE5">
        <w:rPr>
          <w:b/>
          <w:szCs w:val="24"/>
          <w:lang w:val="ru-RU"/>
        </w:rPr>
        <w:t>)</w:t>
      </w:r>
    </w:p>
    <w:p w:rsidR="00107A91" w:rsidRPr="00631251" w:rsidRDefault="0040094F" w:rsidP="00107A91">
      <w:pPr>
        <w:pStyle w:val="Style2"/>
        <w:tabs>
          <w:tab w:val="left" w:pos="1134"/>
        </w:tabs>
        <w:ind w:left="567"/>
        <w:jc w:val="both"/>
        <w:rPr>
          <w:b/>
        </w:rPr>
      </w:pPr>
      <w:r w:rsidRPr="009D5EE5">
        <w:tab/>
      </w:r>
      <w:r w:rsidR="00107A91" w:rsidRPr="00631251">
        <w:rPr>
          <w:b/>
          <w:lang w:val="en-US"/>
        </w:rPr>
        <w:t>BPS</w:t>
      </w:r>
      <w:r w:rsidR="00107A91" w:rsidRPr="00631251">
        <w:rPr>
          <w:b/>
        </w:rPr>
        <w:t xml:space="preserve"> (9600/57600/115200)</w:t>
      </w:r>
    </w:p>
    <w:p w:rsidR="00107A91" w:rsidRDefault="00107A91" w:rsidP="00107A91">
      <w:pPr>
        <w:pStyle w:val="Style2"/>
        <w:ind w:left="1134"/>
        <w:jc w:val="both"/>
        <w:rPr>
          <w:bCs/>
        </w:rPr>
      </w:pPr>
      <w:r w:rsidRPr="007637B8">
        <w:rPr>
          <w:b/>
          <w:bCs/>
        </w:rPr>
        <w:t xml:space="preserve">: </w:t>
      </w:r>
      <w:r>
        <w:rPr>
          <w:bCs/>
        </w:rPr>
        <w:t xml:space="preserve">Выбор скорости передачи данных на другие устройства </w:t>
      </w:r>
      <w:r w:rsidRPr="00631251">
        <w:rPr>
          <w:bCs/>
        </w:rPr>
        <w:t>(9600, 57600, 115200</w:t>
      </w:r>
      <w:r>
        <w:rPr>
          <w:bCs/>
        </w:rPr>
        <w:t xml:space="preserve"> бит/секунду</w:t>
      </w:r>
      <w:r w:rsidRPr="00631251">
        <w:rPr>
          <w:bCs/>
        </w:rPr>
        <w:t>)</w:t>
      </w:r>
    </w:p>
    <w:p w:rsidR="00107A91" w:rsidRDefault="00107A91" w:rsidP="00107A91">
      <w:pPr>
        <w:pStyle w:val="Style2"/>
        <w:ind w:left="1134"/>
        <w:jc w:val="both"/>
        <w:rPr>
          <w:bCs/>
        </w:rPr>
      </w:pPr>
    </w:p>
    <w:p w:rsidR="00107A91" w:rsidRPr="00631251" w:rsidRDefault="00107A91" w:rsidP="00107A91">
      <w:pPr>
        <w:pStyle w:val="Style2"/>
        <w:tabs>
          <w:tab w:val="left" w:pos="1134"/>
        </w:tabs>
        <w:ind w:left="567"/>
        <w:jc w:val="both"/>
        <w:rPr>
          <w:b/>
          <w:lang w:val="en-US"/>
        </w:rPr>
      </w:pPr>
      <w:r w:rsidRPr="00B236C9">
        <w:tab/>
      </w:r>
      <w:r w:rsidRPr="00631251">
        <w:rPr>
          <w:b/>
          <w:lang w:val="en-US"/>
        </w:rPr>
        <w:t>RS232 PROTOCOL (Off/V1/V2/Ext)</w:t>
      </w:r>
    </w:p>
    <w:p w:rsidR="00C956FE" w:rsidRDefault="00107A91" w:rsidP="00C956FE">
      <w:pPr>
        <w:pStyle w:val="Style2"/>
        <w:ind w:left="1134"/>
        <w:jc w:val="both"/>
        <w:rPr>
          <w:bCs/>
        </w:rPr>
      </w:pPr>
      <w:r w:rsidRPr="007637B8">
        <w:rPr>
          <w:b/>
          <w:bCs/>
        </w:rPr>
        <w:t xml:space="preserve">: </w:t>
      </w:r>
      <w:r>
        <w:rPr>
          <w:bCs/>
        </w:rPr>
        <w:t>Выбор способа передачи данных (в соответствии с настройками и версиями программ на других устройствах)</w:t>
      </w:r>
    </w:p>
    <w:p w:rsidR="00C956FE" w:rsidRDefault="00C956FE" w:rsidP="00C956FE">
      <w:pPr>
        <w:pStyle w:val="Style2"/>
        <w:ind w:left="1134"/>
        <w:jc w:val="both"/>
      </w:pPr>
    </w:p>
    <w:p w:rsidR="00107A91" w:rsidRPr="00E64DC7" w:rsidRDefault="00107A91" w:rsidP="00C956FE">
      <w:pPr>
        <w:pStyle w:val="Style2"/>
        <w:ind w:left="1134"/>
        <w:jc w:val="both"/>
        <w:rPr>
          <w:b/>
        </w:rPr>
      </w:pPr>
      <w:r w:rsidRPr="00631251">
        <w:rPr>
          <w:b/>
          <w:lang w:val="en-US"/>
        </w:rPr>
        <w:t>MODE</w:t>
      </w:r>
      <w:r w:rsidRPr="00E64DC7">
        <w:rPr>
          <w:b/>
        </w:rPr>
        <w:t xml:space="preserve"> (</w:t>
      </w:r>
      <w:proofErr w:type="spellStart"/>
      <w:r w:rsidRPr="00631251">
        <w:rPr>
          <w:b/>
          <w:lang w:val="en-US"/>
        </w:rPr>
        <w:t>Std</w:t>
      </w:r>
      <w:proofErr w:type="spellEnd"/>
      <w:r w:rsidRPr="00E64DC7">
        <w:rPr>
          <w:b/>
        </w:rPr>
        <w:t>/</w:t>
      </w:r>
      <w:proofErr w:type="spellStart"/>
      <w:r w:rsidRPr="00631251">
        <w:rPr>
          <w:b/>
          <w:lang w:val="en-US"/>
        </w:rPr>
        <w:t>Avg</w:t>
      </w:r>
      <w:proofErr w:type="spellEnd"/>
      <w:r w:rsidRPr="00E64DC7">
        <w:rPr>
          <w:b/>
        </w:rPr>
        <w:t>/</w:t>
      </w:r>
      <w:proofErr w:type="spellStart"/>
      <w:r w:rsidRPr="00631251">
        <w:rPr>
          <w:b/>
          <w:lang w:val="en-US"/>
        </w:rPr>
        <w:t>Misc</w:t>
      </w:r>
      <w:proofErr w:type="spellEnd"/>
      <w:r w:rsidRPr="00E64DC7">
        <w:rPr>
          <w:b/>
        </w:rPr>
        <w:t>)</w:t>
      </w:r>
    </w:p>
    <w:p w:rsidR="00107A91" w:rsidRPr="00631251" w:rsidRDefault="00107A91" w:rsidP="00107A91">
      <w:pPr>
        <w:pStyle w:val="Style2"/>
        <w:ind w:left="1134"/>
        <w:jc w:val="both"/>
        <w:rPr>
          <w:bCs/>
        </w:rPr>
      </w:pPr>
      <w:r w:rsidRPr="00631251">
        <w:rPr>
          <w:b/>
          <w:bCs/>
        </w:rPr>
        <w:t xml:space="preserve">: </w:t>
      </w:r>
      <w:r>
        <w:rPr>
          <w:bCs/>
        </w:rPr>
        <w:t>Выбор</w:t>
      </w:r>
      <w:r w:rsidRPr="00631251">
        <w:rPr>
          <w:bCs/>
        </w:rPr>
        <w:t xml:space="preserve"> </w:t>
      </w:r>
      <w:r>
        <w:rPr>
          <w:bCs/>
        </w:rPr>
        <w:t>формата данных для передачи на другие устройства</w:t>
      </w:r>
    </w:p>
    <w:p w:rsidR="00107A91" w:rsidRPr="00631251" w:rsidRDefault="00107A91" w:rsidP="00107A91">
      <w:pPr>
        <w:pStyle w:val="Style2"/>
        <w:ind w:left="1134"/>
        <w:jc w:val="both"/>
      </w:pPr>
    </w:p>
    <w:p w:rsidR="0040094F" w:rsidRPr="009D5EE5" w:rsidRDefault="0040094F" w:rsidP="0040094F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b/>
          <w:szCs w:val="24"/>
        </w:rPr>
        <w:t>HLM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</w:rPr>
        <w:t>PRINT</w:t>
      </w:r>
      <w:r w:rsidRPr="009D5EE5">
        <w:rPr>
          <w:b/>
          <w:szCs w:val="24"/>
          <w:lang w:val="ru-RU"/>
        </w:rPr>
        <w:t xml:space="preserve"> (</w:t>
      </w:r>
      <w:r>
        <w:rPr>
          <w:b/>
          <w:szCs w:val="24"/>
        </w:rPr>
        <w:t>Off</w:t>
      </w:r>
      <w:r w:rsidRPr="009D5EE5">
        <w:rPr>
          <w:b/>
          <w:szCs w:val="24"/>
          <w:lang w:val="ru-RU"/>
        </w:rPr>
        <w:t>/</w:t>
      </w:r>
      <w:r>
        <w:rPr>
          <w:b/>
          <w:szCs w:val="24"/>
        </w:rPr>
        <w:t>On</w:t>
      </w:r>
      <w:r w:rsidRPr="009D5EE5">
        <w:rPr>
          <w:b/>
          <w:szCs w:val="24"/>
          <w:lang w:val="ru-RU"/>
        </w:rPr>
        <w:t>):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Устанавливает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следует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печатать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импортированные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подключенного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объектива</w:t>
      </w:r>
      <w:r w:rsidRPr="009D5EE5">
        <w:rPr>
          <w:szCs w:val="24"/>
          <w:lang w:val="ru-RU"/>
        </w:rPr>
        <w:t xml:space="preserve"> (</w:t>
      </w:r>
      <w:r>
        <w:rPr>
          <w:szCs w:val="24"/>
        </w:rPr>
        <w:t>HUVITZ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HLM</w:t>
      </w:r>
      <w:r w:rsidRPr="009D5EE5">
        <w:rPr>
          <w:szCs w:val="24"/>
          <w:lang w:val="ru-RU"/>
        </w:rPr>
        <w:t xml:space="preserve">-1), </w:t>
      </w:r>
      <w:r>
        <w:rPr>
          <w:szCs w:val="24"/>
          <w:lang w:val="ru-RU"/>
        </w:rPr>
        <w:t>используя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встроенный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принтер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Когда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выбрано</w:t>
      </w:r>
      <w:r w:rsidRPr="009D5EE5">
        <w:rPr>
          <w:szCs w:val="24"/>
          <w:lang w:val="ru-RU"/>
        </w:rPr>
        <w:t xml:space="preserve"> «</w:t>
      </w:r>
      <w:r>
        <w:rPr>
          <w:szCs w:val="24"/>
          <w:lang w:val="ru-RU"/>
        </w:rPr>
        <w:t>Вкл</w:t>
      </w:r>
      <w:r w:rsidRPr="009D5EE5">
        <w:rPr>
          <w:szCs w:val="24"/>
          <w:lang w:val="ru-RU"/>
        </w:rPr>
        <w:t xml:space="preserve">.», </w:t>
      </w:r>
      <w:r>
        <w:rPr>
          <w:szCs w:val="24"/>
          <w:lang w:val="ru-RU"/>
        </w:rPr>
        <w:t>данные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печатаются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принтера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печати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объективе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40094F" w:rsidRPr="009D5EE5" w:rsidRDefault="0040094F" w:rsidP="0040094F">
      <w:pPr>
        <w:pStyle w:val="21"/>
        <w:rPr>
          <w:b/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40094F">
        <w:rPr>
          <w:b/>
          <w:szCs w:val="24"/>
        </w:rPr>
        <w:t>BPS</w:t>
      </w:r>
      <w:r w:rsidRPr="009D5EE5">
        <w:rPr>
          <w:b/>
          <w:szCs w:val="24"/>
          <w:lang w:val="ru-RU"/>
        </w:rPr>
        <w:t xml:space="preserve"> (</w:t>
      </w:r>
      <w:r w:rsidRPr="0040094F">
        <w:rPr>
          <w:b/>
          <w:szCs w:val="24"/>
        </w:rPr>
        <w:t>COM</w:t>
      </w:r>
      <w:r w:rsidRPr="009D5EE5">
        <w:rPr>
          <w:b/>
          <w:szCs w:val="24"/>
          <w:lang w:val="ru-RU"/>
        </w:rPr>
        <w:t>2) (9600/57600/115200)</w:t>
      </w:r>
    </w:p>
    <w:p w:rsidR="0040094F" w:rsidRPr="009D5EE5" w:rsidRDefault="0040094F" w:rsidP="0040094F">
      <w:pPr>
        <w:pStyle w:val="af1"/>
        <w:rPr>
          <w:szCs w:val="24"/>
          <w:lang w:val="ru-RU"/>
        </w:rPr>
      </w:pP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В</w:t>
      </w:r>
      <w:r w:rsidR="00C956FE">
        <w:rPr>
          <w:szCs w:val="24"/>
          <w:lang w:val="ru-RU"/>
        </w:rPr>
        <w:t xml:space="preserve">ыбор </w:t>
      </w:r>
      <w:r>
        <w:rPr>
          <w:szCs w:val="24"/>
          <w:lang w:val="ru-RU"/>
        </w:rPr>
        <w:t>скорост</w:t>
      </w:r>
      <w:r w:rsidR="00C956FE"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передачи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другому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устройству</w:t>
      </w:r>
      <w:r w:rsidRPr="009D5EE5">
        <w:rPr>
          <w:szCs w:val="24"/>
          <w:lang w:val="ru-RU"/>
        </w:rPr>
        <w:t xml:space="preserve"> (9600, 57600, 115200 </w:t>
      </w:r>
      <w:r>
        <w:rPr>
          <w:szCs w:val="24"/>
          <w:lang w:val="ru-RU"/>
        </w:rPr>
        <w:t>бит</w:t>
      </w:r>
      <w:r w:rsidRPr="009D5EE5">
        <w:rPr>
          <w:szCs w:val="24"/>
          <w:lang w:val="ru-RU"/>
        </w:rPr>
        <w:t xml:space="preserve"> /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>)</w:t>
      </w:r>
    </w:p>
    <w:p w:rsidR="003A32C7" w:rsidRPr="009D5EE5" w:rsidRDefault="003A32C7" w:rsidP="00E405D9">
      <w:pPr>
        <w:rPr>
          <w:lang w:val="ru-RU"/>
        </w:rPr>
      </w:pPr>
    </w:p>
    <w:p w:rsidR="0040094F" w:rsidRDefault="0040094F" w:rsidP="0040094F">
      <w:pPr>
        <w:pStyle w:val="21"/>
        <w:rPr>
          <w:b/>
          <w:szCs w:val="24"/>
        </w:rPr>
      </w:pPr>
      <w:r>
        <w:rPr>
          <w:szCs w:val="24"/>
        </w:rPr>
        <w:t>-</w:t>
      </w:r>
      <w:r>
        <w:rPr>
          <w:szCs w:val="24"/>
        </w:rPr>
        <w:tab/>
      </w:r>
      <w:r w:rsidRPr="0040094F">
        <w:rPr>
          <w:b/>
          <w:szCs w:val="24"/>
        </w:rPr>
        <w:t>RS232 PROTOCOL (COM2) (Off/On)</w:t>
      </w:r>
    </w:p>
    <w:p w:rsidR="00065B9B" w:rsidRPr="009D5EE5" w:rsidRDefault="00065B9B" w:rsidP="00065B9B">
      <w:pPr>
        <w:pStyle w:val="af1"/>
        <w:rPr>
          <w:szCs w:val="24"/>
          <w:lang w:val="ru-RU"/>
        </w:rPr>
      </w:pPr>
      <w:r w:rsidRPr="009D5EE5">
        <w:rPr>
          <w:szCs w:val="24"/>
          <w:lang w:val="ru-RU"/>
        </w:rPr>
        <w:t xml:space="preserve">: </w:t>
      </w:r>
      <w:r w:rsidR="00C956FE">
        <w:rPr>
          <w:szCs w:val="24"/>
          <w:lang w:val="ru-RU"/>
        </w:rPr>
        <w:t xml:space="preserve">выбор 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второ</w:t>
      </w:r>
      <w:r w:rsidR="00C956FE">
        <w:rPr>
          <w:szCs w:val="24"/>
          <w:lang w:val="ru-RU"/>
        </w:rPr>
        <w:t>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порт</w:t>
      </w:r>
      <w:r w:rsidR="00C956FE">
        <w:rPr>
          <w:szCs w:val="24"/>
          <w:lang w:val="ru-RU"/>
        </w:rPr>
        <w:t>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связи</w:t>
      </w:r>
      <w:r w:rsidRPr="009D5EE5">
        <w:rPr>
          <w:szCs w:val="24"/>
          <w:lang w:val="ru-RU"/>
        </w:rPr>
        <w:t>.</w:t>
      </w:r>
    </w:p>
    <w:p w:rsidR="00065B9B" w:rsidRPr="009D5EE5" w:rsidRDefault="00065B9B" w:rsidP="00065B9B">
      <w:pPr>
        <w:pStyle w:val="af1"/>
        <w:rPr>
          <w:szCs w:val="24"/>
          <w:lang w:val="ru-RU"/>
        </w:rPr>
      </w:pPr>
      <w:r w:rsidRPr="009D5EE5">
        <w:rPr>
          <w:szCs w:val="24"/>
          <w:lang w:val="ru-RU"/>
        </w:rPr>
        <w:t>(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второй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порт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вашему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подключен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кабель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RS</w:t>
      </w:r>
      <w:r w:rsidRPr="009D5EE5">
        <w:rPr>
          <w:szCs w:val="24"/>
          <w:lang w:val="ru-RU"/>
        </w:rPr>
        <w:t xml:space="preserve">232 </w:t>
      </w:r>
      <w:r w:rsidRPr="00065B9B">
        <w:rPr>
          <w:szCs w:val="24"/>
        </w:rPr>
        <w:t>Y</w:t>
      </w:r>
      <w:r w:rsidRPr="009D5EE5">
        <w:rPr>
          <w:szCs w:val="24"/>
          <w:lang w:val="ru-RU"/>
        </w:rPr>
        <w:t>).</w:t>
      </w:r>
    </w:p>
    <w:p w:rsidR="003A32C7" w:rsidRPr="009D5EE5" w:rsidRDefault="003A32C7" w:rsidP="00E405D9">
      <w:pPr>
        <w:rPr>
          <w:lang w:val="ru-RU"/>
        </w:rPr>
      </w:pPr>
    </w:p>
    <w:p w:rsidR="00065B9B" w:rsidRPr="009D5EE5" w:rsidRDefault="00065B9B" w:rsidP="00065B9B">
      <w:pPr>
        <w:pStyle w:val="21"/>
        <w:rPr>
          <w:b/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065B9B">
        <w:rPr>
          <w:b/>
          <w:szCs w:val="24"/>
        </w:rPr>
        <w:t>MODE</w:t>
      </w:r>
      <w:r w:rsidRPr="009D5EE5">
        <w:rPr>
          <w:b/>
          <w:szCs w:val="24"/>
          <w:lang w:val="ru-RU"/>
        </w:rPr>
        <w:t xml:space="preserve"> (</w:t>
      </w:r>
      <w:r w:rsidRPr="00065B9B">
        <w:rPr>
          <w:b/>
          <w:szCs w:val="24"/>
        </w:rPr>
        <w:t>COM</w:t>
      </w:r>
      <w:r w:rsidRPr="009D5EE5">
        <w:rPr>
          <w:b/>
          <w:szCs w:val="24"/>
          <w:lang w:val="ru-RU"/>
        </w:rPr>
        <w:t>2) (</w:t>
      </w:r>
      <w:r w:rsidRPr="00065B9B">
        <w:rPr>
          <w:b/>
          <w:szCs w:val="24"/>
        </w:rPr>
        <w:t>Mate</w:t>
      </w:r>
      <w:r w:rsidRPr="009D5EE5">
        <w:rPr>
          <w:b/>
          <w:szCs w:val="24"/>
          <w:lang w:val="ru-RU"/>
        </w:rPr>
        <w:t>/</w:t>
      </w:r>
      <w:r w:rsidRPr="00065B9B">
        <w:rPr>
          <w:b/>
          <w:szCs w:val="24"/>
        </w:rPr>
        <w:t>HLM</w:t>
      </w:r>
      <w:r w:rsidRPr="009D5EE5">
        <w:rPr>
          <w:b/>
          <w:szCs w:val="24"/>
          <w:lang w:val="ru-RU"/>
        </w:rPr>
        <w:t>)</w:t>
      </w:r>
    </w:p>
    <w:p w:rsidR="00065B9B" w:rsidRPr="009D5EE5" w:rsidRDefault="00065B9B" w:rsidP="00065B9B">
      <w:pPr>
        <w:pStyle w:val="af1"/>
        <w:rPr>
          <w:szCs w:val="24"/>
          <w:lang w:val="ru-RU"/>
        </w:rPr>
      </w:pPr>
      <w:r w:rsidRPr="009D5EE5">
        <w:rPr>
          <w:szCs w:val="24"/>
          <w:lang w:val="ru-RU"/>
        </w:rPr>
        <w:t xml:space="preserve">: </w:t>
      </w:r>
      <w:r w:rsidR="00C956FE">
        <w:rPr>
          <w:szCs w:val="24"/>
          <w:lang w:val="ru-RU"/>
        </w:rPr>
        <w:t xml:space="preserve">выбор 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цел</w:t>
      </w:r>
      <w:r w:rsidR="00C956FE">
        <w:rPr>
          <w:szCs w:val="24"/>
          <w:lang w:val="ru-RU"/>
        </w:rPr>
        <w:t>и (прибора)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второго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порта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передачи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данных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70118E" w:rsidRPr="007268A0" w:rsidTr="00EC473B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70118E" w:rsidRPr="007268A0" w:rsidRDefault="0070118E" w:rsidP="00EC473B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6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065B9B" w:rsidRPr="00065B9B" w:rsidRDefault="00065B9B" w:rsidP="00065B9B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70118E" w:rsidRPr="007268A0" w:rsidRDefault="0070118E" w:rsidP="00EC473B"/>
        </w:tc>
      </w:tr>
    </w:tbl>
    <w:p w:rsidR="003A32C7" w:rsidRPr="003A32C7" w:rsidRDefault="003A32C7" w:rsidP="00E405D9"/>
    <w:p w:rsidR="00065B9B" w:rsidRPr="009D5EE5" w:rsidRDefault="00065B9B" w:rsidP="00065B9B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пользователей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хотят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HRK</w:t>
      </w:r>
      <w:r w:rsidRPr="009D5EE5">
        <w:rPr>
          <w:szCs w:val="24"/>
          <w:lang w:val="ru-RU"/>
        </w:rPr>
        <w:t xml:space="preserve">-1 </w:t>
      </w:r>
      <w:r>
        <w:rPr>
          <w:szCs w:val="24"/>
          <w:lang w:val="ru-RU"/>
        </w:rPr>
        <w:t>одновременно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подключался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двум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мы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предлагаем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кабель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RS</w:t>
      </w:r>
      <w:r w:rsidRPr="009D5EE5">
        <w:rPr>
          <w:szCs w:val="24"/>
          <w:lang w:val="ru-RU"/>
        </w:rPr>
        <w:t xml:space="preserve">232 </w:t>
      </w:r>
      <w:r w:rsidRPr="00065B9B">
        <w:rPr>
          <w:szCs w:val="24"/>
        </w:rPr>
        <w:t>Y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180AEC">
      <w:pPr>
        <w:pStyle w:val="5"/>
        <w:rPr>
          <w:lang w:val="ru-RU"/>
        </w:rPr>
      </w:pPr>
    </w:p>
    <w:p w:rsidR="00065B9B" w:rsidRPr="009D5EE5" w:rsidRDefault="00065B9B" w:rsidP="00065B9B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HRK</w:t>
      </w:r>
      <w:r w:rsidRPr="009D5EE5">
        <w:rPr>
          <w:szCs w:val="24"/>
          <w:lang w:val="ru-RU"/>
        </w:rPr>
        <w:t xml:space="preserve">-1 </w:t>
      </w:r>
      <w:r>
        <w:rPr>
          <w:szCs w:val="24"/>
          <w:lang w:val="ru-RU"/>
        </w:rPr>
        <w:t>подключен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только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одному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устройству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отключите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протокол</w:t>
      </w:r>
      <w:r w:rsidRPr="009D5EE5">
        <w:rPr>
          <w:szCs w:val="24"/>
          <w:lang w:val="ru-RU"/>
        </w:rPr>
        <w:t xml:space="preserve"> [</w:t>
      </w:r>
      <w:r w:rsidRPr="00065B9B">
        <w:rPr>
          <w:szCs w:val="24"/>
        </w:rPr>
        <w:t>RS</w:t>
      </w:r>
      <w:r w:rsidRPr="009D5EE5">
        <w:rPr>
          <w:szCs w:val="24"/>
          <w:lang w:val="ru-RU"/>
        </w:rPr>
        <w:t xml:space="preserve">232 </w:t>
      </w:r>
      <w:r w:rsidRPr="00065B9B">
        <w:rPr>
          <w:szCs w:val="24"/>
        </w:rPr>
        <w:t>PROTOCOL</w:t>
      </w:r>
      <w:r w:rsidRPr="009D5EE5">
        <w:rPr>
          <w:szCs w:val="24"/>
          <w:lang w:val="ru-RU"/>
        </w:rPr>
        <w:t xml:space="preserve"> (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>2)]. «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 xml:space="preserve">2» </w:t>
      </w:r>
      <w:r>
        <w:rPr>
          <w:szCs w:val="24"/>
          <w:lang w:val="ru-RU"/>
        </w:rPr>
        <w:t>больше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будет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представлять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вас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интерес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180AEC">
      <w:pPr>
        <w:pStyle w:val="5"/>
        <w:rPr>
          <w:lang w:val="ru-RU"/>
        </w:rPr>
      </w:pPr>
    </w:p>
    <w:p w:rsidR="00065B9B" w:rsidRPr="009D5EE5" w:rsidRDefault="00065B9B" w:rsidP="00065B9B">
      <w:pPr>
        <w:pStyle w:val="5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</w:rPr>
        <w:t>HRK</w:t>
      </w:r>
      <w:r w:rsidRPr="009D5EE5">
        <w:rPr>
          <w:szCs w:val="24"/>
          <w:lang w:val="ru-RU"/>
        </w:rPr>
        <w:t xml:space="preserve">-1 </w:t>
      </w:r>
      <w:r>
        <w:rPr>
          <w:szCs w:val="24"/>
          <w:lang w:val="ru-RU"/>
        </w:rPr>
        <w:t>имеет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только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один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последовательный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порт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кабелем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RS</w:t>
      </w:r>
      <w:r w:rsidRPr="009D5EE5">
        <w:rPr>
          <w:szCs w:val="24"/>
          <w:lang w:val="ru-RU"/>
        </w:rPr>
        <w:t xml:space="preserve">232 </w:t>
      </w:r>
      <w:r>
        <w:rPr>
          <w:szCs w:val="24"/>
        </w:rPr>
        <w:t>Y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можете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подключить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Доступны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следующие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подключения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180AEC">
      <w:pPr>
        <w:pStyle w:val="5"/>
        <w:rPr>
          <w:lang w:val="ru-RU"/>
        </w:rPr>
      </w:pPr>
    </w:p>
    <w:p w:rsidR="00065B9B" w:rsidRPr="009D5EE5" w:rsidRDefault="00065B9B" w:rsidP="00065B9B">
      <w:pPr>
        <w:pStyle w:val="32"/>
        <w:rPr>
          <w:b/>
          <w:szCs w:val="24"/>
          <w:lang w:val="ru-RU"/>
        </w:rPr>
      </w:pPr>
      <w:proofErr w:type="gramStart"/>
      <w:r w:rsidRPr="009D5EE5">
        <w:rPr>
          <w:b/>
          <w:szCs w:val="24"/>
          <w:lang w:val="ru-RU"/>
        </w:rPr>
        <w:t>[</w:t>
      </w:r>
      <w:r>
        <w:rPr>
          <w:b/>
          <w:szCs w:val="24"/>
          <w:lang w:val="ru-RU"/>
        </w:rPr>
        <w:t>Вариант</w:t>
      </w:r>
      <w:r w:rsidRPr="009D5EE5">
        <w:rPr>
          <w:b/>
          <w:szCs w:val="24"/>
          <w:lang w:val="ru-RU"/>
        </w:rPr>
        <w:t xml:space="preserve"> 1.</w:t>
      </w:r>
      <w:proofErr w:type="gramEnd"/>
      <w:r w:rsidRPr="009D5EE5">
        <w:rPr>
          <w:b/>
          <w:szCs w:val="24"/>
          <w:lang w:val="ru-RU"/>
        </w:rPr>
        <w:t xml:space="preserve"> </w:t>
      </w:r>
      <w:proofErr w:type="gramStart"/>
      <w:r>
        <w:rPr>
          <w:b/>
          <w:szCs w:val="24"/>
          <w:lang w:val="ru-RU"/>
        </w:rPr>
        <w:t>Цифровой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рефрактор</w:t>
      </w:r>
      <w:r w:rsidRPr="009D5EE5">
        <w:rPr>
          <w:b/>
          <w:szCs w:val="24"/>
          <w:lang w:val="ru-RU"/>
        </w:rPr>
        <w:t xml:space="preserve"> + </w:t>
      </w:r>
      <w:r w:rsidRPr="00065B9B">
        <w:rPr>
          <w:b/>
          <w:szCs w:val="24"/>
        </w:rPr>
        <w:t>HLM</w:t>
      </w:r>
      <w:r w:rsidRPr="009D5EE5">
        <w:rPr>
          <w:b/>
          <w:szCs w:val="24"/>
          <w:lang w:val="ru-RU"/>
        </w:rPr>
        <w:t>]</w:t>
      </w:r>
      <w:proofErr w:type="gramEnd"/>
    </w:p>
    <w:p w:rsidR="003A32C7" w:rsidRPr="009D5EE5" w:rsidRDefault="003A32C7" w:rsidP="0070118E">
      <w:pPr>
        <w:pStyle w:val="32"/>
        <w:rPr>
          <w:lang w:val="ru-RU"/>
        </w:rPr>
      </w:pPr>
    </w:p>
    <w:p w:rsidR="00065B9B" w:rsidRPr="009D5EE5" w:rsidRDefault="00065B9B" w:rsidP="00065B9B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1)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Подключите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цифровой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рефрактор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 xml:space="preserve">1 </w:t>
      </w:r>
      <w:r>
        <w:rPr>
          <w:szCs w:val="24"/>
          <w:lang w:val="ru-RU"/>
        </w:rPr>
        <w:t>кабеля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RS</w:t>
      </w:r>
      <w:r w:rsidRPr="009D5EE5">
        <w:rPr>
          <w:szCs w:val="24"/>
          <w:lang w:val="ru-RU"/>
        </w:rPr>
        <w:t xml:space="preserve">232 </w:t>
      </w:r>
      <w:r w:rsidRPr="00065B9B">
        <w:rPr>
          <w:szCs w:val="24"/>
        </w:rPr>
        <w:t>Y</w:t>
      </w:r>
      <w:r w:rsidRPr="009D5EE5">
        <w:rPr>
          <w:szCs w:val="24"/>
          <w:lang w:val="ru-RU"/>
        </w:rPr>
        <w:t>.</w:t>
      </w:r>
    </w:p>
    <w:p w:rsidR="00065B9B" w:rsidRPr="009D5EE5" w:rsidRDefault="00065B9B" w:rsidP="00065B9B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2)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Подключите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HLM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 xml:space="preserve">2 </w:t>
      </w:r>
      <w:r>
        <w:rPr>
          <w:szCs w:val="24"/>
          <w:lang w:val="ru-RU"/>
        </w:rPr>
        <w:t>кабеля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RS</w:t>
      </w:r>
      <w:r w:rsidRPr="009D5EE5">
        <w:rPr>
          <w:szCs w:val="24"/>
          <w:lang w:val="ru-RU"/>
        </w:rPr>
        <w:t xml:space="preserve">232 </w:t>
      </w:r>
      <w:r w:rsidRPr="00065B9B">
        <w:rPr>
          <w:szCs w:val="24"/>
        </w:rPr>
        <w:t>Y</w:t>
      </w:r>
      <w:r w:rsidRPr="009D5EE5">
        <w:rPr>
          <w:szCs w:val="24"/>
          <w:lang w:val="ru-RU"/>
        </w:rPr>
        <w:t>.</w:t>
      </w:r>
    </w:p>
    <w:p w:rsidR="00065B9B" w:rsidRPr="009D5EE5" w:rsidRDefault="00065B9B" w:rsidP="00065B9B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3)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Задайте</w:t>
      </w:r>
      <w:r w:rsidRPr="009D5EE5">
        <w:rPr>
          <w:szCs w:val="24"/>
          <w:lang w:val="ru-RU"/>
        </w:rPr>
        <w:t xml:space="preserve"> [</w:t>
      </w:r>
      <w:r w:rsidRPr="00065B9B">
        <w:rPr>
          <w:szCs w:val="24"/>
        </w:rPr>
        <w:t>BPS</w:t>
      </w:r>
      <w:r w:rsidRPr="009D5EE5">
        <w:rPr>
          <w:szCs w:val="24"/>
          <w:lang w:val="ru-RU"/>
        </w:rPr>
        <w:t xml:space="preserve"> (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>1)], [</w:t>
      </w:r>
      <w:r w:rsidRPr="00065B9B">
        <w:rPr>
          <w:szCs w:val="24"/>
        </w:rPr>
        <w:t>RS</w:t>
      </w:r>
      <w:r w:rsidRPr="009D5EE5">
        <w:rPr>
          <w:szCs w:val="24"/>
          <w:lang w:val="ru-RU"/>
        </w:rPr>
        <w:t xml:space="preserve">232 </w:t>
      </w:r>
      <w:r w:rsidRPr="00065B9B">
        <w:rPr>
          <w:szCs w:val="24"/>
        </w:rPr>
        <w:t>PROTOCOL</w:t>
      </w:r>
      <w:r w:rsidRPr="009D5EE5">
        <w:rPr>
          <w:szCs w:val="24"/>
          <w:lang w:val="ru-RU"/>
        </w:rPr>
        <w:t xml:space="preserve"> (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 xml:space="preserve">1)]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[</w:t>
      </w:r>
      <w:r w:rsidRPr="00065B9B">
        <w:rPr>
          <w:szCs w:val="24"/>
        </w:rPr>
        <w:t>MODE</w:t>
      </w:r>
      <w:r w:rsidRPr="009D5EE5">
        <w:rPr>
          <w:szCs w:val="24"/>
          <w:lang w:val="ru-RU"/>
        </w:rPr>
        <w:t xml:space="preserve"> (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 xml:space="preserve">1)]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целевого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цифрового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рефрактора</w:t>
      </w:r>
      <w:r w:rsidRPr="009D5EE5">
        <w:rPr>
          <w:szCs w:val="24"/>
          <w:lang w:val="ru-RU"/>
        </w:rPr>
        <w:t>.</w:t>
      </w:r>
    </w:p>
    <w:p w:rsidR="00065B9B" w:rsidRPr="009D5EE5" w:rsidRDefault="00065B9B" w:rsidP="00065B9B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4)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Установите</w:t>
      </w:r>
      <w:r w:rsidRPr="009D5EE5">
        <w:rPr>
          <w:szCs w:val="24"/>
          <w:lang w:val="ru-RU"/>
        </w:rPr>
        <w:t xml:space="preserve"> [</w:t>
      </w:r>
      <w:r w:rsidRPr="00065B9B">
        <w:rPr>
          <w:szCs w:val="24"/>
        </w:rPr>
        <w:t>HLM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PRINT</w:t>
      </w:r>
      <w:r w:rsidRPr="009D5EE5">
        <w:rPr>
          <w:szCs w:val="24"/>
          <w:lang w:val="ru-RU"/>
        </w:rPr>
        <w:t xml:space="preserve">]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Вкл</w:t>
      </w:r>
      <w:r w:rsidRPr="009D5EE5">
        <w:rPr>
          <w:szCs w:val="24"/>
          <w:lang w:val="ru-RU"/>
        </w:rPr>
        <w:t>.</w:t>
      </w:r>
    </w:p>
    <w:p w:rsidR="00065B9B" w:rsidRPr="009D5EE5" w:rsidRDefault="00065B9B" w:rsidP="00065B9B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5)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Установите</w:t>
      </w:r>
      <w:r w:rsidRPr="009D5EE5">
        <w:rPr>
          <w:szCs w:val="24"/>
          <w:lang w:val="ru-RU"/>
        </w:rPr>
        <w:t xml:space="preserve"> [</w:t>
      </w:r>
      <w:r w:rsidRPr="00065B9B">
        <w:rPr>
          <w:szCs w:val="24"/>
        </w:rPr>
        <w:t>RS</w:t>
      </w:r>
      <w:r w:rsidRPr="009D5EE5">
        <w:rPr>
          <w:szCs w:val="24"/>
          <w:lang w:val="ru-RU"/>
        </w:rPr>
        <w:t xml:space="preserve">232 </w:t>
      </w:r>
      <w:r w:rsidRPr="00065B9B">
        <w:rPr>
          <w:szCs w:val="24"/>
        </w:rPr>
        <w:t>PROTOCOL</w:t>
      </w:r>
      <w:r w:rsidRPr="009D5EE5">
        <w:rPr>
          <w:szCs w:val="24"/>
          <w:lang w:val="ru-RU"/>
        </w:rPr>
        <w:t xml:space="preserve"> (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 xml:space="preserve">2)]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Вкл</w:t>
      </w:r>
      <w:r w:rsidRPr="009D5EE5">
        <w:rPr>
          <w:szCs w:val="24"/>
          <w:lang w:val="ru-RU"/>
        </w:rPr>
        <w:t>.</w:t>
      </w:r>
    </w:p>
    <w:p w:rsidR="00065B9B" w:rsidRPr="009D5EE5" w:rsidRDefault="00065B9B" w:rsidP="00065B9B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6)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Установите</w:t>
      </w:r>
      <w:r w:rsidRPr="009D5EE5">
        <w:rPr>
          <w:szCs w:val="24"/>
          <w:lang w:val="ru-RU"/>
        </w:rPr>
        <w:t xml:space="preserve"> [</w:t>
      </w:r>
      <w:r w:rsidRPr="00065B9B">
        <w:rPr>
          <w:szCs w:val="24"/>
        </w:rPr>
        <w:t>BPS</w:t>
      </w:r>
      <w:r w:rsidRPr="009D5EE5">
        <w:rPr>
          <w:szCs w:val="24"/>
          <w:lang w:val="ru-RU"/>
        </w:rPr>
        <w:t xml:space="preserve"> (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 xml:space="preserve">2)]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целевого</w:t>
      </w:r>
      <w:proofErr w:type="gramEnd"/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HLM</w:t>
      </w:r>
      <w:r w:rsidRPr="009D5EE5">
        <w:rPr>
          <w:szCs w:val="24"/>
          <w:lang w:val="ru-RU"/>
        </w:rPr>
        <w:t>.</w:t>
      </w:r>
    </w:p>
    <w:p w:rsidR="00065B9B" w:rsidRPr="009D5EE5" w:rsidRDefault="00065B9B" w:rsidP="00065B9B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7)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Выберете</w:t>
      </w:r>
      <w:r w:rsidRPr="009D5EE5">
        <w:rPr>
          <w:szCs w:val="24"/>
          <w:lang w:val="ru-RU"/>
        </w:rPr>
        <w:t xml:space="preserve"> [</w:t>
      </w:r>
      <w:r w:rsidRPr="00065B9B">
        <w:rPr>
          <w:szCs w:val="24"/>
        </w:rPr>
        <w:t>HLM</w:t>
      </w:r>
      <w:r w:rsidRPr="009D5EE5">
        <w:rPr>
          <w:szCs w:val="24"/>
          <w:lang w:val="ru-RU"/>
        </w:rPr>
        <w:t xml:space="preserve">]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[</w:t>
      </w:r>
      <w:r w:rsidRPr="00065B9B">
        <w:rPr>
          <w:szCs w:val="24"/>
        </w:rPr>
        <w:t>MODE</w:t>
      </w:r>
      <w:r w:rsidRPr="009D5EE5">
        <w:rPr>
          <w:szCs w:val="24"/>
          <w:lang w:val="ru-RU"/>
        </w:rPr>
        <w:t xml:space="preserve"> (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>2)]</w:t>
      </w:r>
    </w:p>
    <w:p w:rsidR="003A32C7" w:rsidRPr="009D5EE5" w:rsidRDefault="003A32C7" w:rsidP="0070118E">
      <w:pPr>
        <w:pStyle w:val="32"/>
        <w:rPr>
          <w:lang w:val="ru-RU"/>
        </w:rPr>
      </w:pPr>
    </w:p>
    <w:p w:rsidR="00065B9B" w:rsidRPr="009D5EE5" w:rsidRDefault="00065B9B" w:rsidP="00065B9B">
      <w:pPr>
        <w:pStyle w:val="32"/>
        <w:rPr>
          <w:b/>
          <w:szCs w:val="24"/>
          <w:lang w:val="ru-RU"/>
        </w:rPr>
      </w:pPr>
      <w:proofErr w:type="gramStart"/>
      <w:r w:rsidRPr="009D5EE5">
        <w:rPr>
          <w:b/>
          <w:szCs w:val="24"/>
          <w:lang w:val="ru-RU"/>
        </w:rPr>
        <w:t>[</w:t>
      </w:r>
      <w:r>
        <w:rPr>
          <w:b/>
          <w:szCs w:val="24"/>
          <w:lang w:val="ru-RU"/>
        </w:rPr>
        <w:t>Вариант</w:t>
      </w:r>
      <w:r w:rsidRPr="009D5EE5">
        <w:rPr>
          <w:b/>
          <w:szCs w:val="24"/>
          <w:lang w:val="ru-RU"/>
        </w:rPr>
        <w:t xml:space="preserve"> 2.</w:t>
      </w:r>
      <w:proofErr w:type="gramEnd"/>
      <w:r w:rsidRPr="009D5EE5">
        <w:rPr>
          <w:b/>
          <w:szCs w:val="24"/>
          <w:lang w:val="ru-RU"/>
        </w:rPr>
        <w:t xml:space="preserve"> </w:t>
      </w:r>
      <w:proofErr w:type="gramStart"/>
      <w:r>
        <w:rPr>
          <w:b/>
          <w:szCs w:val="24"/>
          <w:lang w:val="ru-RU"/>
        </w:rPr>
        <w:t>Цифровой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рефрактор</w:t>
      </w:r>
      <w:r w:rsidRPr="009D5EE5">
        <w:rPr>
          <w:b/>
          <w:szCs w:val="24"/>
          <w:lang w:val="ru-RU"/>
        </w:rPr>
        <w:t xml:space="preserve"> + </w:t>
      </w:r>
      <w:r w:rsidRPr="00065B9B">
        <w:rPr>
          <w:b/>
          <w:szCs w:val="24"/>
        </w:rPr>
        <w:t>HRK</w:t>
      </w:r>
      <w:r w:rsidRPr="009D5EE5">
        <w:rPr>
          <w:b/>
          <w:szCs w:val="24"/>
          <w:lang w:val="ru-RU"/>
        </w:rPr>
        <w:t>-</w:t>
      </w:r>
      <w:r w:rsidRPr="00065B9B">
        <w:rPr>
          <w:b/>
          <w:szCs w:val="24"/>
        </w:rPr>
        <w:t>Mate</w:t>
      </w:r>
      <w:r w:rsidRPr="009D5EE5">
        <w:rPr>
          <w:b/>
          <w:szCs w:val="24"/>
          <w:lang w:val="ru-RU"/>
        </w:rPr>
        <w:t>]</w:t>
      </w:r>
      <w:proofErr w:type="gramEnd"/>
    </w:p>
    <w:p w:rsidR="003A32C7" w:rsidRPr="009D5EE5" w:rsidRDefault="003A32C7" w:rsidP="0070118E">
      <w:pPr>
        <w:pStyle w:val="32"/>
        <w:rPr>
          <w:lang w:val="ru-RU"/>
        </w:rPr>
      </w:pPr>
    </w:p>
    <w:p w:rsidR="00065B9B" w:rsidRPr="009D5EE5" w:rsidRDefault="00065B9B" w:rsidP="00065B9B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1)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Подключите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цифровой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рефрактор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 xml:space="preserve">1 </w:t>
      </w:r>
      <w:r>
        <w:rPr>
          <w:szCs w:val="24"/>
          <w:lang w:val="ru-RU"/>
        </w:rPr>
        <w:t>кабеля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RS</w:t>
      </w:r>
      <w:r w:rsidRPr="009D5EE5">
        <w:rPr>
          <w:szCs w:val="24"/>
          <w:lang w:val="ru-RU"/>
        </w:rPr>
        <w:t xml:space="preserve">232 </w:t>
      </w:r>
      <w:r w:rsidRPr="00065B9B">
        <w:rPr>
          <w:szCs w:val="24"/>
        </w:rPr>
        <w:t>Y</w:t>
      </w:r>
      <w:r w:rsidRPr="009D5EE5">
        <w:rPr>
          <w:szCs w:val="24"/>
          <w:lang w:val="ru-RU"/>
        </w:rPr>
        <w:t>.</w:t>
      </w:r>
    </w:p>
    <w:p w:rsidR="00065B9B" w:rsidRPr="009D5EE5" w:rsidRDefault="00065B9B" w:rsidP="00065B9B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2)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Подключите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HRK</w:t>
      </w:r>
      <w:r w:rsidRPr="009D5EE5">
        <w:rPr>
          <w:szCs w:val="24"/>
          <w:lang w:val="ru-RU"/>
        </w:rPr>
        <w:t>-</w:t>
      </w:r>
      <w:r w:rsidRPr="00065B9B">
        <w:rPr>
          <w:szCs w:val="24"/>
        </w:rPr>
        <w:t>Mate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 xml:space="preserve">2 </w:t>
      </w:r>
      <w:r>
        <w:rPr>
          <w:szCs w:val="24"/>
          <w:lang w:val="ru-RU"/>
        </w:rPr>
        <w:t>кабеля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RS</w:t>
      </w:r>
      <w:r w:rsidRPr="009D5EE5">
        <w:rPr>
          <w:szCs w:val="24"/>
          <w:lang w:val="ru-RU"/>
        </w:rPr>
        <w:t xml:space="preserve">232 </w:t>
      </w:r>
      <w:r w:rsidRPr="00065B9B">
        <w:rPr>
          <w:szCs w:val="24"/>
        </w:rPr>
        <w:t>Y</w:t>
      </w:r>
      <w:r w:rsidRPr="009D5EE5">
        <w:rPr>
          <w:szCs w:val="24"/>
          <w:lang w:val="ru-RU"/>
        </w:rPr>
        <w:t>.</w:t>
      </w:r>
    </w:p>
    <w:p w:rsidR="0070118E" w:rsidRPr="009D5EE5" w:rsidRDefault="0070118E" w:rsidP="0070118E">
      <w:pPr>
        <w:pStyle w:val="af3"/>
        <w:rPr>
          <w:lang w:val="ru-RU"/>
        </w:rPr>
      </w:pPr>
      <w:r w:rsidRPr="009D5EE5">
        <w:rPr>
          <w:lang w:val="ru-RU"/>
        </w:rPr>
        <w:br w:type="page"/>
      </w:r>
    </w:p>
    <w:p w:rsidR="00065B9B" w:rsidRPr="009D5EE5" w:rsidRDefault="00065B9B" w:rsidP="00065B9B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3)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Задайте</w:t>
      </w:r>
      <w:r w:rsidRPr="009D5EE5">
        <w:rPr>
          <w:szCs w:val="24"/>
          <w:lang w:val="ru-RU"/>
        </w:rPr>
        <w:t xml:space="preserve"> [</w:t>
      </w:r>
      <w:r w:rsidRPr="00065B9B">
        <w:rPr>
          <w:szCs w:val="24"/>
        </w:rPr>
        <w:t>BPS</w:t>
      </w:r>
      <w:r w:rsidRPr="009D5EE5">
        <w:rPr>
          <w:szCs w:val="24"/>
          <w:lang w:val="ru-RU"/>
        </w:rPr>
        <w:t xml:space="preserve"> (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>1)], [</w:t>
      </w:r>
      <w:r w:rsidRPr="00065B9B">
        <w:rPr>
          <w:szCs w:val="24"/>
        </w:rPr>
        <w:t>RS</w:t>
      </w:r>
      <w:r w:rsidRPr="009D5EE5">
        <w:rPr>
          <w:szCs w:val="24"/>
          <w:lang w:val="ru-RU"/>
        </w:rPr>
        <w:t xml:space="preserve">232 </w:t>
      </w:r>
      <w:r w:rsidRPr="00065B9B">
        <w:rPr>
          <w:szCs w:val="24"/>
        </w:rPr>
        <w:t>PROTOCOL</w:t>
      </w:r>
      <w:r w:rsidRPr="009D5EE5">
        <w:rPr>
          <w:szCs w:val="24"/>
          <w:lang w:val="ru-RU"/>
        </w:rPr>
        <w:t xml:space="preserve"> (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 xml:space="preserve">1)]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[</w:t>
      </w:r>
      <w:r w:rsidRPr="00065B9B">
        <w:rPr>
          <w:szCs w:val="24"/>
        </w:rPr>
        <w:t>MODE</w:t>
      </w:r>
      <w:r w:rsidRPr="009D5EE5">
        <w:rPr>
          <w:szCs w:val="24"/>
          <w:lang w:val="ru-RU"/>
        </w:rPr>
        <w:t xml:space="preserve"> (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 xml:space="preserve">1)]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целевого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цифрового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рефрактора</w:t>
      </w:r>
      <w:r w:rsidRPr="009D5EE5">
        <w:rPr>
          <w:szCs w:val="24"/>
          <w:lang w:val="ru-RU"/>
        </w:rPr>
        <w:t>.</w:t>
      </w:r>
    </w:p>
    <w:p w:rsidR="00065B9B" w:rsidRPr="009D5EE5" w:rsidRDefault="00065B9B" w:rsidP="00065B9B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4)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Установите</w:t>
      </w:r>
      <w:r w:rsidRPr="009D5EE5">
        <w:rPr>
          <w:szCs w:val="24"/>
          <w:lang w:val="ru-RU"/>
        </w:rPr>
        <w:t xml:space="preserve"> [</w:t>
      </w:r>
      <w:r w:rsidRPr="00065B9B">
        <w:rPr>
          <w:szCs w:val="24"/>
        </w:rPr>
        <w:t>HLM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PRINT</w:t>
      </w:r>
      <w:r w:rsidRPr="009D5EE5">
        <w:rPr>
          <w:szCs w:val="24"/>
          <w:lang w:val="ru-RU"/>
        </w:rPr>
        <w:t xml:space="preserve">]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</w:t>
      </w:r>
      <w:proofErr w:type="gramStart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proofErr w:type="gramEnd"/>
      <w:r>
        <w:rPr>
          <w:szCs w:val="24"/>
          <w:lang w:val="ru-RU"/>
        </w:rPr>
        <w:t>ыкл</w:t>
      </w:r>
      <w:r w:rsidRPr="009D5EE5">
        <w:rPr>
          <w:szCs w:val="24"/>
          <w:lang w:val="ru-RU"/>
        </w:rPr>
        <w:t>.</w:t>
      </w:r>
    </w:p>
    <w:p w:rsidR="00065B9B" w:rsidRPr="009D5EE5" w:rsidRDefault="00065B9B" w:rsidP="00065B9B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5)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Установите</w:t>
      </w:r>
      <w:r w:rsidRPr="009D5EE5">
        <w:rPr>
          <w:szCs w:val="24"/>
          <w:lang w:val="ru-RU"/>
        </w:rPr>
        <w:t xml:space="preserve"> [</w:t>
      </w:r>
      <w:r w:rsidRPr="00065B9B">
        <w:rPr>
          <w:szCs w:val="24"/>
        </w:rPr>
        <w:t>RS</w:t>
      </w:r>
      <w:r w:rsidRPr="009D5EE5">
        <w:rPr>
          <w:szCs w:val="24"/>
          <w:lang w:val="ru-RU"/>
        </w:rPr>
        <w:t xml:space="preserve">232 </w:t>
      </w:r>
      <w:r w:rsidRPr="00065B9B">
        <w:rPr>
          <w:szCs w:val="24"/>
        </w:rPr>
        <w:t>PROTOCOL</w:t>
      </w:r>
      <w:r w:rsidRPr="009D5EE5">
        <w:rPr>
          <w:szCs w:val="24"/>
          <w:lang w:val="ru-RU"/>
        </w:rPr>
        <w:t xml:space="preserve"> (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 xml:space="preserve">2)]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Вкл</w:t>
      </w:r>
      <w:r w:rsidRPr="009D5EE5">
        <w:rPr>
          <w:szCs w:val="24"/>
          <w:lang w:val="ru-RU"/>
        </w:rPr>
        <w:t>.</w:t>
      </w:r>
    </w:p>
    <w:p w:rsidR="00065B9B" w:rsidRPr="009D5EE5" w:rsidRDefault="00065B9B" w:rsidP="00065B9B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6)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Установите</w:t>
      </w:r>
      <w:r w:rsidRPr="009D5EE5">
        <w:rPr>
          <w:szCs w:val="24"/>
          <w:lang w:val="ru-RU"/>
        </w:rPr>
        <w:t xml:space="preserve"> [</w:t>
      </w:r>
      <w:r w:rsidRPr="00065B9B">
        <w:rPr>
          <w:szCs w:val="24"/>
        </w:rPr>
        <w:t>BPS</w:t>
      </w:r>
      <w:r w:rsidRPr="009D5EE5">
        <w:rPr>
          <w:szCs w:val="24"/>
          <w:lang w:val="ru-RU"/>
        </w:rPr>
        <w:t xml:space="preserve"> (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 xml:space="preserve">2)]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целевого</w:t>
      </w:r>
      <w:proofErr w:type="gramEnd"/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HRK</w:t>
      </w:r>
      <w:r w:rsidRPr="009D5EE5">
        <w:rPr>
          <w:szCs w:val="24"/>
          <w:lang w:val="ru-RU"/>
        </w:rPr>
        <w:t>-</w:t>
      </w:r>
      <w:r w:rsidRPr="00065B9B">
        <w:rPr>
          <w:szCs w:val="24"/>
        </w:rPr>
        <w:t>Mate</w:t>
      </w:r>
      <w:r w:rsidRPr="009D5EE5">
        <w:rPr>
          <w:szCs w:val="24"/>
          <w:lang w:val="ru-RU"/>
        </w:rPr>
        <w:t>.</w:t>
      </w:r>
    </w:p>
    <w:p w:rsidR="00065B9B" w:rsidRPr="00F74E5D" w:rsidRDefault="00065B9B" w:rsidP="00065B9B">
      <w:pPr>
        <w:pStyle w:val="af3"/>
        <w:rPr>
          <w:szCs w:val="24"/>
          <w:lang w:val="ru-RU"/>
        </w:rPr>
      </w:pPr>
      <w:r w:rsidRPr="00F74E5D">
        <w:rPr>
          <w:szCs w:val="24"/>
          <w:lang w:val="ru-RU"/>
        </w:rPr>
        <w:t>7)</w:t>
      </w:r>
      <w:r w:rsidRPr="00F74E5D">
        <w:rPr>
          <w:szCs w:val="24"/>
          <w:lang w:val="ru-RU"/>
        </w:rPr>
        <w:tab/>
      </w:r>
      <w:r>
        <w:rPr>
          <w:szCs w:val="24"/>
          <w:lang w:val="ru-RU"/>
        </w:rPr>
        <w:t>Выберете</w:t>
      </w:r>
      <w:r w:rsidRPr="00F74E5D">
        <w:rPr>
          <w:szCs w:val="24"/>
          <w:lang w:val="ru-RU"/>
        </w:rPr>
        <w:t xml:space="preserve"> [</w:t>
      </w:r>
      <w:r w:rsidRPr="00065B9B">
        <w:rPr>
          <w:szCs w:val="24"/>
        </w:rPr>
        <w:t>Mate</w:t>
      </w:r>
      <w:r w:rsidRPr="00F74E5D">
        <w:rPr>
          <w:szCs w:val="24"/>
          <w:lang w:val="ru-RU"/>
        </w:rPr>
        <w:t xml:space="preserve">] </w:t>
      </w:r>
      <w:r>
        <w:rPr>
          <w:szCs w:val="24"/>
          <w:lang w:val="ru-RU"/>
        </w:rPr>
        <w:t>для</w:t>
      </w:r>
      <w:r w:rsidRPr="00F74E5D">
        <w:rPr>
          <w:szCs w:val="24"/>
          <w:lang w:val="ru-RU"/>
        </w:rPr>
        <w:t xml:space="preserve"> [</w:t>
      </w:r>
      <w:r w:rsidRPr="00065B9B">
        <w:rPr>
          <w:szCs w:val="24"/>
        </w:rPr>
        <w:t>MODE</w:t>
      </w:r>
      <w:r w:rsidRPr="00F74E5D">
        <w:rPr>
          <w:szCs w:val="24"/>
          <w:lang w:val="ru-RU"/>
        </w:rPr>
        <w:t xml:space="preserve"> (</w:t>
      </w:r>
      <w:r w:rsidRPr="00065B9B">
        <w:rPr>
          <w:szCs w:val="24"/>
        </w:rPr>
        <w:t>COM</w:t>
      </w:r>
      <w:r w:rsidRPr="00F74E5D">
        <w:rPr>
          <w:szCs w:val="24"/>
          <w:lang w:val="ru-RU"/>
        </w:rPr>
        <w:t>2)]</w:t>
      </w:r>
    </w:p>
    <w:p w:rsidR="003A32C7" w:rsidRPr="00F74E5D" w:rsidRDefault="003A32C7" w:rsidP="0070118E">
      <w:pPr>
        <w:pStyle w:val="32"/>
        <w:rPr>
          <w:lang w:val="ru-RU"/>
        </w:rPr>
      </w:pPr>
    </w:p>
    <w:p w:rsidR="00065B9B" w:rsidRPr="00F74E5D" w:rsidRDefault="00065B9B" w:rsidP="00065B9B">
      <w:pPr>
        <w:pStyle w:val="32"/>
        <w:rPr>
          <w:b/>
          <w:szCs w:val="24"/>
          <w:lang w:val="ru-RU"/>
        </w:rPr>
      </w:pPr>
      <w:proofErr w:type="gramStart"/>
      <w:r w:rsidRPr="00F74E5D">
        <w:rPr>
          <w:b/>
          <w:szCs w:val="24"/>
          <w:lang w:val="ru-RU"/>
        </w:rPr>
        <w:t>[</w:t>
      </w:r>
      <w:r>
        <w:rPr>
          <w:b/>
          <w:szCs w:val="24"/>
          <w:lang w:val="ru-RU"/>
        </w:rPr>
        <w:t>Вариант</w:t>
      </w:r>
      <w:r w:rsidRPr="00F74E5D">
        <w:rPr>
          <w:b/>
          <w:szCs w:val="24"/>
          <w:lang w:val="ru-RU"/>
        </w:rPr>
        <w:t xml:space="preserve"> 3.</w:t>
      </w:r>
      <w:proofErr w:type="gramEnd"/>
      <w:r w:rsidRPr="00F74E5D">
        <w:rPr>
          <w:b/>
          <w:szCs w:val="24"/>
          <w:lang w:val="ru-RU"/>
        </w:rPr>
        <w:t xml:space="preserve"> </w:t>
      </w:r>
      <w:r w:rsidRPr="00065B9B">
        <w:rPr>
          <w:b/>
          <w:szCs w:val="24"/>
        </w:rPr>
        <w:t>Mate</w:t>
      </w:r>
      <w:r w:rsidRPr="00F74E5D">
        <w:rPr>
          <w:b/>
          <w:szCs w:val="24"/>
          <w:lang w:val="ru-RU"/>
        </w:rPr>
        <w:t xml:space="preserve"> + </w:t>
      </w:r>
      <w:r w:rsidRPr="00065B9B">
        <w:rPr>
          <w:b/>
          <w:szCs w:val="24"/>
        </w:rPr>
        <w:t>HLM</w:t>
      </w:r>
      <w:r w:rsidRPr="00F74E5D">
        <w:rPr>
          <w:b/>
          <w:szCs w:val="24"/>
          <w:lang w:val="ru-RU"/>
        </w:rPr>
        <w:t>]</w:t>
      </w:r>
    </w:p>
    <w:p w:rsidR="003A32C7" w:rsidRPr="00F74E5D" w:rsidRDefault="003A32C7" w:rsidP="0070118E">
      <w:pPr>
        <w:pStyle w:val="32"/>
        <w:rPr>
          <w:lang w:val="ru-RU"/>
        </w:rPr>
      </w:pPr>
    </w:p>
    <w:p w:rsidR="00065B9B" w:rsidRPr="00F74E5D" w:rsidRDefault="00065B9B" w:rsidP="00065B9B">
      <w:pPr>
        <w:pStyle w:val="af3"/>
        <w:rPr>
          <w:szCs w:val="24"/>
          <w:lang w:val="ru-RU"/>
        </w:rPr>
      </w:pPr>
      <w:r w:rsidRPr="00F74E5D">
        <w:rPr>
          <w:szCs w:val="24"/>
          <w:lang w:val="ru-RU"/>
        </w:rPr>
        <w:t>1)</w:t>
      </w:r>
      <w:r w:rsidRPr="00F74E5D">
        <w:rPr>
          <w:szCs w:val="24"/>
          <w:lang w:val="ru-RU"/>
        </w:rPr>
        <w:tab/>
      </w:r>
      <w:r>
        <w:rPr>
          <w:szCs w:val="24"/>
          <w:lang w:val="ru-RU"/>
        </w:rPr>
        <w:t>Подключите</w:t>
      </w:r>
      <w:r w:rsidRPr="00F74E5D">
        <w:rPr>
          <w:szCs w:val="24"/>
          <w:lang w:val="ru-RU"/>
        </w:rPr>
        <w:t xml:space="preserve"> </w:t>
      </w:r>
      <w:r w:rsidRPr="00065B9B">
        <w:rPr>
          <w:szCs w:val="24"/>
        </w:rPr>
        <w:t>HRK</w:t>
      </w:r>
      <w:r w:rsidRPr="00F74E5D">
        <w:rPr>
          <w:szCs w:val="24"/>
          <w:lang w:val="ru-RU"/>
        </w:rPr>
        <w:t>-</w:t>
      </w:r>
      <w:r w:rsidRPr="00065B9B">
        <w:rPr>
          <w:szCs w:val="24"/>
        </w:rPr>
        <w:t>Mate</w:t>
      </w:r>
      <w:r w:rsidRPr="00F74E5D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F74E5D">
        <w:rPr>
          <w:szCs w:val="24"/>
          <w:lang w:val="ru-RU"/>
        </w:rPr>
        <w:t xml:space="preserve"> </w:t>
      </w:r>
      <w:r w:rsidRPr="00065B9B">
        <w:rPr>
          <w:szCs w:val="24"/>
        </w:rPr>
        <w:t>COM</w:t>
      </w:r>
      <w:r w:rsidRPr="00F74E5D">
        <w:rPr>
          <w:szCs w:val="24"/>
          <w:lang w:val="ru-RU"/>
        </w:rPr>
        <w:t xml:space="preserve">1 </w:t>
      </w:r>
      <w:r>
        <w:rPr>
          <w:szCs w:val="24"/>
          <w:lang w:val="ru-RU"/>
        </w:rPr>
        <w:t>кабеля</w:t>
      </w:r>
      <w:r w:rsidRPr="00F74E5D">
        <w:rPr>
          <w:szCs w:val="24"/>
          <w:lang w:val="ru-RU"/>
        </w:rPr>
        <w:t xml:space="preserve"> </w:t>
      </w:r>
      <w:r w:rsidRPr="00065B9B">
        <w:rPr>
          <w:szCs w:val="24"/>
        </w:rPr>
        <w:t>RS</w:t>
      </w:r>
      <w:r w:rsidRPr="00F74E5D">
        <w:rPr>
          <w:szCs w:val="24"/>
          <w:lang w:val="ru-RU"/>
        </w:rPr>
        <w:t xml:space="preserve">232 </w:t>
      </w:r>
      <w:r w:rsidRPr="00065B9B">
        <w:rPr>
          <w:szCs w:val="24"/>
        </w:rPr>
        <w:t>Y</w:t>
      </w:r>
      <w:r w:rsidRPr="00F74E5D">
        <w:rPr>
          <w:szCs w:val="24"/>
          <w:lang w:val="ru-RU"/>
        </w:rPr>
        <w:t>.</w:t>
      </w:r>
    </w:p>
    <w:p w:rsidR="00065B9B" w:rsidRPr="009D5EE5" w:rsidRDefault="00065B9B" w:rsidP="00065B9B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2)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Подключите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HLM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COM</w:t>
      </w:r>
      <w:r w:rsidRPr="009D5EE5">
        <w:rPr>
          <w:szCs w:val="24"/>
          <w:lang w:val="ru-RU"/>
        </w:rPr>
        <w:t xml:space="preserve">2 </w:t>
      </w:r>
      <w:r>
        <w:rPr>
          <w:szCs w:val="24"/>
          <w:lang w:val="ru-RU"/>
        </w:rPr>
        <w:t>кабеля</w:t>
      </w:r>
      <w:r w:rsidRPr="009D5EE5">
        <w:rPr>
          <w:szCs w:val="24"/>
          <w:lang w:val="ru-RU"/>
        </w:rPr>
        <w:t xml:space="preserve"> </w:t>
      </w:r>
      <w:r w:rsidRPr="00065B9B">
        <w:rPr>
          <w:szCs w:val="24"/>
        </w:rPr>
        <w:t>RS</w:t>
      </w:r>
      <w:r w:rsidRPr="009D5EE5">
        <w:rPr>
          <w:szCs w:val="24"/>
          <w:lang w:val="ru-RU"/>
        </w:rPr>
        <w:t xml:space="preserve">232 </w:t>
      </w:r>
      <w:r w:rsidRPr="00065B9B">
        <w:rPr>
          <w:szCs w:val="24"/>
        </w:rPr>
        <w:t>Y</w:t>
      </w:r>
      <w:r w:rsidRPr="009D5EE5">
        <w:rPr>
          <w:szCs w:val="24"/>
          <w:lang w:val="ru-RU"/>
        </w:rPr>
        <w:t>.</w:t>
      </w:r>
    </w:p>
    <w:p w:rsidR="00F93A3F" w:rsidRPr="00F74E5D" w:rsidRDefault="00F93A3F" w:rsidP="00F93A3F">
      <w:pPr>
        <w:pStyle w:val="af3"/>
        <w:rPr>
          <w:szCs w:val="24"/>
          <w:lang w:val="ru-RU"/>
        </w:rPr>
      </w:pPr>
      <w:r w:rsidRPr="00F74E5D">
        <w:rPr>
          <w:szCs w:val="24"/>
          <w:lang w:val="ru-RU"/>
        </w:rPr>
        <w:t>3)</w:t>
      </w:r>
      <w:r w:rsidRPr="00F74E5D">
        <w:rPr>
          <w:szCs w:val="24"/>
          <w:lang w:val="ru-RU"/>
        </w:rPr>
        <w:tab/>
      </w:r>
      <w:r>
        <w:rPr>
          <w:szCs w:val="24"/>
          <w:lang w:val="ru-RU"/>
        </w:rPr>
        <w:t>Задайте</w:t>
      </w:r>
      <w:r w:rsidRPr="00F74E5D">
        <w:rPr>
          <w:szCs w:val="24"/>
          <w:lang w:val="ru-RU"/>
        </w:rPr>
        <w:t xml:space="preserve"> [</w:t>
      </w:r>
      <w:r w:rsidRPr="00F93A3F">
        <w:rPr>
          <w:szCs w:val="24"/>
        </w:rPr>
        <w:t>BPS</w:t>
      </w:r>
      <w:r w:rsidRPr="00F74E5D">
        <w:rPr>
          <w:szCs w:val="24"/>
          <w:lang w:val="ru-RU"/>
        </w:rPr>
        <w:t xml:space="preserve"> (</w:t>
      </w:r>
      <w:r w:rsidRPr="00F93A3F">
        <w:rPr>
          <w:szCs w:val="24"/>
        </w:rPr>
        <w:t>COM</w:t>
      </w:r>
      <w:r w:rsidRPr="00F74E5D">
        <w:rPr>
          <w:szCs w:val="24"/>
          <w:lang w:val="ru-RU"/>
        </w:rPr>
        <w:t>1)], [</w:t>
      </w:r>
      <w:r w:rsidRPr="00F93A3F">
        <w:rPr>
          <w:szCs w:val="24"/>
        </w:rPr>
        <w:t>RS</w:t>
      </w:r>
      <w:r w:rsidRPr="00F74E5D">
        <w:rPr>
          <w:szCs w:val="24"/>
          <w:lang w:val="ru-RU"/>
        </w:rPr>
        <w:t xml:space="preserve">232 </w:t>
      </w:r>
      <w:r w:rsidRPr="00F93A3F">
        <w:rPr>
          <w:szCs w:val="24"/>
        </w:rPr>
        <w:t>PROTOCOL</w:t>
      </w:r>
      <w:r w:rsidRPr="00F74E5D">
        <w:rPr>
          <w:szCs w:val="24"/>
          <w:lang w:val="ru-RU"/>
        </w:rPr>
        <w:t xml:space="preserve"> (</w:t>
      </w:r>
      <w:r w:rsidRPr="00F93A3F">
        <w:rPr>
          <w:szCs w:val="24"/>
        </w:rPr>
        <w:t>COM</w:t>
      </w:r>
      <w:r w:rsidRPr="00F74E5D">
        <w:rPr>
          <w:szCs w:val="24"/>
          <w:lang w:val="ru-RU"/>
        </w:rPr>
        <w:t xml:space="preserve">1)] </w:t>
      </w:r>
      <w:r>
        <w:rPr>
          <w:szCs w:val="24"/>
          <w:lang w:val="ru-RU"/>
        </w:rPr>
        <w:t>и</w:t>
      </w:r>
      <w:r w:rsidRPr="00F74E5D">
        <w:rPr>
          <w:szCs w:val="24"/>
          <w:lang w:val="ru-RU"/>
        </w:rPr>
        <w:t xml:space="preserve"> [</w:t>
      </w:r>
      <w:r w:rsidRPr="00F93A3F">
        <w:rPr>
          <w:szCs w:val="24"/>
        </w:rPr>
        <w:t>MODE</w:t>
      </w:r>
      <w:r w:rsidRPr="00F74E5D">
        <w:rPr>
          <w:szCs w:val="24"/>
          <w:lang w:val="ru-RU"/>
        </w:rPr>
        <w:t xml:space="preserve"> (</w:t>
      </w:r>
      <w:r w:rsidRPr="00F93A3F">
        <w:rPr>
          <w:szCs w:val="24"/>
        </w:rPr>
        <w:t>COM</w:t>
      </w:r>
      <w:r w:rsidRPr="00F74E5D">
        <w:rPr>
          <w:szCs w:val="24"/>
          <w:lang w:val="ru-RU"/>
        </w:rPr>
        <w:t xml:space="preserve">1)] </w:t>
      </w:r>
      <w:r>
        <w:rPr>
          <w:szCs w:val="24"/>
          <w:lang w:val="ru-RU"/>
        </w:rPr>
        <w:t>для</w:t>
      </w:r>
      <w:r w:rsidRPr="00F74E5D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целевого</w:t>
      </w:r>
      <w:proofErr w:type="gramEnd"/>
      <w:r w:rsidRPr="00F74E5D">
        <w:rPr>
          <w:szCs w:val="24"/>
          <w:lang w:val="ru-RU"/>
        </w:rPr>
        <w:t xml:space="preserve"> </w:t>
      </w:r>
      <w:r w:rsidRPr="00F93A3F">
        <w:rPr>
          <w:szCs w:val="24"/>
        </w:rPr>
        <w:t>HRK</w:t>
      </w:r>
      <w:r w:rsidRPr="00F74E5D">
        <w:rPr>
          <w:szCs w:val="24"/>
          <w:lang w:val="ru-RU"/>
        </w:rPr>
        <w:t>-</w:t>
      </w:r>
      <w:r w:rsidRPr="00F93A3F">
        <w:rPr>
          <w:szCs w:val="24"/>
        </w:rPr>
        <w:t>Mate</w:t>
      </w:r>
      <w:r w:rsidRPr="00F74E5D">
        <w:rPr>
          <w:szCs w:val="24"/>
          <w:lang w:val="ru-RU"/>
        </w:rPr>
        <w:t>.</w:t>
      </w:r>
    </w:p>
    <w:p w:rsidR="00F93A3F" w:rsidRPr="009D5EE5" w:rsidRDefault="00F93A3F" w:rsidP="00F93A3F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4)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Установите</w:t>
      </w:r>
      <w:r w:rsidRPr="009D5EE5">
        <w:rPr>
          <w:szCs w:val="24"/>
          <w:lang w:val="ru-RU"/>
        </w:rPr>
        <w:t xml:space="preserve"> [</w:t>
      </w:r>
      <w:r w:rsidRPr="00F93A3F">
        <w:rPr>
          <w:szCs w:val="24"/>
        </w:rPr>
        <w:t>HLM</w:t>
      </w:r>
      <w:r w:rsidRPr="009D5EE5">
        <w:rPr>
          <w:szCs w:val="24"/>
          <w:lang w:val="ru-RU"/>
        </w:rPr>
        <w:t xml:space="preserve"> </w:t>
      </w:r>
      <w:r w:rsidRPr="00F93A3F">
        <w:rPr>
          <w:szCs w:val="24"/>
        </w:rPr>
        <w:t>PRINT</w:t>
      </w:r>
      <w:r w:rsidRPr="009D5EE5">
        <w:rPr>
          <w:szCs w:val="24"/>
          <w:lang w:val="ru-RU"/>
        </w:rPr>
        <w:t xml:space="preserve">]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Вкл</w:t>
      </w:r>
      <w:r w:rsidRPr="009D5EE5">
        <w:rPr>
          <w:szCs w:val="24"/>
          <w:lang w:val="ru-RU"/>
        </w:rPr>
        <w:t>.</w:t>
      </w:r>
    </w:p>
    <w:p w:rsidR="00F93A3F" w:rsidRPr="009D5EE5" w:rsidRDefault="00F93A3F" w:rsidP="00F93A3F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5)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Установите</w:t>
      </w:r>
      <w:r w:rsidRPr="009D5EE5">
        <w:rPr>
          <w:szCs w:val="24"/>
          <w:lang w:val="ru-RU"/>
        </w:rPr>
        <w:t xml:space="preserve"> [</w:t>
      </w:r>
      <w:r w:rsidRPr="00F93A3F">
        <w:rPr>
          <w:szCs w:val="24"/>
        </w:rPr>
        <w:t>RS</w:t>
      </w:r>
      <w:r w:rsidRPr="009D5EE5">
        <w:rPr>
          <w:szCs w:val="24"/>
          <w:lang w:val="ru-RU"/>
        </w:rPr>
        <w:t xml:space="preserve">232 </w:t>
      </w:r>
      <w:r w:rsidRPr="00F93A3F">
        <w:rPr>
          <w:szCs w:val="24"/>
        </w:rPr>
        <w:t>PROTOCOL</w:t>
      </w:r>
      <w:r w:rsidRPr="009D5EE5">
        <w:rPr>
          <w:szCs w:val="24"/>
          <w:lang w:val="ru-RU"/>
        </w:rPr>
        <w:t xml:space="preserve"> (</w:t>
      </w:r>
      <w:r w:rsidRPr="00F93A3F">
        <w:rPr>
          <w:szCs w:val="24"/>
        </w:rPr>
        <w:t>COM</w:t>
      </w:r>
      <w:r w:rsidRPr="009D5EE5">
        <w:rPr>
          <w:szCs w:val="24"/>
          <w:lang w:val="ru-RU"/>
        </w:rPr>
        <w:t xml:space="preserve">2)]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Вкл</w:t>
      </w:r>
      <w:r w:rsidRPr="009D5EE5">
        <w:rPr>
          <w:szCs w:val="24"/>
          <w:lang w:val="ru-RU"/>
        </w:rPr>
        <w:t>.</w:t>
      </w:r>
    </w:p>
    <w:p w:rsidR="00F93A3F" w:rsidRPr="009D5EE5" w:rsidRDefault="00F93A3F" w:rsidP="00F93A3F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6)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Установите</w:t>
      </w:r>
      <w:r w:rsidRPr="009D5EE5">
        <w:rPr>
          <w:szCs w:val="24"/>
          <w:lang w:val="ru-RU"/>
        </w:rPr>
        <w:t xml:space="preserve"> [</w:t>
      </w:r>
      <w:r w:rsidRPr="00F93A3F">
        <w:rPr>
          <w:szCs w:val="24"/>
        </w:rPr>
        <w:t>BPS</w:t>
      </w:r>
      <w:r w:rsidRPr="009D5EE5">
        <w:rPr>
          <w:szCs w:val="24"/>
          <w:lang w:val="ru-RU"/>
        </w:rPr>
        <w:t xml:space="preserve"> (</w:t>
      </w:r>
      <w:r w:rsidRPr="00F93A3F">
        <w:rPr>
          <w:szCs w:val="24"/>
        </w:rPr>
        <w:t>COM</w:t>
      </w:r>
      <w:r w:rsidRPr="009D5EE5">
        <w:rPr>
          <w:szCs w:val="24"/>
          <w:lang w:val="ru-RU"/>
        </w:rPr>
        <w:t xml:space="preserve">2)]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целевого</w:t>
      </w:r>
      <w:proofErr w:type="gramEnd"/>
      <w:r w:rsidRPr="009D5EE5">
        <w:rPr>
          <w:szCs w:val="24"/>
          <w:lang w:val="ru-RU"/>
        </w:rPr>
        <w:t xml:space="preserve"> </w:t>
      </w:r>
      <w:r w:rsidRPr="00F93A3F">
        <w:rPr>
          <w:szCs w:val="24"/>
        </w:rPr>
        <w:t>HLM</w:t>
      </w:r>
      <w:r w:rsidRPr="009D5EE5">
        <w:rPr>
          <w:szCs w:val="24"/>
          <w:lang w:val="ru-RU"/>
        </w:rPr>
        <w:t>.</w:t>
      </w:r>
    </w:p>
    <w:p w:rsidR="00F93A3F" w:rsidRPr="009D5EE5" w:rsidRDefault="00F93A3F" w:rsidP="00F93A3F">
      <w:pPr>
        <w:pStyle w:val="af3"/>
        <w:rPr>
          <w:szCs w:val="24"/>
          <w:lang w:val="ru-RU"/>
        </w:rPr>
      </w:pPr>
      <w:r w:rsidRPr="009D5EE5">
        <w:rPr>
          <w:szCs w:val="24"/>
          <w:lang w:val="ru-RU"/>
        </w:rPr>
        <w:t>7)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Выберете</w:t>
      </w:r>
      <w:r w:rsidRPr="009D5EE5">
        <w:rPr>
          <w:szCs w:val="24"/>
          <w:lang w:val="ru-RU"/>
        </w:rPr>
        <w:t xml:space="preserve"> [</w:t>
      </w:r>
      <w:r w:rsidRPr="00F93A3F">
        <w:rPr>
          <w:szCs w:val="24"/>
        </w:rPr>
        <w:t>HLM</w:t>
      </w:r>
      <w:r w:rsidRPr="009D5EE5">
        <w:rPr>
          <w:szCs w:val="24"/>
          <w:lang w:val="ru-RU"/>
        </w:rPr>
        <w:t xml:space="preserve">]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[</w:t>
      </w:r>
      <w:r w:rsidRPr="00F93A3F">
        <w:rPr>
          <w:szCs w:val="24"/>
        </w:rPr>
        <w:t>MODE</w:t>
      </w:r>
      <w:r w:rsidRPr="009D5EE5">
        <w:rPr>
          <w:szCs w:val="24"/>
          <w:lang w:val="ru-RU"/>
        </w:rPr>
        <w:t xml:space="preserve"> (</w:t>
      </w:r>
      <w:r w:rsidRPr="00F93A3F">
        <w:rPr>
          <w:szCs w:val="24"/>
        </w:rPr>
        <w:t>COM</w:t>
      </w:r>
      <w:r w:rsidRPr="009D5EE5">
        <w:rPr>
          <w:szCs w:val="24"/>
          <w:lang w:val="ru-RU"/>
        </w:rPr>
        <w:t>2)]</w:t>
      </w:r>
    </w:p>
    <w:p w:rsidR="003A32C7" w:rsidRPr="009D5EE5" w:rsidRDefault="003A32C7" w:rsidP="0070118E">
      <w:pPr>
        <w:pStyle w:val="22"/>
        <w:tabs>
          <w:tab w:val="clear" w:pos="709"/>
          <w:tab w:val="left" w:pos="426"/>
        </w:tabs>
        <w:ind w:left="426" w:firstLine="0"/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F93A3F" w:rsidRPr="009D5EE5" w:rsidRDefault="00F93A3F" w:rsidP="00F93A3F">
      <w:pPr>
        <w:pStyle w:val="21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5.</w:t>
      </w:r>
      <w:r w:rsidRPr="009D5EE5">
        <w:rPr>
          <w:b/>
          <w:szCs w:val="24"/>
          <w:lang w:val="ru-RU"/>
        </w:rPr>
        <w:tab/>
      </w:r>
      <w:r w:rsidRPr="00F93A3F">
        <w:rPr>
          <w:b/>
          <w:szCs w:val="24"/>
        </w:rPr>
        <w:t>PRINT</w:t>
      </w:r>
      <w:r w:rsidRPr="009D5EE5">
        <w:rPr>
          <w:b/>
          <w:szCs w:val="24"/>
          <w:lang w:val="ru-RU"/>
        </w:rPr>
        <w:t xml:space="preserve"> (</w:t>
      </w:r>
      <w:r>
        <w:rPr>
          <w:b/>
          <w:szCs w:val="24"/>
          <w:lang w:val="ru-RU"/>
        </w:rPr>
        <w:t>настройки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печати</w:t>
      </w:r>
      <w:r w:rsidRPr="009D5EE5">
        <w:rPr>
          <w:b/>
          <w:szCs w:val="24"/>
          <w:lang w:val="ru-RU"/>
        </w:rPr>
        <w:t>)</w:t>
      </w:r>
    </w:p>
    <w:p w:rsidR="00CA5C2E" w:rsidRDefault="00CA5C2E" w:rsidP="00C43BDD">
      <w:pPr>
        <w:pStyle w:val="Style2"/>
        <w:numPr>
          <w:ilvl w:val="0"/>
          <w:numId w:val="18"/>
        </w:numPr>
        <w:tabs>
          <w:tab w:val="left" w:pos="1134"/>
        </w:tabs>
        <w:jc w:val="both"/>
        <w:rPr>
          <w:bCs/>
        </w:rPr>
      </w:pPr>
      <w:r w:rsidRPr="00E3572D">
        <w:rPr>
          <w:b/>
          <w:lang w:val="en-US"/>
        </w:rPr>
        <w:t>AUTO</w:t>
      </w:r>
      <w:r w:rsidRPr="00DD3AE4">
        <w:rPr>
          <w:b/>
        </w:rPr>
        <w:t xml:space="preserve"> </w:t>
      </w:r>
      <w:r w:rsidRPr="00E3572D">
        <w:rPr>
          <w:b/>
          <w:lang w:val="en-US"/>
        </w:rPr>
        <w:t>PRINT</w:t>
      </w:r>
      <w:r w:rsidRPr="00DD3AE4">
        <w:rPr>
          <w:b/>
        </w:rPr>
        <w:t xml:space="preserve"> (</w:t>
      </w:r>
      <w:r w:rsidRPr="00E3572D">
        <w:rPr>
          <w:b/>
          <w:lang w:val="en-US"/>
        </w:rPr>
        <w:t>Off</w:t>
      </w:r>
      <w:r w:rsidRPr="00DD3AE4">
        <w:rPr>
          <w:b/>
        </w:rPr>
        <w:t>/</w:t>
      </w:r>
      <w:r w:rsidRPr="00E3572D">
        <w:rPr>
          <w:b/>
          <w:lang w:val="en-US"/>
        </w:rPr>
        <w:t>On</w:t>
      </w:r>
      <w:r w:rsidRPr="00DD3AE4">
        <w:rPr>
          <w:b/>
        </w:rPr>
        <w:t>)</w:t>
      </w:r>
      <w:r w:rsidRPr="007637B8">
        <w:rPr>
          <w:b/>
          <w:bCs/>
        </w:rPr>
        <w:t xml:space="preserve">: </w:t>
      </w:r>
      <w:r>
        <w:rPr>
          <w:bCs/>
        </w:rPr>
        <w:t>При измерении в автоматическом режиме результаты измерений выводятся на печать автоматически по завершении измерения, сначала для левого глаза, потом для правого.</w:t>
      </w:r>
    </w:p>
    <w:p w:rsidR="00CA5C2E" w:rsidRDefault="00CA5C2E" w:rsidP="00CA5C2E">
      <w:pPr>
        <w:pStyle w:val="Style2"/>
        <w:tabs>
          <w:tab w:val="left" w:pos="1134"/>
        </w:tabs>
        <w:ind w:left="1134" w:hanging="567"/>
        <w:jc w:val="both"/>
        <w:rPr>
          <w:bCs/>
        </w:rPr>
      </w:pPr>
    </w:p>
    <w:p w:rsidR="00CA5C2E" w:rsidRDefault="00CA5C2E" w:rsidP="00C43BDD">
      <w:pPr>
        <w:pStyle w:val="Style2"/>
        <w:numPr>
          <w:ilvl w:val="0"/>
          <w:numId w:val="18"/>
        </w:numPr>
        <w:tabs>
          <w:tab w:val="left" w:pos="1134"/>
        </w:tabs>
        <w:jc w:val="both"/>
        <w:rPr>
          <w:bCs/>
        </w:rPr>
      </w:pPr>
      <w:r w:rsidRPr="00420B11">
        <w:rPr>
          <w:b/>
          <w:lang w:val="en-US"/>
        </w:rPr>
        <w:t>REF</w:t>
      </w:r>
      <w:r w:rsidRPr="00420B11">
        <w:rPr>
          <w:b/>
        </w:rPr>
        <w:t xml:space="preserve">. </w:t>
      </w:r>
      <w:r w:rsidRPr="00420B11">
        <w:rPr>
          <w:b/>
          <w:lang w:val="en-US"/>
        </w:rPr>
        <w:t>PRINT</w:t>
      </w:r>
      <w:r w:rsidRPr="00420B11">
        <w:rPr>
          <w:b/>
        </w:rPr>
        <w:t xml:space="preserve"> (</w:t>
      </w:r>
      <w:r w:rsidRPr="00420B11">
        <w:rPr>
          <w:b/>
          <w:lang w:val="en-US"/>
        </w:rPr>
        <w:t>Off</w:t>
      </w:r>
      <w:r w:rsidRPr="00420B11">
        <w:rPr>
          <w:b/>
        </w:rPr>
        <w:t>/</w:t>
      </w:r>
      <w:proofErr w:type="spellStart"/>
      <w:r w:rsidRPr="00420B11">
        <w:rPr>
          <w:b/>
          <w:lang w:val="en-US"/>
        </w:rPr>
        <w:t>Std</w:t>
      </w:r>
      <w:proofErr w:type="spellEnd"/>
      <w:r w:rsidRPr="00420B11">
        <w:rPr>
          <w:b/>
        </w:rPr>
        <w:t>/</w:t>
      </w:r>
      <w:proofErr w:type="spellStart"/>
      <w:r w:rsidRPr="00420B11">
        <w:rPr>
          <w:b/>
          <w:lang w:val="en-US"/>
        </w:rPr>
        <w:t>Avg</w:t>
      </w:r>
      <w:proofErr w:type="spellEnd"/>
      <w:r w:rsidRPr="00420B11">
        <w:rPr>
          <w:b/>
        </w:rPr>
        <w:t>)</w:t>
      </w:r>
      <w:r w:rsidRPr="007637B8">
        <w:rPr>
          <w:b/>
          <w:bCs/>
        </w:rPr>
        <w:t xml:space="preserve">: </w:t>
      </w:r>
      <w:r>
        <w:rPr>
          <w:bCs/>
        </w:rPr>
        <w:t>Форма вывода результатов рефрактометрии на встроенный принтер</w:t>
      </w:r>
    </w:p>
    <w:p w:rsidR="00CA5C2E" w:rsidRDefault="00CA5C2E" w:rsidP="00C43BDD">
      <w:pPr>
        <w:pStyle w:val="Style2"/>
        <w:numPr>
          <w:ilvl w:val="2"/>
          <w:numId w:val="18"/>
        </w:numPr>
        <w:tabs>
          <w:tab w:val="left" w:pos="1134"/>
        </w:tabs>
        <w:jc w:val="both"/>
        <w:rPr>
          <w:bCs/>
        </w:rPr>
      </w:pPr>
      <w:proofErr w:type="spellStart"/>
      <w:r w:rsidRPr="00420B11">
        <w:rPr>
          <w:bCs/>
        </w:rPr>
        <w:t>Off</w:t>
      </w:r>
      <w:proofErr w:type="spellEnd"/>
      <w:r>
        <w:rPr>
          <w:bCs/>
        </w:rPr>
        <w:t>: Не выводить результаты.</w:t>
      </w:r>
    </w:p>
    <w:p w:rsidR="00CA5C2E" w:rsidRDefault="00CA5C2E" w:rsidP="00C43BDD">
      <w:pPr>
        <w:pStyle w:val="Style2"/>
        <w:numPr>
          <w:ilvl w:val="2"/>
          <w:numId w:val="18"/>
        </w:numPr>
        <w:tabs>
          <w:tab w:val="left" w:pos="1134"/>
        </w:tabs>
        <w:jc w:val="both"/>
        <w:rPr>
          <w:bCs/>
        </w:rPr>
      </w:pPr>
      <w:proofErr w:type="spellStart"/>
      <w:r w:rsidRPr="00420B11">
        <w:rPr>
          <w:bCs/>
        </w:rPr>
        <w:t>Std</w:t>
      </w:r>
      <w:proofErr w:type="spellEnd"/>
      <w:r>
        <w:rPr>
          <w:bCs/>
        </w:rPr>
        <w:t>: Выводить результаты последних 10 измерений и средние значения.</w:t>
      </w:r>
    </w:p>
    <w:p w:rsidR="00CA5C2E" w:rsidRDefault="00CA5C2E" w:rsidP="00C43BDD">
      <w:pPr>
        <w:pStyle w:val="Style2"/>
        <w:numPr>
          <w:ilvl w:val="2"/>
          <w:numId w:val="18"/>
        </w:numPr>
        <w:tabs>
          <w:tab w:val="left" w:pos="1134"/>
        </w:tabs>
        <w:jc w:val="both"/>
        <w:rPr>
          <w:bCs/>
        </w:rPr>
      </w:pPr>
      <w:proofErr w:type="spellStart"/>
      <w:r w:rsidRPr="00420B11">
        <w:rPr>
          <w:bCs/>
        </w:rPr>
        <w:t>Avg</w:t>
      </w:r>
      <w:proofErr w:type="spellEnd"/>
      <w:r>
        <w:rPr>
          <w:bCs/>
        </w:rPr>
        <w:t>: Выводить только средние значения.</w:t>
      </w:r>
    </w:p>
    <w:p w:rsidR="00CA5C2E" w:rsidRDefault="00CA5C2E" w:rsidP="00CA5C2E">
      <w:pPr>
        <w:pStyle w:val="Style2"/>
        <w:tabs>
          <w:tab w:val="left" w:pos="1134"/>
        </w:tabs>
        <w:ind w:left="1134"/>
        <w:jc w:val="both"/>
        <w:rPr>
          <w:bCs/>
        </w:rPr>
      </w:pPr>
    </w:p>
    <w:p w:rsidR="00CA5C2E" w:rsidRDefault="00CA5C2E" w:rsidP="00C43BDD">
      <w:pPr>
        <w:pStyle w:val="Style2"/>
        <w:numPr>
          <w:ilvl w:val="0"/>
          <w:numId w:val="18"/>
        </w:numPr>
        <w:tabs>
          <w:tab w:val="left" w:pos="1134"/>
        </w:tabs>
        <w:jc w:val="both"/>
        <w:rPr>
          <w:bCs/>
        </w:rPr>
      </w:pPr>
      <w:r>
        <w:rPr>
          <w:b/>
          <w:lang w:val="en-US"/>
        </w:rPr>
        <w:t>KER</w:t>
      </w:r>
      <w:r w:rsidRPr="00420B11">
        <w:rPr>
          <w:b/>
        </w:rPr>
        <w:t xml:space="preserve">. </w:t>
      </w:r>
      <w:r w:rsidRPr="00420B11">
        <w:rPr>
          <w:b/>
          <w:lang w:val="en-US"/>
        </w:rPr>
        <w:t>PRINT</w:t>
      </w:r>
      <w:r w:rsidRPr="00420B11">
        <w:rPr>
          <w:b/>
        </w:rPr>
        <w:t xml:space="preserve"> (</w:t>
      </w:r>
      <w:r w:rsidRPr="00420B11">
        <w:rPr>
          <w:b/>
          <w:lang w:val="en-US"/>
        </w:rPr>
        <w:t>Off</w:t>
      </w:r>
      <w:r w:rsidRPr="00420B11">
        <w:rPr>
          <w:b/>
        </w:rPr>
        <w:t>/</w:t>
      </w:r>
      <w:proofErr w:type="spellStart"/>
      <w:r w:rsidRPr="00420B11">
        <w:rPr>
          <w:b/>
          <w:lang w:val="en-US"/>
        </w:rPr>
        <w:t>Std</w:t>
      </w:r>
      <w:proofErr w:type="spellEnd"/>
      <w:r w:rsidRPr="00420B11">
        <w:rPr>
          <w:b/>
        </w:rPr>
        <w:t>/</w:t>
      </w:r>
      <w:proofErr w:type="spellStart"/>
      <w:r w:rsidRPr="00420B11">
        <w:rPr>
          <w:b/>
          <w:lang w:val="en-US"/>
        </w:rPr>
        <w:t>Avg</w:t>
      </w:r>
      <w:proofErr w:type="spellEnd"/>
      <w:r w:rsidRPr="00420B11">
        <w:rPr>
          <w:b/>
        </w:rPr>
        <w:t>)</w:t>
      </w:r>
      <w:r w:rsidRPr="007637B8">
        <w:rPr>
          <w:b/>
          <w:bCs/>
        </w:rPr>
        <w:t xml:space="preserve">: </w:t>
      </w:r>
      <w:r>
        <w:rPr>
          <w:bCs/>
        </w:rPr>
        <w:t xml:space="preserve">Форма вывода результатов </w:t>
      </w:r>
      <w:proofErr w:type="spellStart"/>
      <w:r>
        <w:rPr>
          <w:bCs/>
        </w:rPr>
        <w:t>кератометрии</w:t>
      </w:r>
      <w:proofErr w:type="spellEnd"/>
      <w:r>
        <w:rPr>
          <w:bCs/>
        </w:rPr>
        <w:t xml:space="preserve"> на встроенный принтер</w:t>
      </w:r>
    </w:p>
    <w:p w:rsidR="00CA5C2E" w:rsidRDefault="00CA5C2E" w:rsidP="00C43BDD">
      <w:pPr>
        <w:pStyle w:val="Style2"/>
        <w:numPr>
          <w:ilvl w:val="2"/>
          <w:numId w:val="18"/>
        </w:numPr>
        <w:tabs>
          <w:tab w:val="left" w:pos="1134"/>
        </w:tabs>
        <w:jc w:val="both"/>
        <w:rPr>
          <w:bCs/>
        </w:rPr>
      </w:pPr>
      <w:proofErr w:type="spellStart"/>
      <w:r w:rsidRPr="00420B11">
        <w:rPr>
          <w:bCs/>
        </w:rPr>
        <w:t>Off</w:t>
      </w:r>
      <w:proofErr w:type="spellEnd"/>
      <w:r>
        <w:rPr>
          <w:bCs/>
        </w:rPr>
        <w:t>: Не выводить результаты.</w:t>
      </w:r>
    </w:p>
    <w:p w:rsidR="00CA5C2E" w:rsidRDefault="00CA5C2E" w:rsidP="00C43BDD">
      <w:pPr>
        <w:pStyle w:val="Style2"/>
        <w:numPr>
          <w:ilvl w:val="2"/>
          <w:numId w:val="18"/>
        </w:numPr>
        <w:tabs>
          <w:tab w:val="left" w:pos="1134"/>
        </w:tabs>
        <w:jc w:val="both"/>
        <w:rPr>
          <w:bCs/>
        </w:rPr>
      </w:pPr>
      <w:proofErr w:type="spellStart"/>
      <w:r w:rsidRPr="00420B11">
        <w:rPr>
          <w:bCs/>
        </w:rPr>
        <w:t>Std</w:t>
      </w:r>
      <w:proofErr w:type="spellEnd"/>
      <w:r>
        <w:rPr>
          <w:bCs/>
        </w:rPr>
        <w:t>: Выводить результаты последних 10 измерений и средние значения.</w:t>
      </w:r>
    </w:p>
    <w:p w:rsidR="00CA5C2E" w:rsidRDefault="00CA5C2E" w:rsidP="00C43BDD">
      <w:pPr>
        <w:pStyle w:val="Style2"/>
        <w:numPr>
          <w:ilvl w:val="2"/>
          <w:numId w:val="18"/>
        </w:numPr>
        <w:tabs>
          <w:tab w:val="left" w:pos="1134"/>
        </w:tabs>
        <w:jc w:val="both"/>
        <w:rPr>
          <w:bCs/>
        </w:rPr>
      </w:pPr>
      <w:proofErr w:type="spellStart"/>
      <w:r w:rsidRPr="00420B11">
        <w:rPr>
          <w:bCs/>
        </w:rPr>
        <w:t>Avg</w:t>
      </w:r>
      <w:proofErr w:type="spellEnd"/>
      <w:r>
        <w:rPr>
          <w:bCs/>
        </w:rPr>
        <w:t>: Выводить только средние значения.</w:t>
      </w:r>
    </w:p>
    <w:p w:rsidR="00CA5C2E" w:rsidRDefault="00CA5C2E" w:rsidP="00CA5C2E">
      <w:pPr>
        <w:pStyle w:val="Style2"/>
        <w:tabs>
          <w:tab w:val="left" w:pos="1134"/>
        </w:tabs>
        <w:ind w:left="1134"/>
        <w:jc w:val="both"/>
        <w:rPr>
          <w:bCs/>
        </w:rPr>
      </w:pPr>
    </w:p>
    <w:p w:rsidR="00CA5C2E" w:rsidRDefault="00CA5C2E" w:rsidP="00C43BDD">
      <w:pPr>
        <w:pStyle w:val="Style2"/>
        <w:numPr>
          <w:ilvl w:val="0"/>
          <w:numId w:val="18"/>
        </w:numPr>
        <w:tabs>
          <w:tab w:val="left" w:pos="1134"/>
        </w:tabs>
        <w:jc w:val="both"/>
        <w:rPr>
          <w:bCs/>
        </w:rPr>
      </w:pPr>
      <w:r w:rsidRPr="00420B11">
        <w:rPr>
          <w:b/>
          <w:lang w:val="en-US"/>
        </w:rPr>
        <w:t>EYE</w:t>
      </w:r>
      <w:r w:rsidRPr="00420B11">
        <w:rPr>
          <w:b/>
        </w:rPr>
        <w:t xml:space="preserve"> </w:t>
      </w:r>
      <w:r w:rsidRPr="00420B11">
        <w:rPr>
          <w:b/>
          <w:lang w:val="en-US"/>
        </w:rPr>
        <w:t>IMAGE</w:t>
      </w:r>
      <w:r w:rsidRPr="00420B11">
        <w:rPr>
          <w:b/>
        </w:rPr>
        <w:t xml:space="preserve"> (</w:t>
      </w:r>
      <w:r w:rsidRPr="00420B11">
        <w:rPr>
          <w:b/>
          <w:lang w:val="en-US"/>
        </w:rPr>
        <w:t>Off</w:t>
      </w:r>
      <w:r w:rsidRPr="00420B11">
        <w:rPr>
          <w:b/>
        </w:rPr>
        <w:t>/</w:t>
      </w:r>
      <w:r w:rsidRPr="00420B11">
        <w:rPr>
          <w:b/>
          <w:lang w:val="en-US"/>
        </w:rPr>
        <w:t>On</w:t>
      </w:r>
      <w:r w:rsidRPr="00420B11">
        <w:rPr>
          <w:b/>
        </w:rPr>
        <w:t>)</w:t>
      </w:r>
      <w:r w:rsidRPr="007637B8">
        <w:rPr>
          <w:b/>
          <w:bCs/>
        </w:rPr>
        <w:t xml:space="preserve">: </w:t>
      </w:r>
      <w:r>
        <w:rPr>
          <w:bCs/>
        </w:rPr>
        <w:t>Включение или отключение вывода изображений глазного яблока и кривых после рефрактометрических измерений</w:t>
      </w:r>
    </w:p>
    <w:p w:rsidR="00CA5C2E" w:rsidRDefault="00CA5C2E" w:rsidP="00C43BDD">
      <w:pPr>
        <w:pStyle w:val="Style2"/>
        <w:numPr>
          <w:ilvl w:val="2"/>
          <w:numId w:val="18"/>
        </w:numPr>
        <w:tabs>
          <w:tab w:val="left" w:pos="1134"/>
        </w:tabs>
        <w:jc w:val="both"/>
        <w:rPr>
          <w:bCs/>
        </w:rPr>
      </w:pPr>
      <w:proofErr w:type="spellStart"/>
      <w:r w:rsidRPr="00420B11">
        <w:rPr>
          <w:bCs/>
        </w:rPr>
        <w:t>Off</w:t>
      </w:r>
      <w:proofErr w:type="spellEnd"/>
      <w:r>
        <w:rPr>
          <w:bCs/>
        </w:rPr>
        <w:t>: Не выводить.</w:t>
      </w:r>
    </w:p>
    <w:p w:rsidR="003A32C7" w:rsidRPr="009D5EE5" w:rsidRDefault="003A32C7" w:rsidP="00CA5C2E">
      <w:pPr>
        <w:pStyle w:val="21"/>
        <w:rPr>
          <w:lang w:val="ru-RU"/>
        </w:rPr>
      </w:pPr>
    </w:p>
    <w:p w:rsidR="005B379F" w:rsidRPr="009D5EE5" w:rsidRDefault="005B379F" w:rsidP="00C43BDD">
      <w:pPr>
        <w:pStyle w:val="21"/>
        <w:numPr>
          <w:ilvl w:val="0"/>
          <w:numId w:val="18"/>
        </w:numPr>
        <w:rPr>
          <w:szCs w:val="24"/>
          <w:lang w:val="ru-RU"/>
        </w:rPr>
      </w:pPr>
      <w:r>
        <w:rPr>
          <w:b/>
          <w:szCs w:val="24"/>
        </w:rPr>
        <w:t>PRINT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</w:rPr>
        <w:t>MESSAGE</w:t>
      </w:r>
      <w:r w:rsidRPr="009D5EE5">
        <w:rPr>
          <w:szCs w:val="24"/>
          <w:lang w:val="ru-RU"/>
        </w:rPr>
        <w:t xml:space="preserve">: </w:t>
      </w:r>
      <w:r w:rsidR="00C43BDD">
        <w:rPr>
          <w:szCs w:val="24"/>
          <w:lang w:val="ru-RU"/>
        </w:rPr>
        <w:t>Возможность выводить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сообщение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вместе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данными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измерений</w:t>
      </w:r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во</w:t>
      </w:r>
      <w:r w:rsidRPr="009D5EE5">
        <w:rPr>
          <w:szCs w:val="24"/>
          <w:lang w:val="ru-RU"/>
        </w:rPr>
        <w:t xml:space="preserve"> </w:t>
      </w:r>
      <w:r w:rsidR="00C43BDD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время</w:t>
      </w:r>
      <w:proofErr w:type="gram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печати</w:t>
      </w:r>
      <w:r w:rsidRPr="009D5EE5">
        <w:rPr>
          <w:szCs w:val="24"/>
          <w:lang w:val="ru-RU"/>
        </w:rPr>
        <w:t xml:space="preserve">. </w:t>
      </w:r>
      <w:r w:rsidR="00C43BDD">
        <w:rPr>
          <w:szCs w:val="24"/>
          <w:lang w:val="ru-RU"/>
        </w:rPr>
        <w:t>Мож</w:t>
      </w:r>
      <w:r>
        <w:rPr>
          <w:szCs w:val="24"/>
          <w:lang w:val="ru-RU"/>
        </w:rPr>
        <w:t>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вводить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текст</w:t>
      </w:r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длинной</w:t>
      </w:r>
      <w:proofErr w:type="gram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двух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строк</w:t>
      </w:r>
      <w:r w:rsidRPr="009D5EE5">
        <w:rPr>
          <w:szCs w:val="24"/>
          <w:lang w:val="ru-RU"/>
        </w:rPr>
        <w:t xml:space="preserve">. </w:t>
      </w:r>
      <w:proofErr w:type="gramStart"/>
      <w:r w:rsidRPr="009D5EE5">
        <w:rPr>
          <w:szCs w:val="24"/>
          <w:lang w:val="ru-RU"/>
        </w:rPr>
        <w:t>(</w:t>
      </w:r>
      <w:r>
        <w:rPr>
          <w:szCs w:val="24"/>
          <w:lang w:val="ru-RU"/>
        </w:rPr>
        <w:t>См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пункт</w:t>
      </w:r>
      <w:r w:rsidRPr="009D5EE5">
        <w:rPr>
          <w:szCs w:val="24"/>
          <w:lang w:val="ru-RU"/>
        </w:rPr>
        <w:t xml:space="preserve"> «9.6.</w:t>
      </w:r>
      <w:proofErr w:type="gramEnd"/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Метод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ввода</w:t>
      </w:r>
      <w:r w:rsidRPr="009D5EE5">
        <w:rPr>
          <w:szCs w:val="24"/>
          <w:lang w:val="ru-RU"/>
        </w:rPr>
        <w:t>»).</w:t>
      </w:r>
      <w:proofErr w:type="gramEnd"/>
    </w:p>
    <w:p w:rsidR="003A32C7" w:rsidRPr="009D5EE5" w:rsidRDefault="003A32C7" w:rsidP="00E405D9">
      <w:pPr>
        <w:rPr>
          <w:lang w:val="ru-RU"/>
        </w:rPr>
      </w:pPr>
    </w:p>
    <w:p w:rsidR="00C43BDD" w:rsidRPr="00C43BDD" w:rsidRDefault="005B379F" w:rsidP="005B379F">
      <w:pPr>
        <w:pStyle w:val="Style2"/>
        <w:numPr>
          <w:ilvl w:val="0"/>
          <w:numId w:val="18"/>
        </w:numPr>
        <w:tabs>
          <w:tab w:val="left" w:pos="1134"/>
        </w:tabs>
        <w:jc w:val="both"/>
      </w:pPr>
      <w:r w:rsidRPr="00C43BDD">
        <w:rPr>
          <w:b/>
        </w:rPr>
        <w:t>R. CYL (</w:t>
      </w:r>
      <w:proofErr w:type="spellStart"/>
      <w:r w:rsidRPr="00C43BDD">
        <w:rPr>
          <w:b/>
        </w:rPr>
        <w:t>Off</w:t>
      </w:r>
      <w:proofErr w:type="spellEnd"/>
      <w:r w:rsidRPr="00C43BDD">
        <w:rPr>
          <w:b/>
        </w:rPr>
        <w:t>/</w:t>
      </w:r>
      <w:proofErr w:type="spellStart"/>
      <w:r w:rsidRPr="00C43BDD">
        <w:rPr>
          <w:b/>
        </w:rPr>
        <w:t>On</w:t>
      </w:r>
      <w:proofErr w:type="spellEnd"/>
      <w:r w:rsidRPr="00C43BDD">
        <w:rPr>
          <w:b/>
        </w:rPr>
        <w:t>)</w:t>
      </w:r>
      <w:r w:rsidRPr="00C43BDD">
        <w:t xml:space="preserve">: </w:t>
      </w:r>
      <w:r w:rsidR="00C43BDD" w:rsidRPr="00C43BDD">
        <w:rPr>
          <w:bCs/>
        </w:rPr>
        <w:t>Включение или отключение вывода остаточного астигматизма</w:t>
      </w:r>
    </w:p>
    <w:p w:rsidR="00C43BDD" w:rsidRPr="00C43BDD" w:rsidRDefault="00C43BDD" w:rsidP="00C43BDD">
      <w:pPr>
        <w:pStyle w:val="ad"/>
        <w:rPr>
          <w:b/>
          <w:lang w:val="ru-RU"/>
        </w:rPr>
      </w:pPr>
    </w:p>
    <w:p w:rsidR="005B379F" w:rsidRPr="00C43BDD" w:rsidRDefault="005B379F" w:rsidP="005B379F">
      <w:pPr>
        <w:pStyle w:val="Style2"/>
        <w:numPr>
          <w:ilvl w:val="0"/>
          <w:numId w:val="18"/>
        </w:numPr>
        <w:tabs>
          <w:tab w:val="left" w:pos="1134"/>
        </w:tabs>
        <w:jc w:val="both"/>
      </w:pPr>
      <w:r w:rsidRPr="00C43BDD">
        <w:rPr>
          <w:b/>
        </w:rPr>
        <w:t>DISPLAY (YMD/MDY/DMY)</w:t>
      </w:r>
      <w:r w:rsidRPr="00C43BDD">
        <w:t xml:space="preserve">: Установка </w:t>
      </w:r>
      <w:r w:rsidR="00C43BDD">
        <w:t>даты -</w:t>
      </w:r>
      <w:r w:rsidRPr="00C43BDD">
        <w:t xml:space="preserve"> год/месяц/день</w:t>
      </w:r>
    </w:p>
    <w:p w:rsidR="005B379F" w:rsidRPr="009D5EE5" w:rsidRDefault="005B379F" w:rsidP="005B379F">
      <w:pPr>
        <w:pStyle w:val="af1"/>
        <w:rPr>
          <w:szCs w:val="24"/>
          <w:lang w:val="ru-RU"/>
        </w:rPr>
      </w:pPr>
      <w:r>
        <w:rPr>
          <w:szCs w:val="24"/>
        </w:rPr>
        <w:t>YMD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год</w:t>
      </w:r>
      <w:r w:rsidRPr="009D5EE5">
        <w:rPr>
          <w:szCs w:val="24"/>
          <w:lang w:val="ru-RU"/>
        </w:rPr>
        <w:t>/</w:t>
      </w:r>
      <w:r>
        <w:rPr>
          <w:szCs w:val="24"/>
          <w:lang w:val="ru-RU"/>
        </w:rPr>
        <w:t>месяц</w:t>
      </w:r>
      <w:r w:rsidRPr="009D5EE5">
        <w:rPr>
          <w:szCs w:val="24"/>
          <w:lang w:val="ru-RU"/>
        </w:rPr>
        <w:t>/</w:t>
      </w:r>
      <w:r>
        <w:rPr>
          <w:szCs w:val="24"/>
          <w:lang w:val="ru-RU"/>
        </w:rPr>
        <w:t>день</w:t>
      </w:r>
    </w:p>
    <w:p w:rsidR="005B379F" w:rsidRPr="009D5EE5" w:rsidRDefault="005B379F" w:rsidP="005B379F">
      <w:pPr>
        <w:pStyle w:val="af1"/>
        <w:rPr>
          <w:szCs w:val="24"/>
          <w:lang w:val="ru-RU"/>
        </w:rPr>
      </w:pPr>
      <w:r>
        <w:rPr>
          <w:szCs w:val="24"/>
        </w:rPr>
        <w:t>MDY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месяц</w:t>
      </w:r>
      <w:r w:rsidRPr="009D5EE5">
        <w:rPr>
          <w:szCs w:val="24"/>
          <w:lang w:val="ru-RU"/>
        </w:rPr>
        <w:t>/</w:t>
      </w:r>
      <w:r>
        <w:rPr>
          <w:szCs w:val="24"/>
          <w:lang w:val="ru-RU"/>
        </w:rPr>
        <w:t>день</w:t>
      </w:r>
      <w:r w:rsidRPr="009D5EE5">
        <w:rPr>
          <w:szCs w:val="24"/>
          <w:lang w:val="ru-RU"/>
        </w:rPr>
        <w:t>/</w:t>
      </w:r>
      <w:r>
        <w:rPr>
          <w:szCs w:val="24"/>
          <w:lang w:val="ru-RU"/>
        </w:rPr>
        <w:t>год</w:t>
      </w:r>
    </w:p>
    <w:p w:rsidR="00C43BDD" w:rsidRDefault="005B379F" w:rsidP="00C43BDD">
      <w:pPr>
        <w:pStyle w:val="af1"/>
        <w:rPr>
          <w:szCs w:val="24"/>
        </w:rPr>
      </w:pPr>
      <w:r>
        <w:rPr>
          <w:szCs w:val="24"/>
        </w:rPr>
        <w:t>DMY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день</w:t>
      </w:r>
      <w:r w:rsidRPr="009D5EE5">
        <w:rPr>
          <w:szCs w:val="24"/>
          <w:lang w:val="ru-RU"/>
        </w:rPr>
        <w:t>/</w:t>
      </w:r>
      <w:r>
        <w:rPr>
          <w:szCs w:val="24"/>
          <w:lang w:val="ru-RU"/>
        </w:rPr>
        <w:t>месяц</w:t>
      </w:r>
      <w:r w:rsidRPr="009D5EE5">
        <w:rPr>
          <w:szCs w:val="24"/>
          <w:lang w:val="ru-RU"/>
        </w:rPr>
        <w:t>/</w:t>
      </w:r>
      <w:r>
        <w:rPr>
          <w:szCs w:val="24"/>
          <w:lang w:val="ru-RU"/>
        </w:rPr>
        <w:t>год</w:t>
      </w:r>
      <w:r w:rsidR="00C43BDD">
        <w:rPr>
          <w:szCs w:val="24"/>
          <w:lang w:val="ru-RU"/>
        </w:rPr>
        <w:t xml:space="preserve"> </w:t>
      </w:r>
    </w:p>
    <w:p w:rsidR="00C43BDD" w:rsidRDefault="00C43BDD" w:rsidP="00C43BDD">
      <w:pPr>
        <w:pStyle w:val="af1"/>
        <w:rPr>
          <w:szCs w:val="24"/>
        </w:rPr>
      </w:pPr>
    </w:p>
    <w:p w:rsidR="005B379F" w:rsidRPr="009D5EE5" w:rsidRDefault="00C43BDD" w:rsidP="00C43BDD">
      <w:pPr>
        <w:pStyle w:val="af1"/>
        <w:numPr>
          <w:ilvl w:val="0"/>
          <w:numId w:val="20"/>
        </w:numPr>
        <w:rPr>
          <w:szCs w:val="24"/>
          <w:lang w:val="ru-RU"/>
        </w:rPr>
      </w:pPr>
      <w:r>
        <w:rPr>
          <w:b/>
          <w:szCs w:val="24"/>
        </w:rPr>
        <w:t>DA</w:t>
      </w:r>
      <w:r w:rsidR="005B379F">
        <w:rPr>
          <w:b/>
          <w:szCs w:val="24"/>
        </w:rPr>
        <w:t>TE</w:t>
      </w:r>
      <w:r w:rsidR="005B379F" w:rsidRPr="009D5EE5">
        <w:rPr>
          <w:b/>
          <w:szCs w:val="24"/>
          <w:lang w:val="ru-RU"/>
        </w:rPr>
        <w:t xml:space="preserve"> (</w:t>
      </w:r>
      <w:r w:rsidR="005B379F">
        <w:rPr>
          <w:b/>
          <w:szCs w:val="24"/>
        </w:rPr>
        <w:t>YY</w:t>
      </w:r>
      <w:r w:rsidR="005B379F" w:rsidRPr="009D5EE5">
        <w:rPr>
          <w:b/>
          <w:szCs w:val="24"/>
          <w:lang w:val="ru-RU"/>
        </w:rPr>
        <w:t>/</w:t>
      </w:r>
      <w:r w:rsidR="005B379F">
        <w:rPr>
          <w:b/>
          <w:szCs w:val="24"/>
        </w:rPr>
        <w:t>MM</w:t>
      </w:r>
      <w:r w:rsidR="005B379F" w:rsidRPr="009D5EE5">
        <w:rPr>
          <w:b/>
          <w:szCs w:val="24"/>
          <w:lang w:val="ru-RU"/>
        </w:rPr>
        <w:t>/</w:t>
      </w:r>
      <w:r w:rsidR="005B379F">
        <w:rPr>
          <w:b/>
          <w:szCs w:val="24"/>
        </w:rPr>
        <w:t>DD</w:t>
      </w:r>
      <w:r w:rsidR="005B379F" w:rsidRPr="009D5EE5">
        <w:rPr>
          <w:b/>
          <w:szCs w:val="24"/>
          <w:lang w:val="ru-RU"/>
        </w:rPr>
        <w:t>)</w:t>
      </w:r>
      <w:r w:rsidR="005B379F" w:rsidRPr="009D5EE5">
        <w:rPr>
          <w:szCs w:val="24"/>
          <w:lang w:val="ru-RU"/>
        </w:rPr>
        <w:t xml:space="preserve">: </w:t>
      </w:r>
      <w:r w:rsidR="005B379F">
        <w:rPr>
          <w:szCs w:val="24"/>
          <w:lang w:val="ru-RU"/>
        </w:rPr>
        <w:t>Изменение</w:t>
      </w:r>
      <w:r w:rsidR="005B379F" w:rsidRPr="009D5EE5">
        <w:rPr>
          <w:szCs w:val="24"/>
          <w:lang w:val="ru-RU"/>
        </w:rPr>
        <w:t xml:space="preserve"> </w:t>
      </w:r>
      <w:r w:rsidR="005B379F">
        <w:rPr>
          <w:szCs w:val="24"/>
          <w:lang w:val="ru-RU"/>
        </w:rPr>
        <w:t>настройки</w:t>
      </w:r>
      <w:r w:rsidR="005B379F" w:rsidRPr="009D5EE5">
        <w:rPr>
          <w:szCs w:val="24"/>
          <w:lang w:val="ru-RU"/>
        </w:rPr>
        <w:t xml:space="preserve"> </w:t>
      </w:r>
      <w:r w:rsidR="005B379F">
        <w:rPr>
          <w:szCs w:val="24"/>
          <w:lang w:val="ru-RU"/>
        </w:rPr>
        <w:t>даты</w:t>
      </w:r>
      <w:r w:rsidR="005B379F" w:rsidRPr="009D5EE5">
        <w:rPr>
          <w:szCs w:val="24"/>
          <w:lang w:val="ru-RU"/>
        </w:rPr>
        <w:t xml:space="preserve"> (</w:t>
      </w:r>
      <w:r w:rsidR="005B379F">
        <w:rPr>
          <w:szCs w:val="24"/>
          <w:lang w:val="ru-RU"/>
        </w:rPr>
        <w:t>год</w:t>
      </w:r>
      <w:r w:rsidR="005B379F" w:rsidRPr="009D5EE5">
        <w:rPr>
          <w:szCs w:val="24"/>
          <w:lang w:val="ru-RU"/>
        </w:rPr>
        <w:t>/</w:t>
      </w:r>
      <w:r w:rsidR="005B379F">
        <w:rPr>
          <w:szCs w:val="24"/>
          <w:lang w:val="ru-RU"/>
        </w:rPr>
        <w:t>месяц</w:t>
      </w:r>
      <w:r w:rsidR="005B379F" w:rsidRPr="009D5EE5">
        <w:rPr>
          <w:szCs w:val="24"/>
          <w:lang w:val="ru-RU"/>
        </w:rPr>
        <w:t>/</w:t>
      </w:r>
      <w:r w:rsidR="005B379F">
        <w:rPr>
          <w:szCs w:val="24"/>
          <w:lang w:val="ru-RU"/>
        </w:rPr>
        <w:t>день</w:t>
      </w:r>
      <w:r w:rsidR="005B379F" w:rsidRPr="009D5EE5">
        <w:rPr>
          <w:szCs w:val="24"/>
          <w:lang w:val="ru-RU"/>
        </w:rPr>
        <w:t>)</w:t>
      </w:r>
    </w:p>
    <w:p w:rsidR="005B379F" w:rsidRPr="009D5EE5" w:rsidRDefault="005B379F" w:rsidP="005B379F">
      <w:pPr>
        <w:pStyle w:val="af1"/>
        <w:rPr>
          <w:szCs w:val="24"/>
          <w:lang w:val="ru-RU"/>
        </w:rPr>
      </w:pPr>
      <w:proofErr w:type="gramStart"/>
      <w:r w:rsidRPr="009D5EE5">
        <w:rPr>
          <w:szCs w:val="24"/>
          <w:lang w:val="ru-RU"/>
        </w:rPr>
        <w:t>(</w:t>
      </w:r>
      <w:r>
        <w:rPr>
          <w:szCs w:val="24"/>
          <w:lang w:val="ru-RU"/>
        </w:rPr>
        <w:t>Диапазон</w:t>
      </w:r>
      <w:r w:rsidRPr="009D5EE5">
        <w:rPr>
          <w:szCs w:val="24"/>
          <w:lang w:val="ru-RU"/>
        </w:rPr>
        <w:t>:</w:t>
      </w:r>
      <w:proofErr w:type="gramEnd"/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Г</w:t>
      </w:r>
      <w:r w:rsidRPr="009D5EE5">
        <w:rPr>
          <w:szCs w:val="24"/>
          <w:lang w:val="ru-RU"/>
        </w:rPr>
        <w:t xml:space="preserve"> = 00 ~ 99, </w:t>
      </w:r>
      <w:r w:rsidRPr="005B379F">
        <w:rPr>
          <w:szCs w:val="24"/>
        </w:rPr>
        <w:t>M</w:t>
      </w:r>
      <w:r w:rsidRPr="009D5EE5">
        <w:rPr>
          <w:szCs w:val="24"/>
          <w:lang w:val="ru-RU"/>
        </w:rPr>
        <w:t xml:space="preserve"> = 01 ~ 12, </w:t>
      </w:r>
      <w:r>
        <w:rPr>
          <w:szCs w:val="24"/>
          <w:lang w:val="ru-RU"/>
        </w:rPr>
        <w:t>Д</w:t>
      </w:r>
      <w:r w:rsidRPr="009D5EE5">
        <w:rPr>
          <w:szCs w:val="24"/>
          <w:lang w:val="ru-RU"/>
        </w:rPr>
        <w:t xml:space="preserve"> = 01 ~ 31 (1 ~ 28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случае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февралем</w:t>
      </w:r>
      <w:r w:rsidRPr="009D5EE5">
        <w:rPr>
          <w:szCs w:val="24"/>
          <w:lang w:val="ru-RU"/>
        </w:rPr>
        <w:t>))</w:t>
      </w:r>
      <w:proofErr w:type="gramEnd"/>
    </w:p>
    <w:p w:rsidR="003A32C7" w:rsidRPr="009D5EE5" w:rsidRDefault="003A32C7" w:rsidP="00E405D9">
      <w:pPr>
        <w:rPr>
          <w:lang w:val="ru-RU"/>
        </w:rPr>
      </w:pPr>
    </w:p>
    <w:p w:rsidR="005B379F" w:rsidRPr="009D5EE5" w:rsidRDefault="005B379F" w:rsidP="00C43BDD">
      <w:pPr>
        <w:pStyle w:val="21"/>
        <w:numPr>
          <w:ilvl w:val="0"/>
          <w:numId w:val="20"/>
        </w:numPr>
        <w:rPr>
          <w:szCs w:val="24"/>
          <w:lang w:val="ru-RU"/>
        </w:rPr>
      </w:pPr>
      <w:r>
        <w:rPr>
          <w:b/>
          <w:szCs w:val="24"/>
        </w:rPr>
        <w:t>TIME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изменение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настройки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времени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час</w:t>
      </w:r>
      <w:r w:rsidRPr="009D5EE5">
        <w:rPr>
          <w:szCs w:val="24"/>
          <w:lang w:val="ru-RU"/>
        </w:rPr>
        <w:t>/</w:t>
      </w:r>
      <w:r>
        <w:rPr>
          <w:szCs w:val="24"/>
          <w:lang w:val="ru-RU"/>
        </w:rPr>
        <w:t>минута</w:t>
      </w:r>
      <w:r w:rsidRPr="009D5EE5">
        <w:rPr>
          <w:szCs w:val="24"/>
          <w:lang w:val="ru-RU"/>
        </w:rPr>
        <w:t>/</w:t>
      </w:r>
      <w:r>
        <w:rPr>
          <w:szCs w:val="24"/>
          <w:lang w:val="ru-RU"/>
        </w:rPr>
        <w:t>секунда</w:t>
      </w:r>
      <w:r w:rsidRPr="009D5EE5">
        <w:rPr>
          <w:szCs w:val="24"/>
          <w:lang w:val="ru-RU"/>
        </w:rPr>
        <w:t>)</w:t>
      </w:r>
    </w:p>
    <w:p w:rsidR="005B379F" w:rsidRDefault="005B379F" w:rsidP="005B379F">
      <w:pPr>
        <w:pStyle w:val="af1"/>
        <w:rPr>
          <w:szCs w:val="24"/>
        </w:rPr>
      </w:pPr>
      <w:r>
        <w:rPr>
          <w:szCs w:val="24"/>
        </w:rPr>
        <w:t>(</w:t>
      </w:r>
      <w:r>
        <w:rPr>
          <w:szCs w:val="24"/>
          <w:lang w:val="ru-RU"/>
        </w:rPr>
        <w:t>Диапазон</w:t>
      </w:r>
      <w:r>
        <w:rPr>
          <w:szCs w:val="24"/>
        </w:rPr>
        <w:t xml:space="preserve">: </w:t>
      </w:r>
      <w:r>
        <w:rPr>
          <w:szCs w:val="24"/>
          <w:lang w:val="ru-RU"/>
        </w:rPr>
        <w:t>Ч</w:t>
      </w:r>
      <w:r w:rsidRPr="005B379F">
        <w:rPr>
          <w:szCs w:val="24"/>
        </w:rPr>
        <w:t xml:space="preserve"> = 00 ~ 23, M = 00 ~ 59, </w:t>
      </w:r>
      <w:r>
        <w:rPr>
          <w:szCs w:val="24"/>
          <w:lang w:val="ru-RU"/>
        </w:rPr>
        <w:t>С</w:t>
      </w:r>
      <w:r w:rsidRPr="005B379F">
        <w:rPr>
          <w:szCs w:val="24"/>
        </w:rPr>
        <w:t xml:space="preserve"> = 00 ~ 59)</w:t>
      </w:r>
    </w:p>
    <w:p w:rsidR="00E24568" w:rsidRPr="005B379F" w:rsidRDefault="00E24568">
      <w:pPr>
        <w:spacing w:after="200" w:line="276" w:lineRule="auto"/>
        <w:jc w:val="left"/>
      </w:pPr>
    </w:p>
    <w:p w:rsidR="005B379F" w:rsidRDefault="005B379F" w:rsidP="005B379F">
      <w:pPr>
        <w:pStyle w:val="21"/>
        <w:rPr>
          <w:b/>
          <w:szCs w:val="24"/>
        </w:rPr>
      </w:pPr>
      <w:r>
        <w:rPr>
          <w:b/>
          <w:szCs w:val="24"/>
        </w:rPr>
        <w:t xml:space="preserve">6. </w:t>
      </w:r>
      <w:r w:rsidRPr="005B379F">
        <w:rPr>
          <w:b/>
          <w:szCs w:val="24"/>
        </w:rPr>
        <w:t>DISPLAY</w:t>
      </w:r>
    </w:p>
    <w:p w:rsidR="005B379F" w:rsidRDefault="005B379F" w:rsidP="005B379F">
      <w:pPr>
        <w:pStyle w:val="21"/>
        <w:rPr>
          <w:szCs w:val="24"/>
        </w:rPr>
      </w:pPr>
      <w:r>
        <w:rPr>
          <w:szCs w:val="24"/>
        </w:rPr>
        <w:t>-</w:t>
      </w:r>
      <w:r>
        <w:rPr>
          <w:szCs w:val="24"/>
        </w:rPr>
        <w:tab/>
      </w:r>
      <w:r>
        <w:rPr>
          <w:b/>
          <w:szCs w:val="24"/>
        </w:rPr>
        <w:t xml:space="preserve">EXT. </w:t>
      </w:r>
      <w:r w:rsidRPr="005B379F">
        <w:rPr>
          <w:b/>
          <w:szCs w:val="24"/>
        </w:rPr>
        <w:t>OUTPUT (Off/On)</w:t>
      </w:r>
    </w:p>
    <w:p w:rsidR="005B379F" w:rsidRPr="009D5EE5" w:rsidRDefault="005B379F" w:rsidP="00286663">
      <w:pPr>
        <w:pStyle w:val="af1"/>
        <w:rPr>
          <w:szCs w:val="24"/>
          <w:lang w:val="ru-RU"/>
        </w:rPr>
      </w:pPr>
      <w:r w:rsidRPr="00B236C9">
        <w:rPr>
          <w:szCs w:val="24"/>
        </w:rPr>
        <w:t xml:space="preserve"> </w:t>
      </w:r>
      <w:r w:rsidR="00286663" w:rsidRPr="00286663">
        <w:rPr>
          <w:bCs/>
          <w:lang w:val="ru-RU"/>
        </w:rPr>
        <w:t>включение или отключение использования вывода на внешний дисплей</w:t>
      </w:r>
      <w:r w:rsidR="00286663" w:rsidRPr="009D5EE5">
        <w:rPr>
          <w:szCs w:val="24"/>
          <w:lang w:val="ru-RU"/>
        </w:rPr>
        <w:t xml:space="preserve"> </w:t>
      </w: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b/>
          <w:szCs w:val="24"/>
        </w:rPr>
        <w:t>EXT</w:t>
      </w:r>
      <w:r w:rsidRPr="009D5EE5">
        <w:rPr>
          <w:b/>
          <w:szCs w:val="24"/>
          <w:lang w:val="ru-RU"/>
        </w:rPr>
        <w:t xml:space="preserve">. </w:t>
      </w:r>
      <w:r w:rsidRPr="005B379F">
        <w:rPr>
          <w:b/>
          <w:szCs w:val="24"/>
        </w:rPr>
        <w:t>OUTPUT</w:t>
      </w:r>
      <w:r w:rsidRPr="009D5EE5">
        <w:rPr>
          <w:b/>
          <w:szCs w:val="24"/>
          <w:lang w:val="ru-RU"/>
        </w:rPr>
        <w:t xml:space="preserve"> </w:t>
      </w:r>
      <w:r w:rsidRPr="005B379F">
        <w:rPr>
          <w:b/>
          <w:szCs w:val="24"/>
        </w:rPr>
        <w:t>RATIO</w:t>
      </w:r>
      <w:r w:rsidRPr="009D5EE5">
        <w:rPr>
          <w:b/>
          <w:szCs w:val="24"/>
          <w:lang w:val="ru-RU"/>
        </w:rPr>
        <w:t xml:space="preserve"> (4:3 / 16:9 / 5:4 / 16:10)</w:t>
      </w:r>
    </w:p>
    <w:p w:rsidR="00286663" w:rsidRPr="00F55C6D" w:rsidRDefault="00286663" w:rsidP="00286663">
      <w:pPr>
        <w:pStyle w:val="Style2"/>
        <w:tabs>
          <w:tab w:val="left" w:pos="1134"/>
        </w:tabs>
        <w:jc w:val="both"/>
      </w:pPr>
      <w:r w:rsidRPr="00286663">
        <w:t xml:space="preserve">     </w:t>
      </w:r>
      <w:r w:rsidR="005B379F" w:rsidRPr="009D5EE5">
        <w:t xml:space="preserve"> </w:t>
      </w:r>
      <w:r>
        <w:rPr>
          <w:bCs/>
        </w:rPr>
        <w:t>выбор разрешения внешнего дисплея</w:t>
      </w:r>
    </w:p>
    <w:p w:rsidR="005B379F" w:rsidRPr="009D5EE5" w:rsidRDefault="005B379F" w:rsidP="005B379F">
      <w:pPr>
        <w:pStyle w:val="21"/>
        <w:rPr>
          <w:b/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5B379F">
        <w:rPr>
          <w:b/>
          <w:szCs w:val="24"/>
        </w:rPr>
        <w:t>LCD</w:t>
      </w:r>
      <w:r w:rsidRPr="009D5EE5">
        <w:rPr>
          <w:b/>
          <w:szCs w:val="24"/>
          <w:lang w:val="ru-RU"/>
        </w:rPr>
        <w:t xml:space="preserve"> </w:t>
      </w:r>
      <w:r w:rsidRPr="005B379F">
        <w:rPr>
          <w:b/>
          <w:szCs w:val="24"/>
        </w:rPr>
        <w:t>BRIGHTNESS</w:t>
      </w:r>
      <w:r w:rsidRPr="009D5EE5">
        <w:rPr>
          <w:b/>
          <w:szCs w:val="24"/>
          <w:lang w:val="ru-RU"/>
        </w:rPr>
        <w:t xml:space="preserve"> (10 ~ 100%)</w:t>
      </w:r>
    </w:p>
    <w:p w:rsidR="003A32C7" w:rsidRPr="009D5EE5" w:rsidRDefault="00286663" w:rsidP="00E24568">
      <w:pPr>
        <w:pStyle w:val="21"/>
        <w:rPr>
          <w:lang w:val="ru-RU"/>
        </w:rPr>
      </w:pPr>
      <w:r w:rsidRPr="00286663">
        <w:rPr>
          <w:bCs/>
          <w:lang w:val="ru-RU"/>
        </w:rPr>
        <w:t xml:space="preserve">     </w:t>
      </w:r>
      <w:r w:rsidRPr="00B236C9">
        <w:rPr>
          <w:bCs/>
          <w:lang w:val="ru-RU"/>
        </w:rPr>
        <w:t>настройка яркости ЖК-экрана</w:t>
      </w:r>
    </w:p>
    <w:p w:rsidR="005B379F" w:rsidRDefault="005B379F" w:rsidP="005B379F">
      <w:pPr>
        <w:pStyle w:val="21"/>
        <w:rPr>
          <w:b/>
          <w:szCs w:val="24"/>
        </w:rPr>
      </w:pPr>
      <w:r>
        <w:rPr>
          <w:szCs w:val="24"/>
        </w:rPr>
        <w:t>-</w:t>
      </w:r>
      <w:r>
        <w:rPr>
          <w:szCs w:val="24"/>
        </w:rPr>
        <w:tab/>
      </w:r>
      <w:r w:rsidRPr="005B379F">
        <w:rPr>
          <w:b/>
          <w:szCs w:val="24"/>
        </w:rPr>
        <w:t>LCD COLOR TEMPERATURE (COOL ~ WARM)</w:t>
      </w:r>
    </w:p>
    <w:p w:rsidR="005B379F" w:rsidRPr="00B236C9" w:rsidRDefault="00286663" w:rsidP="005B379F">
      <w:pPr>
        <w:pStyle w:val="af1"/>
        <w:rPr>
          <w:szCs w:val="24"/>
          <w:lang w:val="ru-RU"/>
        </w:rPr>
      </w:pPr>
      <w:r w:rsidRPr="00B236C9">
        <w:rPr>
          <w:bCs/>
          <w:lang w:val="ru-RU"/>
        </w:rPr>
        <w:t>настройка цветовой температуры ЖК-экрана</w:t>
      </w:r>
    </w:p>
    <w:p w:rsidR="003A32C7" w:rsidRPr="00B236C9" w:rsidRDefault="003A32C7" w:rsidP="00E24568">
      <w:pPr>
        <w:pStyle w:val="21"/>
        <w:rPr>
          <w:lang w:val="ru-RU"/>
        </w:rPr>
      </w:pPr>
    </w:p>
    <w:p w:rsidR="005B379F" w:rsidRPr="00B236C9" w:rsidRDefault="005B379F" w:rsidP="005B379F">
      <w:pPr>
        <w:pStyle w:val="21"/>
        <w:rPr>
          <w:szCs w:val="24"/>
          <w:lang w:val="ru-RU"/>
        </w:rPr>
      </w:pPr>
      <w:r w:rsidRPr="00B236C9">
        <w:rPr>
          <w:szCs w:val="24"/>
          <w:lang w:val="ru-RU"/>
        </w:rPr>
        <w:t>-</w:t>
      </w:r>
      <w:r w:rsidRPr="00B236C9">
        <w:rPr>
          <w:szCs w:val="24"/>
          <w:lang w:val="ru-RU"/>
        </w:rPr>
        <w:tab/>
      </w:r>
      <w:r>
        <w:rPr>
          <w:b/>
          <w:szCs w:val="24"/>
        </w:rPr>
        <w:t>EXT</w:t>
      </w:r>
      <w:r w:rsidRPr="00B236C9">
        <w:rPr>
          <w:b/>
          <w:szCs w:val="24"/>
          <w:lang w:val="ru-RU"/>
        </w:rPr>
        <w:t xml:space="preserve">. </w:t>
      </w:r>
      <w:r w:rsidRPr="005B379F">
        <w:rPr>
          <w:b/>
          <w:szCs w:val="24"/>
        </w:rPr>
        <w:t>LED</w:t>
      </w:r>
      <w:r w:rsidRPr="00B236C9">
        <w:rPr>
          <w:b/>
          <w:szCs w:val="24"/>
          <w:lang w:val="ru-RU"/>
        </w:rPr>
        <w:t xml:space="preserve"> (</w:t>
      </w:r>
      <w:r w:rsidRPr="005B379F">
        <w:rPr>
          <w:b/>
          <w:szCs w:val="24"/>
        </w:rPr>
        <w:t>RETRO</w:t>
      </w:r>
      <w:r w:rsidRPr="00B236C9">
        <w:rPr>
          <w:b/>
          <w:szCs w:val="24"/>
          <w:lang w:val="ru-RU"/>
        </w:rPr>
        <w:t>-</w:t>
      </w:r>
      <w:r w:rsidRPr="005B379F">
        <w:rPr>
          <w:b/>
          <w:szCs w:val="24"/>
        </w:rPr>
        <w:t>ILL</w:t>
      </w:r>
      <w:r w:rsidRPr="00B236C9">
        <w:rPr>
          <w:b/>
          <w:szCs w:val="24"/>
          <w:lang w:val="ru-RU"/>
        </w:rPr>
        <w:t>) (</w:t>
      </w:r>
      <w:r w:rsidRPr="005B379F">
        <w:rPr>
          <w:b/>
          <w:szCs w:val="24"/>
        </w:rPr>
        <w:t>Off</w:t>
      </w:r>
      <w:r w:rsidRPr="00B236C9">
        <w:rPr>
          <w:b/>
          <w:szCs w:val="24"/>
          <w:lang w:val="ru-RU"/>
        </w:rPr>
        <w:t>/</w:t>
      </w:r>
      <w:r w:rsidRPr="005B379F">
        <w:rPr>
          <w:b/>
          <w:szCs w:val="24"/>
        </w:rPr>
        <w:t>On</w:t>
      </w:r>
      <w:r w:rsidRPr="00B236C9">
        <w:rPr>
          <w:b/>
          <w:szCs w:val="24"/>
          <w:lang w:val="ru-RU"/>
        </w:rPr>
        <w:t>)</w:t>
      </w:r>
    </w:p>
    <w:p w:rsidR="006B1E5B" w:rsidRPr="006B1E5B" w:rsidRDefault="006B1E5B" w:rsidP="006B1E5B">
      <w:pPr>
        <w:pStyle w:val="af1"/>
        <w:rPr>
          <w:szCs w:val="24"/>
          <w:lang w:val="ru-RU"/>
        </w:rPr>
      </w:pPr>
      <w:r w:rsidRPr="006B1E5B">
        <w:rPr>
          <w:szCs w:val="24"/>
          <w:lang w:val="ru-RU"/>
        </w:rPr>
        <w:t xml:space="preserve"> </w:t>
      </w:r>
      <w:r w:rsidR="00286663">
        <w:rPr>
          <w:szCs w:val="24"/>
          <w:lang w:val="ru-RU"/>
        </w:rPr>
        <w:t>Включение/выключение  внешнего</w:t>
      </w:r>
      <w:r>
        <w:rPr>
          <w:szCs w:val="24"/>
          <w:lang w:val="ru-RU"/>
        </w:rPr>
        <w:t xml:space="preserve"> светодиод</w:t>
      </w:r>
      <w:r w:rsidR="00286663">
        <w:rPr>
          <w:szCs w:val="24"/>
          <w:lang w:val="ru-RU"/>
        </w:rPr>
        <w:t>а</w:t>
      </w:r>
    </w:p>
    <w:p w:rsidR="003A32C7" w:rsidRPr="006B1E5B" w:rsidRDefault="003A32C7" w:rsidP="00E24568">
      <w:pPr>
        <w:pStyle w:val="21"/>
        <w:rPr>
          <w:lang w:val="ru-RU"/>
        </w:rPr>
      </w:pPr>
    </w:p>
    <w:p w:rsidR="003A32C7" w:rsidRPr="006B1E5B" w:rsidRDefault="003A32C7" w:rsidP="00E24568">
      <w:pPr>
        <w:pStyle w:val="21"/>
        <w:rPr>
          <w:lang w:val="ru-RU"/>
        </w:rPr>
      </w:pPr>
    </w:p>
    <w:p w:rsidR="006B1E5B" w:rsidRPr="00B236C9" w:rsidRDefault="006B1E5B" w:rsidP="006B1E5B">
      <w:pPr>
        <w:pStyle w:val="21"/>
        <w:rPr>
          <w:b/>
          <w:szCs w:val="24"/>
          <w:lang w:val="ru-RU"/>
        </w:rPr>
      </w:pPr>
      <w:r w:rsidRPr="00B236C9">
        <w:rPr>
          <w:b/>
          <w:szCs w:val="24"/>
          <w:lang w:val="ru-RU"/>
        </w:rPr>
        <w:t>7.</w:t>
      </w:r>
      <w:r w:rsidRPr="00B236C9">
        <w:rPr>
          <w:b/>
          <w:szCs w:val="24"/>
          <w:lang w:val="ru-RU"/>
        </w:rPr>
        <w:tab/>
      </w:r>
      <w:r w:rsidRPr="006B1E5B">
        <w:rPr>
          <w:b/>
          <w:szCs w:val="24"/>
        </w:rPr>
        <w:t>PATIENT</w:t>
      </w:r>
      <w:r w:rsidRPr="00B236C9">
        <w:rPr>
          <w:b/>
          <w:szCs w:val="24"/>
          <w:lang w:val="ru-RU"/>
        </w:rPr>
        <w:t xml:space="preserve"> </w:t>
      </w:r>
      <w:r w:rsidRPr="006B1E5B">
        <w:rPr>
          <w:b/>
          <w:szCs w:val="24"/>
        </w:rPr>
        <w:t>NUMBER</w:t>
      </w:r>
      <w:r w:rsidRPr="00B236C9">
        <w:rPr>
          <w:b/>
          <w:szCs w:val="24"/>
          <w:lang w:val="ru-RU"/>
        </w:rPr>
        <w:t xml:space="preserve"> (</w:t>
      </w:r>
      <w:r>
        <w:rPr>
          <w:b/>
          <w:szCs w:val="24"/>
          <w:lang w:val="ru-RU"/>
        </w:rPr>
        <w:t>последовательный</w:t>
      </w:r>
      <w:r w:rsidRPr="00B236C9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номер</w:t>
      </w:r>
      <w:r w:rsidRPr="00B236C9">
        <w:rPr>
          <w:b/>
          <w:szCs w:val="24"/>
          <w:lang w:val="ru-RU"/>
        </w:rPr>
        <w:t>)</w:t>
      </w:r>
    </w:p>
    <w:p w:rsidR="006B1E5B" w:rsidRPr="00B236C9" w:rsidRDefault="006B1E5B" w:rsidP="006B1E5B">
      <w:pPr>
        <w:pStyle w:val="21"/>
        <w:rPr>
          <w:b/>
          <w:szCs w:val="24"/>
          <w:lang w:val="ru-RU"/>
        </w:rPr>
      </w:pPr>
      <w:r w:rsidRPr="00B236C9">
        <w:rPr>
          <w:szCs w:val="24"/>
          <w:lang w:val="ru-RU"/>
        </w:rPr>
        <w:t>-</w:t>
      </w:r>
      <w:r w:rsidRPr="00B236C9">
        <w:rPr>
          <w:szCs w:val="24"/>
          <w:lang w:val="ru-RU"/>
        </w:rPr>
        <w:tab/>
      </w:r>
      <w:r w:rsidRPr="006B1E5B">
        <w:rPr>
          <w:b/>
          <w:szCs w:val="24"/>
        </w:rPr>
        <w:t>COUNT</w:t>
      </w:r>
      <w:r w:rsidRPr="00B236C9">
        <w:rPr>
          <w:b/>
          <w:szCs w:val="24"/>
          <w:lang w:val="ru-RU"/>
        </w:rPr>
        <w:t xml:space="preserve"> (</w:t>
      </w:r>
      <w:r w:rsidRPr="006B1E5B">
        <w:rPr>
          <w:b/>
          <w:szCs w:val="24"/>
        </w:rPr>
        <w:t>Off</w:t>
      </w:r>
      <w:r w:rsidRPr="00B236C9">
        <w:rPr>
          <w:b/>
          <w:szCs w:val="24"/>
          <w:lang w:val="ru-RU"/>
        </w:rPr>
        <w:t>/</w:t>
      </w:r>
      <w:r w:rsidRPr="006B1E5B">
        <w:rPr>
          <w:b/>
          <w:szCs w:val="24"/>
        </w:rPr>
        <w:t>On</w:t>
      </w:r>
      <w:r w:rsidRPr="00B236C9">
        <w:rPr>
          <w:b/>
          <w:szCs w:val="24"/>
          <w:lang w:val="ru-RU"/>
        </w:rPr>
        <w:t>)</w:t>
      </w:r>
    </w:p>
    <w:p w:rsidR="006B1E5B" w:rsidRPr="009D5EE5" w:rsidRDefault="006B1E5B" w:rsidP="006B1E5B">
      <w:pPr>
        <w:pStyle w:val="af1"/>
        <w:rPr>
          <w:szCs w:val="24"/>
          <w:lang w:val="ru-RU"/>
        </w:rPr>
      </w:pP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Выберите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следует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серийный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номер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пациентов</w:t>
      </w:r>
    </w:p>
    <w:p w:rsidR="003A32C7" w:rsidRPr="009D5EE5" w:rsidRDefault="003A32C7" w:rsidP="00E24568">
      <w:pPr>
        <w:pStyle w:val="21"/>
        <w:rPr>
          <w:lang w:val="ru-RU"/>
        </w:rPr>
      </w:pPr>
    </w:p>
    <w:p w:rsidR="006B1E5B" w:rsidRPr="009D5EE5" w:rsidRDefault="006B1E5B" w:rsidP="006B1E5B">
      <w:pPr>
        <w:pStyle w:val="21"/>
        <w:rPr>
          <w:b/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 w:rsidRPr="006B1E5B">
        <w:rPr>
          <w:b/>
          <w:szCs w:val="24"/>
        </w:rPr>
        <w:t>NO</w:t>
      </w:r>
      <w:r w:rsidRPr="009D5EE5">
        <w:rPr>
          <w:b/>
          <w:szCs w:val="24"/>
          <w:lang w:val="ru-RU"/>
        </w:rPr>
        <w:t>.</w:t>
      </w:r>
    </w:p>
    <w:p w:rsidR="006B1E5B" w:rsidRPr="009D5EE5" w:rsidRDefault="006B1E5B" w:rsidP="006B1E5B">
      <w:pPr>
        <w:pStyle w:val="af1"/>
        <w:rPr>
          <w:szCs w:val="24"/>
          <w:lang w:val="ru-RU"/>
        </w:rPr>
      </w:pP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Выбор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серийного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номера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диапазон</w:t>
      </w:r>
      <w:r w:rsidRPr="009D5EE5">
        <w:rPr>
          <w:szCs w:val="24"/>
          <w:lang w:val="ru-RU"/>
        </w:rPr>
        <w:t>: 0 ~ 9999)</w:t>
      </w:r>
    </w:p>
    <w:p w:rsidR="003A32C7" w:rsidRPr="009D5EE5" w:rsidRDefault="003A32C7" w:rsidP="00E24568">
      <w:pPr>
        <w:pStyle w:val="21"/>
        <w:rPr>
          <w:lang w:val="ru-RU"/>
        </w:rPr>
      </w:pPr>
    </w:p>
    <w:p w:rsidR="003A32C7" w:rsidRPr="009D5EE5" w:rsidRDefault="003A32C7" w:rsidP="00E24568">
      <w:pPr>
        <w:pStyle w:val="21"/>
        <w:rPr>
          <w:lang w:val="ru-RU"/>
        </w:rPr>
      </w:pPr>
    </w:p>
    <w:p w:rsidR="006B1E5B" w:rsidRPr="009D5EE5" w:rsidRDefault="006B1E5B" w:rsidP="006B1E5B">
      <w:pPr>
        <w:pStyle w:val="21"/>
        <w:rPr>
          <w:b/>
          <w:szCs w:val="24"/>
          <w:lang w:val="ru-RU"/>
        </w:rPr>
      </w:pPr>
      <w:r w:rsidRPr="009D5EE5">
        <w:rPr>
          <w:b/>
          <w:szCs w:val="24"/>
          <w:lang w:val="ru-RU"/>
        </w:rPr>
        <w:t>8.</w:t>
      </w:r>
      <w:r w:rsidRPr="009D5EE5">
        <w:rPr>
          <w:b/>
          <w:szCs w:val="24"/>
          <w:lang w:val="ru-RU"/>
        </w:rPr>
        <w:tab/>
      </w:r>
      <w:r w:rsidRPr="006B1E5B">
        <w:rPr>
          <w:b/>
          <w:szCs w:val="24"/>
        </w:rPr>
        <w:t>ETC</w:t>
      </w:r>
      <w:r w:rsidRPr="009D5EE5">
        <w:rPr>
          <w:b/>
          <w:szCs w:val="24"/>
          <w:lang w:val="ru-RU"/>
        </w:rPr>
        <w:t xml:space="preserve"> (</w:t>
      </w:r>
      <w:r>
        <w:rPr>
          <w:b/>
          <w:szCs w:val="24"/>
          <w:lang w:val="ru-RU"/>
        </w:rPr>
        <w:t>другие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настройки</w:t>
      </w:r>
      <w:r w:rsidRPr="009D5EE5">
        <w:rPr>
          <w:b/>
          <w:szCs w:val="24"/>
          <w:lang w:val="ru-RU"/>
        </w:rPr>
        <w:t>)</w:t>
      </w:r>
    </w:p>
    <w:p w:rsidR="00F01991" w:rsidRDefault="00F01991" w:rsidP="00F01991">
      <w:pPr>
        <w:pStyle w:val="Style2"/>
        <w:tabs>
          <w:tab w:val="left" w:pos="1134"/>
        </w:tabs>
        <w:ind w:left="567"/>
        <w:jc w:val="both"/>
        <w:rPr>
          <w:bCs/>
        </w:rPr>
      </w:pPr>
      <w:r w:rsidRPr="0006259A">
        <w:rPr>
          <w:b/>
          <w:bCs/>
          <w:lang w:val="en-US"/>
        </w:rPr>
        <w:t>LANGUAGE</w:t>
      </w:r>
      <w:r w:rsidRPr="0006259A">
        <w:rPr>
          <w:b/>
          <w:bCs/>
        </w:rPr>
        <w:t xml:space="preserve"> (</w:t>
      </w:r>
      <w:r w:rsidRPr="0006259A">
        <w:rPr>
          <w:b/>
          <w:bCs/>
          <w:lang w:val="en-US"/>
        </w:rPr>
        <w:t>English</w:t>
      </w:r>
      <w:r w:rsidRPr="0006259A">
        <w:rPr>
          <w:b/>
          <w:bCs/>
        </w:rPr>
        <w:t>):</w:t>
      </w:r>
      <w:r>
        <w:rPr>
          <w:b/>
          <w:bCs/>
        </w:rPr>
        <w:t xml:space="preserve"> </w:t>
      </w:r>
      <w:r>
        <w:rPr>
          <w:bCs/>
        </w:rPr>
        <w:t>выбор языка для отображения информации на экране и вывода на печать.</w:t>
      </w:r>
    </w:p>
    <w:p w:rsidR="00F01991" w:rsidRDefault="00F01991" w:rsidP="00F01991">
      <w:pPr>
        <w:pStyle w:val="Style2"/>
        <w:tabs>
          <w:tab w:val="left" w:pos="1134"/>
        </w:tabs>
        <w:ind w:left="567"/>
        <w:jc w:val="both"/>
        <w:rPr>
          <w:bCs/>
        </w:rPr>
      </w:pPr>
    </w:p>
    <w:p w:rsidR="00F01991" w:rsidRPr="0006259A" w:rsidRDefault="00F01991" w:rsidP="00F01991">
      <w:pPr>
        <w:pStyle w:val="Style2"/>
        <w:tabs>
          <w:tab w:val="left" w:pos="1134"/>
        </w:tabs>
        <w:ind w:left="567"/>
        <w:jc w:val="both"/>
      </w:pPr>
      <w:r w:rsidRPr="0006259A">
        <w:rPr>
          <w:b/>
          <w:bCs/>
          <w:lang w:val="en-US"/>
        </w:rPr>
        <w:t>BEEP</w:t>
      </w:r>
      <w:r w:rsidRPr="0006259A">
        <w:rPr>
          <w:b/>
          <w:bCs/>
        </w:rPr>
        <w:t xml:space="preserve"> </w:t>
      </w:r>
      <w:r w:rsidRPr="0006259A">
        <w:rPr>
          <w:b/>
          <w:bCs/>
          <w:lang w:val="en-US"/>
        </w:rPr>
        <w:t>SOUND</w:t>
      </w:r>
      <w:r w:rsidRPr="0006259A">
        <w:rPr>
          <w:b/>
          <w:bCs/>
        </w:rPr>
        <w:t xml:space="preserve"> </w:t>
      </w:r>
      <w:r w:rsidRPr="0006259A">
        <w:rPr>
          <w:b/>
          <w:bCs/>
          <w:lang w:val="en-US"/>
        </w:rPr>
        <w:t>VOLUME</w:t>
      </w:r>
      <w:r w:rsidRPr="0006259A">
        <w:rPr>
          <w:b/>
          <w:bCs/>
        </w:rPr>
        <w:t xml:space="preserve"> (</w:t>
      </w:r>
      <w:r w:rsidRPr="0006259A">
        <w:rPr>
          <w:b/>
          <w:bCs/>
          <w:lang w:val="en-US"/>
        </w:rPr>
        <w:t>Off</w:t>
      </w:r>
      <w:r w:rsidRPr="0006259A">
        <w:rPr>
          <w:b/>
          <w:bCs/>
        </w:rPr>
        <w:t>/</w:t>
      </w:r>
      <w:r w:rsidRPr="0006259A">
        <w:rPr>
          <w:b/>
          <w:bCs/>
          <w:lang w:val="en-US"/>
        </w:rPr>
        <w:t>Low</w:t>
      </w:r>
      <w:r w:rsidRPr="0006259A">
        <w:rPr>
          <w:b/>
          <w:bCs/>
        </w:rPr>
        <w:t>/</w:t>
      </w:r>
      <w:r w:rsidRPr="0006259A">
        <w:rPr>
          <w:b/>
          <w:bCs/>
          <w:lang w:val="en-US"/>
        </w:rPr>
        <w:t>Mid</w:t>
      </w:r>
      <w:r w:rsidRPr="0006259A">
        <w:rPr>
          <w:b/>
          <w:bCs/>
        </w:rPr>
        <w:t>/</w:t>
      </w:r>
      <w:r w:rsidRPr="0006259A">
        <w:rPr>
          <w:b/>
          <w:bCs/>
          <w:lang w:val="en-US"/>
        </w:rPr>
        <w:t>High</w:t>
      </w:r>
      <w:r w:rsidRPr="0006259A">
        <w:rPr>
          <w:b/>
          <w:bCs/>
        </w:rPr>
        <w:t xml:space="preserve">): </w:t>
      </w:r>
      <w:r>
        <w:rPr>
          <w:bCs/>
        </w:rPr>
        <w:t>выбор</w:t>
      </w:r>
      <w:r w:rsidRPr="0006259A">
        <w:rPr>
          <w:bCs/>
        </w:rPr>
        <w:t xml:space="preserve"> </w:t>
      </w:r>
      <w:r>
        <w:rPr>
          <w:bCs/>
        </w:rPr>
        <w:t>уровня</w:t>
      </w:r>
      <w:r w:rsidRPr="0006259A">
        <w:rPr>
          <w:bCs/>
        </w:rPr>
        <w:t xml:space="preserve"> </w:t>
      </w:r>
      <w:r>
        <w:rPr>
          <w:bCs/>
        </w:rPr>
        <w:t>громкости</w:t>
      </w:r>
      <w:r w:rsidRPr="0006259A">
        <w:rPr>
          <w:bCs/>
        </w:rPr>
        <w:t xml:space="preserve"> </w:t>
      </w:r>
      <w:r>
        <w:rPr>
          <w:bCs/>
        </w:rPr>
        <w:t>звукового</w:t>
      </w:r>
      <w:r w:rsidRPr="0006259A">
        <w:rPr>
          <w:bCs/>
        </w:rPr>
        <w:t xml:space="preserve"> </w:t>
      </w:r>
      <w:r>
        <w:rPr>
          <w:bCs/>
        </w:rPr>
        <w:t>сигнала</w:t>
      </w:r>
      <w:r w:rsidRPr="0006259A">
        <w:rPr>
          <w:bCs/>
        </w:rPr>
        <w:t xml:space="preserve"> (</w:t>
      </w:r>
      <w:r>
        <w:rPr>
          <w:bCs/>
        </w:rPr>
        <w:t>выключен/низкий/средний/высокий</w:t>
      </w:r>
      <w:r w:rsidRPr="0006259A">
        <w:rPr>
          <w:bCs/>
        </w:rPr>
        <w:t>).</w:t>
      </w:r>
    </w:p>
    <w:p w:rsidR="00F01991" w:rsidRDefault="00F01991" w:rsidP="00F01991">
      <w:pPr>
        <w:pStyle w:val="Style2"/>
        <w:tabs>
          <w:tab w:val="left" w:pos="1134"/>
        </w:tabs>
        <w:ind w:left="567"/>
        <w:jc w:val="both"/>
      </w:pPr>
    </w:p>
    <w:p w:rsidR="00F01991" w:rsidRDefault="00F01991" w:rsidP="00F01991">
      <w:pPr>
        <w:pStyle w:val="Style2"/>
        <w:tabs>
          <w:tab w:val="left" w:pos="1134"/>
        </w:tabs>
        <w:ind w:left="567"/>
        <w:jc w:val="both"/>
        <w:rPr>
          <w:bCs/>
        </w:rPr>
      </w:pPr>
      <w:r w:rsidRPr="0006259A">
        <w:rPr>
          <w:b/>
          <w:bCs/>
          <w:lang w:val="en-US"/>
        </w:rPr>
        <w:t>INITIAL</w:t>
      </w:r>
      <w:r w:rsidRPr="000B1866">
        <w:rPr>
          <w:b/>
          <w:bCs/>
        </w:rPr>
        <w:t xml:space="preserve"> </w:t>
      </w:r>
      <w:r w:rsidRPr="0006259A">
        <w:rPr>
          <w:b/>
          <w:bCs/>
          <w:lang w:val="en-US"/>
        </w:rPr>
        <w:t>MODE</w:t>
      </w:r>
      <w:r w:rsidRPr="000B1866">
        <w:rPr>
          <w:b/>
          <w:bCs/>
        </w:rPr>
        <w:t xml:space="preserve"> (</w:t>
      </w:r>
      <w:r w:rsidRPr="0006259A">
        <w:rPr>
          <w:b/>
          <w:bCs/>
          <w:lang w:val="en-US"/>
        </w:rPr>
        <w:t>REF</w:t>
      </w:r>
      <w:r w:rsidRPr="000B1866">
        <w:rPr>
          <w:b/>
          <w:bCs/>
        </w:rPr>
        <w:t>/</w:t>
      </w:r>
      <w:r w:rsidRPr="0006259A">
        <w:rPr>
          <w:b/>
          <w:bCs/>
          <w:lang w:val="en-US"/>
        </w:rPr>
        <w:t>KER</w:t>
      </w:r>
      <w:r w:rsidRPr="000B1866">
        <w:rPr>
          <w:b/>
          <w:bCs/>
        </w:rPr>
        <w:t>/</w:t>
      </w:r>
      <w:r w:rsidRPr="0006259A">
        <w:rPr>
          <w:b/>
          <w:bCs/>
          <w:lang w:val="en-US"/>
        </w:rPr>
        <w:t>K</w:t>
      </w:r>
      <w:r w:rsidRPr="000B1866">
        <w:rPr>
          <w:b/>
          <w:bCs/>
        </w:rPr>
        <w:t>&amp;</w:t>
      </w:r>
      <w:r w:rsidRPr="0006259A">
        <w:rPr>
          <w:b/>
          <w:bCs/>
          <w:lang w:val="en-US"/>
        </w:rPr>
        <w:t>R</w:t>
      </w:r>
      <w:r w:rsidRPr="000B1866">
        <w:rPr>
          <w:b/>
          <w:bCs/>
        </w:rPr>
        <w:t xml:space="preserve">): </w:t>
      </w:r>
      <w:r>
        <w:rPr>
          <w:bCs/>
        </w:rPr>
        <w:t>выбор</w:t>
      </w:r>
      <w:r w:rsidRPr="000B1866">
        <w:rPr>
          <w:bCs/>
        </w:rPr>
        <w:t xml:space="preserve"> </w:t>
      </w:r>
      <w:r>
        <w:rPr>
          <w:bCs/>
        </w:rPr>
        <w:t>начального режима измерений.</w:t>
      </w:r>
    </w:p>
    <w:p w:rsidR="00F01991" w:rsidRDefault="00F01991" w:rsidP="00F01991">
      <w:pPr>
        <w:pStyle w:val="Style2"/>
        <w:tabs>
          <w:tab w:val="left" w:pos="1134"/>
        </w:tabs>
        <w:ind w:left="567"/>
        <w:jc w:val="both"/>
        <w:rPr>
          <w:bCs/>
        </w:rPr>
      </w:pPr>
    </w:p>
    <w:p w:rsidR="003A32C7" w:rsidRDefault="00F01991" w:rsidP="00F01991">
      <w:pPr>
        <w:pStyle w:val="Style2"/>
        <w:tabs>
          <w:tab w:val="left" w:pos="1134"/>
        </w:tabs>
        <w:jc w:val="both"/>
        <w:rPr>
          <w:bCs/>
        </w:rPr>
      </w:pPr>
      <w:r>
        <w:rPr>
          <w:b/>
          <w:bCs/>
        </w:rPr>
        <w:t xml:space="preserve">         </w:t>
      </w:r>
      <w:r w:rsidRPr="000B1866">
        <w:rPr>
          <w:b/>
          <w:bCs/>
          <w:lang w:val="en-US"/>
        </w:rPr>
        <w:t>SLEEP</w:t>
      </w:r>
      <w:r w:rsidRPr="00F01991">
        <w:rPr>
          <w:b/>
          <w:bCs/>
        </w:rPr>
        <w:t xml:space="preserve"> </w:t>
      </w:r>
      <w:r w:rsidRPr="000B1866">
        <w:rPr>
          <w:b/>
          <w:bCs/>
          <w:lang w:val="en-US"/>
        </w:rPr>
        <w:t>MODE</w:t>
      </w:r>
      <w:r w:rsidRPr="00F01991">
        <w:rPr>
          <w:b/>
          <w:bCs/>
        </w:rPr>
        <w:t xml:space="preserve"> (</w:t>
      </w:r>
      <w:r w:rsidRPr="000B1866">
        <w:rPr>
          <w:b/>
          <w:bCs/>
          <w:lang w:val="en-US"/>
        </w:rPr>
        <w:t>Off</w:t>
      </w:r>
      <w:r w:rsidRPr="00F01991">
        <w:rPr>
          <w:b/>
          <w:bCs/>
        </w:rPr>
        <w:t>/3</w:t>
      </w:r>
      <w:r w:rsidRPr="000B1866">
        <w:rPr>
          <w:b/>
          <w:bCs/>
          <w:lang w:val="en-US"/>
        </w:rPr>
        <w:t>min</w:t>
      </w:r>
      <w:r w:rsidRPr="00F01991">
        <w:rPr>
          <w:b/>
          <w:bCs/>
        </w:rPr>
        <w:t>/5</w:t>
      </w:r>
      <w:r w:rsidRPr="000B1866">
        <w:rPr>
          <w:b/>
          <w:bCs/>
          <w:lang w:val="en-US"/>
        </w:rPr>
        <w:t>min</w:t>
      </w:r>
      <w:r w:rsidRPr="00F01991">
        <w:rPr>
          <w:b/>
          <w:bCs/>
        </w:rPr>
        <w:t>/10</w:t>
      </w:r>
      <w:r w:rsidRPr="000B1866">
        <w:rPr>
          <w:b/>
          <w:bCs/>
          <w:lang w:val="en-US"/>
        </w:rPr>
        <w:t>min</w:t>
      </w:r>
      <w:r w:rsidRPr="00F01991">
        <w:rPr>
          <w:b/>
          <w:bCs/>
        </w:rPr>
        <w:t xml:space="preserve">): </w:t>
      </w:r>
      <w:r w:rsidRPr="00F01991">
        <w:rPr>
          <w:bCs/>
        </w:rPr>
        <w:t>установка времени простоя до входа в режим энергосбережения</w:t>
      </w:r>
    </w:p>
    <w:p w:rsidR="00F01991" w:rsidRDefault="00F01991" w:rsidP="00F01991">
      <w:pPr>
        <w:pStyle w:val="21"/>
        <w:rPr>
          <w:bCs/>
          <w:lang w:val="ru-RU"/>
        </w:rPr>
      </w:pPr>
    </w:p>
    <w:p w:rsidR="00F01991" w:rsidRPr="00F01991" w:rsidRDefault="00F01991" w:rsidP="00F01991">
      <w:pPr>
        <w:pStyle w:val="21"/>
        <w:rPr>
          <w:lang w:val="ru-RU"/>
        </w:rPr>
      </w:pPr>
    </w:p>
    <w:p w:rsidR="006B1E5B" w:rsidRPr="00F01991" w:rsidRDefault="006B1E5B" w:rsidP="006B1E5B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b/>
          <w:szCs w:val="24"/>
        </w:rPr>
        <w:t>AIMMING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</w:rPr>
        <w:t>DOT</w:t>
      </w:r>
      <w:r w:rsidRPr="009D5EE5">
        <w:rPr>
          <w:b/>
          <w:szCs w:val="24"/>
          <w:lang w:val="ru-RU"/>
        </w:rPr>
        <w:t xml:space="preserve"> (</w:t>
      </w:r>
      <w:r>
        <w:rPr>
          <w:b/>
          <w:szCs w:val="24"/>
        </w:rPr>
        <w:t>Off</w:t>
      </w:r>
      <w:r w:rsidRPr="009D5EE5">
        <w:rPr>
          <w:b/>
          <w:szCs w:val="24"/>
          <w:lang w:val="ru-RU"/>
        </w:rPr>
        <w:t>/</w:t>
      </w:r>
      <w:r>
        <w:rPr>
          <w:b/>
          <w:szCs w:val="24"/>
        </w:rPr>
        <w:t>On</w:t>
      </w:r>
      <w:r w:rsidRPr="009D5EE5">
        <w:rPr>
          <w:b/>
          <w:szCs w:val="24"/>
          <w:lang w:val="ru-RU"/>
        </w:rPr>
        <w:t>)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Центральное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положение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обозначается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желтой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точкой</w:t>
      </w:r>
      <w:r w:rsidR="00F01991">
        <w:rPr>
          <w:szCs w:val="24"/>
          <w:lang w:val="ru-RU"/>
        </w:rPr>
        <w:t xml:space="preserve"> наведения</w:t>
      </w:r>
      <w:r w:rsidRPr="009D5EE5">
        <w:rPr>
          <w:szCs w:val="24"/>
          <w:lang w:val="ru-RU"/>
        </w:rPr>
        <w:t>.</w:t>
      </w:r>
      <w:r w:rsidR="00F01991" w:rsidRPr="00F01991">
        <w:rPr>
          <w:szCs w:val="24"/>
          <w:lang w:val="ru-RU"/>
        </w:rPr>
        <w:t xml:space="preserve"> </w:t>
      </w:r>
    </w:p>
    <w:p w:rsidR="003A32C7" w:rsidRPr="009D5EE5" w:rsidRDefault="003A32C7" w:rsidP="00E24568">
      <w:pPr>
        <w:pStyle w:val="21"/>
        <w:rPr>
          <w:lang w:val="ru-RU"/>
        </w:rPr>
      </w:pPr>
    </w:p>
    <w:p w:rsidR="006B1E5B" w:rsidRPr="009D5EE5" w:rsidRDefault="006B1E5B" w:rsidP="006B1E5B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b/>
          <w:szCs w:val="24"/>
        </w:rPr>
        <w:t>DELETE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</w:rPr>
        <w:t>CONFIRM</w:t>
      </w:r>
      <w:r w:rsidRPr="009D5EE5">
        <w:rPr>
          <w:b/>
          <w:szCs w:val="24"/>
          <w:lang w:val="ru-RU"/>
        </w:rPr>
        <w:t xml:space="preserve"> </w:t>
      </w:r>
      <w:r>
        <w:rPr>
          <w:b/>
          <w:szCs w:val="24"/>
        </w:rPr>
        <w:t>DIALOG</w:t>
      </w:r>
      <w:r w:rsidRPr="009D5EE5">
        <w:rPr>
          <w:b/>
          <w:szCs w:val="24"/>
          <w:lang w:val="ru-RU"/>
        </w:rPr>
        <w:t xml:space="preserve"> (</w:t>
      </w:r>
      <w:r>
        <w:rPr>
          <w:b/>
          <w:szCs w:val="24"/>
        </w:rPr>
        <w:t>Off</w:t>
      </w:r>
      <w:r w:rsidRPr="009D5EE5">
        <w:rPr>
          <w:b/>
          <w:szCs w:val="24"/>
          <w:lang w:val="ru-RU"/>
        </w:rPr>
        <w:t>/</w:t>
      </w:r>
      <w:r>
        <w:rPr>
          <w:b/>
          <w:szCs w:val="24"/>
        </w:rPr>
        <w:t>On</w:t>
      </w:r>
      <w:r w:rsidRPr="009D5EE5">
        <w:rPr>
          <w:b/>
          <w:szCs w:val="24"/>
          <w:lang w:val="ru-RU"/>
        </w:rPr>
        <w:t>)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Диалоговое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окно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подтверждения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нажатием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кнопки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удаления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измерений</w:t>
      </w:r>
      <w:r w:rsidRPr="009D5EE5">
        <w:rPr>
          <w:szCs w:val="24"/>
          <w:lang w:val="ru-RU"/>
        </w:rPr>
        <w:t>.</w:t>
      </w:r>
    </w:p>
    <w:p w:rsidR="00EC473B" w:rsidRPr="009D5EE5" w:rsidRDefault="00EC473B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6B1E5B" w:rsidRDefault="006B1E5B" w:rsidP="006B1E5B">
      <w:pPr>
        <w:pStyle w:val="2"/>
        <w:rPr>
          <w:szCs w:val="24"/>
          <w:lang w:val="ru-RU"/>
        </w:rPr>
      </w:pPr>
      <w:bookmarkStart w:id="49" w:name="_Toc494797154"/>
      <w:r>
        <w:rPr>
          <w:szCs w:val="24"/>
          <w:lang w:val="ru-RU"/>
        </w:rPr>
        <w:t>9.6.</w:t>
      </w:r>
      <w:r>
        <w:rPr>
          <w:szCs w:val="24"/>
          <w:lang w:val="ru-RU"/>
        </w:rPr>
        <w:tab/>
        <w:t>Метод ввода</w:t>
      </w:r>
      <w:bookmarkEnd w:id="49"/>
    </w:p>
    <w:p w:rsidR="003A32C7" w:rsidRPr="006B1E5B" w:rsidRDefault="003A32C7" w:rsidP="00E405D9">
      <w:pPr>
        <w:rPr>
          <w:lang w:val="ru-RU"/>
        </w:rPr>
      </w:pPr>
    </w:p>
    <w:p w:rsidR="003A32C7" w:rsidRPr="006B1E5B" w:rsidRDefault="003A32C7" w:rsidP="00E405D9">
      <w:pPr>
        <w:rPr>
          <w:lang w:val="ru-RU"/>
        </w:rPr>
      </w:pPr>
    </w:p>
    <w:p w:rsidR="003A32C7" w:rsidRPr="006B1E5B" w:rsidRDefault="003A32C7" w:rsidP="00E405D9">
      <w:pPr>
        <w:rPr>
          <w:lang w:val="ru-RU"/>
        </w:rPr>
      </w:pPr>
    </w:p>
    <w:p w:rsidR="003A32C7" w:rsidRPr="00EC473B" w:rsidRDefault="00EC473B" w:rsidP="00EC473B">
      <w:pPr>
        <w:pStyle w:val="ac"/>
        <w:jc w:val="center"/>
        <w:rPr>
          <w:b/>
        </w:rPr>
      </w:pPr>
      <w:r w:rsidRPr="00EC473B">
        <w:rPr>
          <w:b/>
          <w:lang w:val="ru-RU" w:eastAsia="ru-RU"/>
        </w:rPr>
        <w:drawing>
          <wp:inline distT="0" distB="0" distL="0" distR="0">
            <wp:extent cx="3585845" cy="2146935"/>
            <wp:effectExtent l="19050" t="0" r="0" b="0"/>
            <wp:docPr id="7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EC473B" w:rsidRDefault="003A32C7" w:rsidP="00EC473B">
      <w:pPr>
        <w:pStyle w:val="ac"/>
        <w:jc w:val="center"/>
        <w:rPr>
          <w:b/>
        </w:rPr>
      </w:pPr>
    </w:p>
    <w:p w:rsidR="006B1E5B" w:rsidRPr="009D5EE5" w:rsidRDefault="006B1E5B" w:rsidP="006B1E5B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[Ввод другого (текста)]</w:t>
      </w:r>
    </w:p>
    <w:p w:rsidR="003A32C7" w:rsidRPr="009D5EE5" w:rsidRDefault="003A32C7" w:rsidP="00E405D9">
      <w:pPr>
        <w:rPr>
          <w:lang w:val="ru-RU"/>
        </w:rPr>
      </w:pPr>
    </w:p>
    <w:p w:rsidR="006B1E5B" w:rsidRPr="009D5EE5" w:rsidRDefault="006B1E5B" w:rsidP="006B1E5B">
      <w:pPr>
        <w:rPr>
          <w:szCs w:val="24"/>
          <w:lang w:val="ru-RU"/>
        </w:rPr>
      </w:pPr>
      <w:r w:rsidRPr="009D5EE5">
        <w:rPr>
          <w:szCs w:val="24"/>
          <w:lang w:val="ru-RU"/>
        </w:rPr>
        <w:t>[</w:t>
      </w:r>
      <w:r>
        <w:rPr>
          <w:szCs w:val="24"/>
          <w:lang w:val="ru-RU"/>
        </w:rPr>
        <w:t>Ввод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текста</w:t>
      </w:r>
      <w:r w:rsidRPr="009D5EE5">
        <w:rPr>
          <w:szCs w:val="24"/>
          <w:lang w:val="ru-RU"/>
        </w:rPr>
        <w:t>]</w:t>
      </w:r>
    </w:p>
    <w:p w:rsidR="003A32C7" w:rsidRPr="009D5EE5" w:rsidRDefault="003A32C7" w:rsidP="00E405D9">
      <w:pPr>
        <w:rPr>
          <w:lang w:val="ru-RU"/>
        </w:rPr>
      </w:pPr>
    </w:p>
    <w:p w:rsidR="006B1E5B" w:rsidRPr="009D5EE5" w:rsidRDefault="006B1E5B" w:rsidP="006B1E5B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733425" cy="295275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Преобразует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ввода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заглавных</w:t>
      </w:r>
      <w:r w:rsidRPr="009D5EE5">
        <w:rPr>
          <w:szCs w:val="24"/>
          <w:lang w:val="ru-RU"/>
        </w:rPr>
        <w:t>/</w:t>
      </w:r>
      <w:r>
        <w:rPr>
          <w:szCs w:val="24"/>
          <w:lang w:val="ru-RU"/>
        </w:rPr>
        <w:t>прописных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букв</w:t>
      </w:r>
      <w:r w:rsidRPr="009D5EE5">
        <w:rPr>
          <w:szCs w:val="24"/>
          <w:lang w:val="ru-RU"/>
        </w:rPr>
        <w:t>.</w:t>
      </w:r>
    </w:p>
    <w:p w:rsidR="006B1E5B" w:rsidRPr="009D5EE5" w:rsidRDefault="006B1E5B" w:rsidP="006B1E5B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750570" cy="29337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Удаляет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все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введенные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тексты</w:t>
      </w:r>
      <w:r w:rsidRPr="009D5EE5">
        <w:rPr>
          <w:szCs w:val="24"/>
          <w:lang w:val="ru-RU"/>
        </w:rPr>
        <w:t>.</w:t>
      </w:r>
    </w:p>
    <w:p w:rsidR="006B1E5B" w:rsidRPr="009D5EE5" w:rsidRDefault="006B1E5B" w:rsidP="006B1E5B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742950" cy="30480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>: (</w:t>
      </w:r>
      <w:r>
        <w:rPr>
          <w:szCs w:val="24"/>
          <w:lang w:val="ru-RU"/>
        </w:rPr>
        <w:t>Клавиша</w:t>
      </w:r>
      <w:r w:rsidRPr="009D5EE5">
        <w:rPr>
          <w:szCs w:val="24"/>
          <w:lang w:val="ru-RU"/>
        </w:rPr>
        <w:t xml:space="preserve"> </w:t>
      </w:r>
      <w:r w:rsidRPr="006B1E5B">
        <w:rPr>
          <w:szCs w:val="24"/>
        </w:rPr>
        <w:t>Back</w:t>
      </w:r>
      <w:r w:rsidRPr="009D5EE5">
        <w:rPr>
          <w:szCs w:val="24"/>
          <w:lang w:val="ru-RU"/>
        </w:rPr>
        <w:t xml:space="preserve"> </w:t>
      </w:r>
      <w:r w:rsidRPr="006B1E5B">
        <w:rPr>
          <w:szCs w:val="24"/>
        </w:rPr>
        <w:t>Space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удаляет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только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одну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букву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перед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курсором</w:t>
      </w:r>
      <w:r w:rsidRPr="009D5EE5">
        <w:rPr>
          <w:szCs w:val="24"/>
          <w:lang w:val="ru-RU"/>
        </w:rPr>
        <w:t>.</w:t>
      </w:r>
    </w:p>
    <w:p w:rsidR="006B1E5B" w:rsidRPr="009D5EE5" w:rsidRDefault="006B1E5B" w:rsidP="006B1E5B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750570" cy="301625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Преобразует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пространство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между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первой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второй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строками</w:t>
      </w:r>
      <w:r w:rsidRPr="009D5EE5">
        <w:rPr>
          <w:szCs w:val="24"/>
          <w:lang w:val="ru-RU"/>
        </w:rPr>
        <w:t>.</w:t>
      </w:r>
    </w:p>
    <w:p w:rsidR="006B1E5B" w:rsidRDefault="006B1E5B" w:rsidP="006B1E5B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319405" cy="32766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E5B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Сохраняет введенный текст.</w:t>
      </w:r>
    </w:p>
    <w:p w:rsidR="00EC473B" w:rsidRPr="006B1E5B" w:rsidRDefault="00EC473B">
      <w:pPr>
        <w:spacing w:after="200" w:line="276" w:lineRule="auto"/>
        <w:jc w:val="left"/>
        <w:rPr>
          <w:lang w:val="ru-RU"/>
        </w:rPr>
      </w:pPr>
      <w:r w:rsidRPr="006B1E5B">
        <w:rPr>
          <w:lang w:val="ru-RU"/>
        </w:rPr>
        <w:br w:type="page"/>
      </w:r>
    </w:p>
    <w:p w:rsidR="003A32C7" w:rsidRPr="00EC473B" w:rsidRDefault="00EC473B" w:rsidP="00EC473B">
      <w:pPr>
        <w:pStyle w:val="ac"/>
        <w:jc w:val="center"/>
        <w:rPr>
          <w:b/>
        </w:rPr>
      </w:pPr>
      <w:r w:rsidRPr="00EC473B">
        <w:rPr>
          <w:b/>
          <w:lang w:val="ru-RU" w:eastAsia="ru-RU"/>
        </w:rPr>
        <w:drawing>
          <wp:inline distT="0" distB="0" distL="0" distR="0">
            <wp:extent cx="3578225" cy="2138680"/>
            <wp:effectExtent l="19050" t="0" r="3175" b="0"/>
            <wp:docPr id="74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EC473B" w:rsidRDefault="003A32C7" w:rsidP="00EC473B">
      <w:pPr>
        <w:pStyle w:val="ac"/>
        <w:jc w:val="center"/>
        <w:rPr>
          <w:b/>
        </w:rPr>
      </w:pPr>
    </w:p>
    <w:p w:rsidR="006B1E5B" w:rsidRPr="009D5EE5" w:rsidRDefault="006B1E5B" w:rsidP="006B1E5B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[Ввод другого (числа)]</w:t>
      </w:r>
    </w:p>
    <w:p w:rsidR="003A32C7" w:rsidRPr="009D5EE5" w:rsidRDefault="003A32C7" w:rsidP="00E405D9">
      <w:pPr>
        <w:rPr>
          <w:lang w:val="ru-RU"/>
        </w:rPr>
      </w:pPr>
    </w:p>
    <w:p w:rsidR="006B1E5B" w:rsidRPr="009D5EE5" w:rsidRDefault="006B1E5B" w:rsidP="006B1E5B">
      <w:pPr>
        <w:rPr>
          <w:szCs w:val="24"/>
          <w:lang w:val="ru-RU"/>
        </w:rPr>
      </w:pPr>
      <w:r w:rsidRPr="009D5EE5">
        <w:rPr>
          <w:szCs w:val="24"/>
          <w:lang w:val="ru-RU"/>
        </w:rPr>
        <w:t>[</w:t>
      </w:r>
      <w:r>
        <w:rPr>
          <w:szCs w:val="24"/>
          <w:lang w:val="ru-RU"/>
        </w:rPr>
        <w:t>Ввод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числа</w:t>
      </w:r>
      <w:r w:rsidRPr="009D5EE5">
        <w:rPr>
          <w:szCs w:val="24"/>
          <w:lang w:val="ru-RU"/>
        </w:rPr>
        <w:t>]</w:t>
      </w:r>
    </w:p>
    <w:p w:rsidR="003A32C7" w:rsidRPr="009D5EE5" w:rsidRDefault="003A32C7" w:rsidP="00E405D9">
      <w:pPr>
        <w:rPr>
          <w:lang w:val="ru-RU"/>
        </w:rPr>
      </w:pPr>
    </w:p>
    <w:p w:rsidR="006B1E5B" w:rsidRPr="009D5EE5" w:rsidRDefault="006B1E5B" w:rsidP="006B1E5B">
      <w:pPr>
        <w:rPr>
          <w:szCs w:val="24"/>
          <w:lang w:val="ru-RU"/>
        </w:rPr>
      </w:pPr>
      <w:r>
        <w:rPr>
          <w:szCs w:val="24"/>
          <w:lang w:val="ru-RU"/>
        </w:rPr>
        <w:t>Диапазон</w:t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Минимальный</w:t>
      </w:r>
      <w:r w:rsidRPr="009D5EE5">
        <w:rPr>
          <w:szCs w:val="24"/>
          <w:lang w:val="ru-RU"/>
        </w:rPr>
        <w:t xml:space="preserve"> ~ </w:t>
      </w:r>
      <w:r>
        <w:rPr>
          <w:szCs w:val="24"/>
          <w:lang w:val="ru-RU"/>
        </w:rPr>
        <w:t>максимальный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диапазон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введен</w:t>
      </w:r>
    </w:p>
    <w:p w:rsidR="004C65FA" w:rsidRPr="009D5EE5" w:rsidRDefault="004C65FA" w:rsidP="004C65FA">
      <w:pPr>
        <w:rPr>
          <w:szCs w:val="24"/>
          <w:lang w:val="ru-RU"/>
        </w:rPr>
      </w:pPr>
      <w:r w:rsidRPr="009D5EE5">
        <w:rPr>
          <w:szCs w:val="24"/>
          <w:lang w:val="ru-RU"/>
        </w:rPr>
        <w:t>(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сохраняет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диапазон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совпадает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выводит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предупреждающее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сообщение</w:t>
      </w:r>
      <w:r w:rsidRPr="009D5EE5">
        <w:rPr>
          <w:szCs w:val="24"/>
          <w:lang w:val="ru-RU"/>
        </w:rPr>
        <w:t xml:space="preserve"> «</w:t>
      </w:r>
      <w:r>
        <w:rPr>
          <w:szCs w:val="24"/>
          <w:lang w:val="ru-RU"/>
        </w:rPr>
        <w:t>Вне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диапазона</w:t>
      </w:r>
      <w:r w:rsidRPr="009D5EE5">
        <w:rPr>
          <w:szCs w:val="24"/>
          <w:lang w:val="ru-RU"/>
        </w:rPr>
        <w:t>!».)</w:t>
      </w:r>
    </w:p>
    <w:p w:rsidR="003A32C7" w:rsidRPr="009D5EE5" w:rsidRDefault="003A32C7" w:rsidP="00E405D9">
      <w:pPr>
        <w:rPr>
          <w:lang w:val="ru-RU"/>
        </w:rPr>
      </w:pPr>
    </w:p>
    <w:p w:rsidR="004C65FA" w:rsidRPr="009D5EE5" w:rsidRDefault="004C65FA" w:rsidP="004C65FA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352425" cy="695325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Удаляет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последнее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число</w:t>
      </w:r>
      <w:r w:rsidRPr="009D5EE5">
        <w:rPr>
          <w:szCs w:val="24"/>
          <w:lang w:val="ru-RU"/>
        </w:rPr>
        <w:t>.</w:t>
      </w:r>
    </w:p>
    <w:p w:rsidR="004C65FA" w:rsidRPr="009D5EE5" w:rsidRDefault="004C65FA" w:rsidP="004C65FA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352425" cy="695325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Удаляет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все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числа</w:t>
      </w:r>
      <w:r w:rsidRPr="009D5EE5">
        <w:rPr>
          <w:szCs w:val="24"/>
          <w:lang w:val="ru-RU"/>
        </w:rPr>
        <w:t>.</w:t>
      </w:r>
    </w:p>
    <w:p w:rsidR="004C65FA" w:rsidRPr="009D5EE5" w:rsidRDefault="004C65FA" w:rsidP="004C65FA">
      <w:pPr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361950" cy="371475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EE5">
        <w:rPr>
          <w:szCs w:val="24"/>
          <w:lang w:val="ru-RU"/>
        </w:rPr>
        <w:t xml:space="preserve">: </w:t>
      </w:r>
      <w:r>
        <w:rPr>
          <w:szCs w:val="24"/>
          <w:lang w:val="ru-RU"/>
        </w:rPr>
        <w:t>Сохраняет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числовое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выходит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режима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ввода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чисел</w:t>
      </w:r>
      <w:r w:rsidRPr="009D5EE5">
        <w:rPr>
          <w:szCs w:val="24"/>
          <w:lang w:val="ru-RU"/>
        </w:rPr>
        <w:t>.</w:t>
      </w:r>
    </w:p>
    <w:p w:rsidR="00EC473B" w:rsidRPr="009D5EE5" w:rsidRDefault="00EC473B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71"/>
      </w:tblGrid>
      <w:tr w:rsidR="00EC473B" w:rsidRPr="007B64F5" w:rsidTr="00EC473B">
        <w:tc>
          <w:tcPr>
            <w:tcW w:w="709" w:type="dxa"/>
            <w:tcBorders>
              <w:bottom w:val="single" w:sz="48" w:space="0" w:color="auto"/>
            </w:tcBorders>
          </w:tcPr>
          <w:p w:rsidR="00EC473B" w:rsidRPr="00EC473B" w:rsidRDefault="00EC473B" w:rsidP="00EC473B">
            <w:pPr>
              <w:pStyle w:val="ac"/>
              <w:tabs>
                <w:tab w:val="clear" w:pos="4677"/>
                <w:tab w:val="clear" w:pos="9355"/>
              </w:tabs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10</w:t>
            </w: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EC473B" w:rsidRPr="007B64F5" w:rsidRDefault="00EC473B" w:rsidP="00EC473B">
            <w:pPr>
              <w:pStyle w:val="ac"/>
              <w:tabs>
                <w:tab w:val="clear" w:pos="4677"/>
                <w:tab w:val="clear" w:pos="9355"/>
              </w:tabs>
            </w:pPr>
          </w:p>
        </w:tc>
      </w:tr>
    </w:tbl>
    <w:p w:rsidR="00EC473B" w:rsidRDefault="00EC473B" w:rsidP="00E405D9"/>
    <w:p w:rsidR="004C65FA" w:rsidRDefault="004C65FA" w:rsidP="004C65FA">
      <w:pPr>
        <w:pStyle w:val="10"/>
        <w:rPr>
          <w:szCs w:val="24"/>
        </w:rPr>
      </w:pPr>
      <w:bookmarkStart w:id="50" w:name="_Toc494797155"/>
      <w:r>
        <w:rPr>
          <w:szCs w:val="24"/>
          <w:lang w:val="ru-RU"/>
        </w:rPr>
        <w:t>Самодиагностика</w:t>
      </w:r>
      <w:r w:rsidRPr="004C65FA">
        <w:rPr>
          <w:szCs w:val="24"/>
        </w:rPr>
        <w:t xml:space="preserve"> </w:t>
      </w:r>
      <w:r>
        <w:rPr>
          <w:szCs w:val="24"/>
          <w:lang w:val="ru-RU"/>
        </w:rPr>
        <w:t>и</w:t>
      </w:r>
      <w:r w:rsidRPr="004C65FA">
        <w:rPr>
          <w:szCs w:val="24"/>
        </w:rPr>
        <w:t xml:space="preserve"> </w:t>
      </w:r>
      <w:r>
        <w:rPr>
          <w:szCs w:val="24"/>
          <w:lang w:val="ru-RU"/>
        </w:rPr>
        <w:t>обслуживание</w:t>
      </w:r>
      <w:r w:rsidRPr="004C65FA">
        <w:rPr>
          <w:szCs w:val="24"/>
        </w:rPr>
        <w:t>/</w:t>
      </w:r>
      <w:r>
        <w:rPr>
          <w:szCs w:val="24"/>
          <w:lang w:val="ru-RU"/>
        </w:rPr>
        <w:t>ремонт</w:t>
      </w:r>
      <w:bookmarkEnd w:id="50"/>
    </w:p>
    <w:p w:rsidR="003A32C7" w:rsidRPr="003A32C7" w:rsidRDefault="003A32C7" w:rsidP="00E405D9"/>
    <w:p w:rsidR="003A32C7" w:rsidRPr="003A32C7" w:rsidRDefault="003A32C7" w:rsidP="00E405D9"/>
    <w:p w:rsidR="004C65FA" w:rsidRDefault="004C65FA" w:rsidP="004C65FA">
      <w:pPr>
        <w:pStyle w:val="2"/>
        <w:rPr>
          <w:szCs w:val="24"/>
        </w:rPr>
      </w:pPr>
      <w:bookmarkStart w:id="51" w:name="_Toc494797156"/>
      <w:r w:rsidRPr="004C65FA">
        <w:rPr>
          <w:szCs w:val="24"/>
        </w:rPr>
        <w:t>10.1.</w:t>
      </w:r>
      <w:r w:rsidRPr="004C65FA">
        <w:rPr>
          <w:szCs w:val="24"/>
        </w:rPr>
        <w:tab/>
      </w:r>
      <w:r>
        <w:rPr>
          <w:szCs w:val="24"/>
          <w:lang w:val="ru-RU"/>
        </w:rPr>
        <w:t>Проверка</w:t>
      </w:r>
      <w:r w:rsidRPr="004C65FA">
        <w:rPr>
          <w:szCs w:val="24"/>
        </w:rPr>
        <w:t xml:space="preserve"> </w:t>
      </w:r>
      <w:r>
        <w:rPr>
          <w:szCs w:val="24"/>
          <w:lang w:val="ru-RU"/>
        </w:rPr>
        <w:t>точности</w:t>
      </w:r>
      <w:r w:rsidRPr="004C65FA">
        <w:rPr>
          <w:szCs w:val="24"/>
        </w:rPr>
        <w:t xml:space="preserve"> </w:t>
      </w:r>
      <w:r>
        <w:rPr>
          <w:szCs w:val="24"/>
          <w:lang w:val="ru-RU"/>
        </w:rPr>
        <w:t>показаний</w:t>
      </w:r>
      <w:r w:rsidRPr="004C65FA">
        <w:rPr>
          <w:szCs w:val="24"/>
        </w:rPr>
        <w:t xml:space="preserve"> REF / KER</w:t>
      </w:r>
      <w:bookmarkEnd w:id="51"/>
      <w:r w:rsidRPr="004C65FA">
        <w:rPr>
          <w:szCs w:val="24"/>
        </w:rPr>
        <w:t xml:space="preserve"> </w:t>
      </w:r>
    </w:p>
    <w:p w:rsidR="003A32C7" w:rsidRPr="003A32C7" w:rsidRDefault="003A32C7" w:rsidP="00E405D9"/>
    <w:p w:rsidR="003A32C7" w:rsidRPr="003A32C7" w:rsidRDefault="003A32C7" w:rsidP="00E405D9"/>
    <w:p w:rsidR="004C65FA" w:rsidRPr="009D5EE5" w:rsidRDefault="004C65FA" w:rsidP="004C65FA">
      <w:pPr>
        <w:rPr>
          <w:szCs w:val="24"/>
          <w:lang w:val="ru-RU"/>
        </w:rPr>
      </w:pPr>
      <w:r>
        <w:rPr>
          <w:szCs w:val="24"/>
          <w:lang w:val="ru-RU"/>
        </w:rPr>
        <w:t>Удалите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листок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вставьте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прижимной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штифт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выравнивания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отверстия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нижней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отдела</w:t>
      </w:r>
      <w:r w:rsidRPr="009D5EE5">
        <w:rPr>
          <w:szCs w:val="24"/>
          <w:lang w:val="ru-RU"/>
        </w:rPr>
        <w:t xml:space="preserve"> «</w:t>
      </w:r>
      <w:r>
        <w:rPr>
          <w:szCs w:val="24"/>
          <w:lang w:val="ru-RU"/>
        </w:rPr>
        <w:t>Модель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r w:rsidRPr="009D5EE5">
        <w:rPr>
          <w:szCs w:val="24"/>
          <w:lang w:val="ru-RU"/>
        </w:rPr>
        <w:t xml:space="preserve">»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углублением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4C65FA" w:rsidRPr="004C65FA" w:rsidRDefault="004C65FA" w:rsidP="004C65FA">
      <w:pPr>
        <w:rPr>
          <w:szCs w:val="24"/>
        </w:rPr>
      </w:pPr>
      <w:r>
        <w:rPr>
          <w:szCs w:val="24"/>
          <w:lang w:val="ru-RU"/>
        </w:rPr>
        <w:t>Выполните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сравните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отображаемым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нижней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модели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r w:rsidRPr="009D5EE5">
        <w:rPr>
          <w:szCs w:val="24"/>
          <w:lang w:val="ru-RU"/>
        </w:rPr>
        <w:t xml:space="preserve">. </w:t>
      </w:r>
      <w:r w:rsidRPr="004C65FA">
        <w:rPr>
          <w:szCs w:val="24"/>
        </w:rPr>
        <w:t>(</w:t>
      </w:r>
      <w:r>
        <w:rPr>
          <w:szCs w:val="24"/>
          <w:lang w:val="ru-RU"/>
        </w:rPr>
        <w:t>ШАГ</w:t>
      </w:r>
      <w:r w:rsidRPr="004C65FA">
        <w:rPr>
          <w:szCs w:val="24"/>
        </w:rPr>
        <w:t xml:space="preserve"> 0.01)</w:t>
      </w:r>
    </w:p>
    <w:p w:rsidR="003A32C7" w:rsidRPr="004C65FA" w:rsidRDefault="003A32C7" w:rsidP="00E405D9"/>
    <w:p w:rsidR="004C65FA" w:rsidRPr="004C65FA" w:rsidRDefault="004C65FA" w:rsidP="004C65FA">
      <w:pPr>
        <w:rPr>
          <w:szCs w:val="24"/>
        </w:rPr>
      </w:pPr>
      <w:r>
        <w:rPr>
          <w:szCs w:val="24"/>
          <w:lang w:val="ru-RU"/>
        </w:rPr>
        <w:t>Регулярно</w:t>
      </w:r>
      <w:r w:rsidRPr="004C65FA">
        <w:rPr>
          <w:szCs w:val="24"/>
        </w:rPr>
        <w:t xml:space="preserve"> </w:t>
      </w:r>
      <w:r>
        <w:rPr>
          <w:szCs w:val="24"/>
          <w:lang w:val="ru-RU"/>
        </w:rPr>
        <w:t>выполняйте</w:t>
      </w:r>
      <w:r w:rsidRPr="004C65FA">
        <w:rPr>
          <w:szCs w:val="24"/>
        </w:rPr>
        <w:t xml:space="preserve"> </w:t>
      </w:r>
      <w:r>
        <w:rPr>
          <w:szCs w:val="24"/>
          <w:lang w:val="ru-RU"/>
        </w:rPr>
        <w:t>проверку</w:t>
      </w:r>
      <w:r w:rsidRPr="004C65FA">
        <w:rPr>
          <w:szCs w:val="24"/>
        </w:rPr>
        <w:t xml:space="preserve"> </w:t>
      </w:r>
      <w:r>
        <w:rPr>
          <w:szCs w:val="24"/>
          <w:lang w:val="ru-RU"/>
        </w:rPr>
        <w:t>точности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r w:rsidRPr="004C65FA">
        <w:rPr>
          <w:szCs w:val="24"/>
        </w:rPr>
        <w:t>(</w:t>
      </w:r>
      <w:proofErr w:type="gramStart"/>
      <w:r>
        <w:rPr>
          <w:szCs w:val="24"/>
          <w:lang w:val="ru-RU"/>
        </w:rPr>
        <w:t>е</w:t>
      </w:r>
      <w:proofErr w:type="gramEnd"/>
      <w:r>
        <w:rPr>
          <w:szCs w:val="24"/>
          <w:lang w:val="ru-RU"/>
        </w:rPr>
        <w:t>жедневно</w:t>
      </w:r>
      <w:r w:rsidRPr="004C65FA">
        <w:rPr>
          <w:szCs w:val="24"/>
        </w:rPr>
        <w:t>)</w:t>
      </w:r>
    </w:p>
    <w:p w:rsidR="003A32C7" w:rsidRPr="004C65FA" w:rsidRDefault="003A32C7" w:rsidP="00E405D9"/>
    <w:p w:rsidR="003A32C7" w:rsidRPr="003A32C7" w:rsidRDefault="00EC473B" w:rsidP="00EC473B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4364990" cy="2202815"/>
            <wp:effectExtent l="19050" t="0" r="0" b="0"/>
            <wp:docPr id="7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C7" w:rsidRPr="003A32C7" w:rsidRDefault="003A32C7" w:rsidP="00E405D9"/>
    <w:p w:rsidR="003A32C7" w:rsidRPr="003A32C7" w:rsidRDefault="003A32C7" w:rsidP="00E405D9"/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EC473B" w:rsidRPr="007268A0" w:rsidTr="00EC473B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EC473B" w:rsidRPr="007268A0" w:rsidRDefault="00EC473B" w:rsidP="00EC473B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7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4C65FA" w:rsidRPr="004C65FA" w:rsidRDefault="004C65FA" w:rsidP="004C65FA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ОСТОРОЖНО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EC473B" w:rsidRPr="007268A0" w:rsidRDefault="00EC473B" w:rsidP="00EC473B"/>
        </w:tc>
      </w:tr>
    </w:tbl>
    <w:p w:rsidR="003A32C7" w:rsidRPr="003A32C7" w:rsidRDefault="003A32C7" w:rsidP="00E405D9"/>
    <w:p w:rsidR="004C65FA" w:rsidRPr="009D5EE5" w:rsidRDefault="004C65FA" w:rsidP="004C65FA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сильно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отличается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показанного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изображении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модели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обратитесь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торговому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представителю</w:t>
      </w:r>
    </w:p>
    <w:p w:rsidR="00EC473B" w:rsidRPr="009D5EE5" w:rsidRDefault="00EC473B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4C65FA" w:rsidRPr="009D5EE5" w:rsidRDefault="004C65FA" w:rsidP="004C65FA">
      <w:pPr>
        <w:pStyle w:val="2"/>
        <w:rPr>
          <w:szCs w:val="24"/>
          <w:lang w:val="ru-RU"/>
        </w:rPr>
      </w:pPr>
      <w:bookmarkStart w:id="52" w:name="_Toc494797157"/>
      <w:r w:rsidRPr="009D5EE5">
        <w:rPr>
          <w:szCs w:val="24"/>
          <w:lang w:val="ru-RU"/>
        </w:rPr>
        <w:t>10.2.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Замена</w:t>
      </w:r>
      <w:bookmarkEnd w:id="52"/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4C65FA" w:rsidRDefault="004C65FA" w:rsidP="004C65FA">
      <w:pPr>
        <w:pStyle w:val="3"/>
        <w:rPr>
          <w:szCs w:val="24"/>
          <w:lang w:val="ru-RU"/>
        </w:rPr>
      </w:pPr>
      <w:bookmarkStart w:id="53" w:name="_Toc494797158"/>
      <w:r w:rsidRPr="004C65FA">
        <w:rPr>
          <w:szCs w:val="24"/>
          <w:lang w:val="ru-RU"/>
        </w:rPr>
        <w:t>10.2.1.</w:t>
      </w:r>
      <w:r w:rsidRPr="004C65FA">
        <w:rPr>
          <w:szCs w:val="24"/>
          <w:lang w:val="ru-RU"/>
        </w:rPr>
        <w:tab/>
      </w:r>
      <w:r>
        <w:rPr>
          <w:szCs w:val="24"/>
          <w:lang w:val="ru-RU"/>
        </w:rPr>
        <w:t>Бумага в принтере</w:t>
      </w:r>
      <w:bookmarkEnd w:id="53"/>
    </w:p>
    <w:p w:rsidR="003A32C7" w:rsidRPr="004C65FA" w:rsidRDefault="003A32C7" w:rsidP="00E405D9">
      <w:pPr>
        <w:rPr>
          <w:lang w:val="ru-RU"/>
        </w:rPr>
      </w:pPr>
    </w:p>
    <w:p w:rsidR="004C65FA" w:rsidRPr="009D5EE5" w:rsidRDefault="004C65FA" w:rsidP="004C65FA">
      <w:pPr>
        <w:rPr>
          <w:szCs w:val="24"/>
          <w:lang w:val="ru-RU"/>
        </w:rPr>
      </w:pPr>
      <w:r>
        <w:rPr>
          <w:szCs w:val="24"/>
          <w:lang w:val="ru-RU"/>
        </w:rPr>
        <w:t>Замените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бумагу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принтера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сразу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только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бумаге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появляется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красная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линия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4C65FA" w:rsidRPr="009D5EE5" w:rsidRDefault="004C65FA" w:rsidP="004C65FA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1)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Потяните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ручку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открыть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крышку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принтера</w:t>
      </w:r>
      <w:r w:rsidRPr="009D5EE5">
        <w:rPr>
          <w:szCs w:val="24"/>
          <w:lang w:val="ru-RU"/>
        </w:rPr>
        <w:t>.</w:t>
      </w:r>
    </w:p>
    <w:p w:rsidR="004C65FA" w:rsidRPr="009D5EE5" w:rsidRDefault="004C65FA" w:rsidP="004C65FA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2)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Выньте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оставшийся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рулон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бумаги</w:t>
      </w:r>
      <w:r w:rsidRPr="009D5EE5">
        <w:rPr>
          <w:szCs w:val="24"/>
          <w:lang w:val="ru-RU"/>
        </w:rPr>
        <w:t>.</w:t>
      </w:r>
    </w:p>
    <w:p w:rsidR="004C65FA" w:rsidRPr="009D5EE5" w:rsidRDefault="004C65FA" w:rsidP="004C65FA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3)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Закрепите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новый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рулон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вдавив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принтер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отмотайте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достаточно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бумаги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того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продеть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через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специальный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разъем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крышке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принтера</w:t>
      </w:r>
      <w:r w:rsidRPr="009D5EE5">
        <w:rPr>
          <w:szCs w:val="24"/>
          <w:lang w:val="ru-RU"/>
        </w:rPr>
        <w:t xml:space="preserve"> (10 ~ 15 </w:t>
      </w:r>
      <w:r>
        <w:rPr>
          <w:szCs w:val="24"/>
          <w:lang w:val="ru-RU"/>
        </w:rPr>
        <w:t>см</w:t>
      </w:r>
      <w:r w:rsidRPr="009D5EE5">
        <w:rPr>
          <w:szCs w:val="24"/>
          <w:lang w:val="ru-RU"/>
        </w:rPr>
        <w:t>)</w:t>
      </w:r>
    </w:p>
    <w:p w:rsidR="001842F5" w:rsidRPr="009D5EE5" w:rsidRDefault="001842F5" w:rsidP="001842F5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4)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Закройте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крышку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принтера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убедитесь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бумага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принтера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находится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центре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крышки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принтера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EC473B" w:rsidRDefault="00E50C46" w:rsidP="001842F5">
      <w:pPr>
        <w:pStyle w:val="ac"/>
        <w:jc w:val="center"/>
        <w:rPr>
          <w:b/>
        </w:rPr>
      </w:pPr>
      <w:r>
        <w:rPr>
          <w:b/>
        </w:rPr>
      </w:r>
      <w:r>
        <w:rPr>
          <w:b/>
        </w:rPr>
        <w:pict>
          <v:group id="_x0000_s1797" style="width:403.3pt;height:83.5pt;mso-position-horizontal-relative:char;mso-position-vertical-relative:line" coordorigin="1078,4446" coordsize="8066,1670">
            <v:shape id="_x0000_s1798" type="#_x0000_t75" style="position:absolute;left:1078;top:4446;width:8066;height:1670;mso-position-vertical:bottom">
              <v:imagedata r:id="rId184" o:title=""/>
            </v:shape>
            <v:shape id="_x0000_s1799" type="#_x0000_t202" style="position:absolute;left:6059;top:5900;width:978;height:161" stroked="f">
              <v:textbox style="mso-fit-shape-to-text:t" inset="0,0,0,0">
                <w:txbxContent>
                  <w:p w:rsidR="00E50C46" w:rsidRPr="00EC473B" w:rsidRDefault="00E50C46" w:rsidP="00EC473B">
                    <w:pPr>
                      <w:pStyle w:val="ac"/>
                      <w:jc w:val="center"/>
                      <w:rPr>
                        <w:b/>
                        <w:sz w:val="14"/>
                      </w:rPr>
                    </w:pPr>
                    <w:r w:rsidRPr="00EC473B">
                      <w:rPr>
                        <w:b/>
                        <w:sz w:val="14"/>
                      </w:rPr>
                      <w:t>Roll Direction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32C7" w:rsidRPr="00EC473B" w:rsidRDefault="003A32C7" w:rsidP="00EC473B">
      <w:pPr>
        <w:pStyle w:val="ac"/>
        <w:jc w:val="center"/>
        <w:rPr>
          <w:b/>
        </w:rPr>
      </w:pPr>
    </w:p>
    <w:p w:rsidR="001842F5" w:rsidRDefault="001842F5" w:rsidP="001842F5">
      <w:pPr>
        <w:pStyle w:val="ac"/>
        <w:jc w:val="center"/>
        <w:rPr>
          <w:b/>
          <w:szCs w:val="24"/>
        </w:rPr>
      </w:pPr>
      <w:r>
        <w:rPr>
          <w:b/>
          <w:noProof w:val="0"/>
          <w:szCs w:val="24"/>
        </w:rPr>
        <w:t>[</w:t>
      </w:r>
      <w:proofErr w:type="spellStart"/>
      <w:r>
        <w:rPr>
          <w:b/>
          <w:noProof w:val="0"/>
          <w:szCs w:val="24"/>
        </w:rPr>
        <w:t>Бумага</w:t>
      </w:r>
      <w:proofErr w:type="spellEnd"/>
      <w:r>
        <w:rPr>
          <w:b/>
          <w:noProof w:val="0"/>
          <w:szCs w:val="24"/>
        </w:rPr>
        <w:t xml:space="preserve"> </w:t>
      </w:r>
      <w:proofErr w:type="spellStart"/>
      <w:r>
        <w:rPr>
          <w:b/>
          <w:noProof w:val="0"/>
          <w:szCs w:val="24"/>
        </w:rPr>
        <w:t>принтера</w:t>
      </w:r>
      <w:proofErr w:type="spellEnd"/>
      <w:r>
        <w:rPr>
          <w:b/>
          <w:noProof w:val="0"/>
          <w:szCs w:val="24"/>
        </w:rPr>
        <w:t>]</w:t>
      </w:r>
    </w:p>
    <w:p w:rsidR="003A32C7" w:rsidRPr="001842F5" w:rsidRDefault="003A32C7" w:rsidP="00E405D9">
      <w:pPr>
        <w:rPr>
          <w:lang w:val="ru-RU"/>
        </w:rPr>
      </w:pPr>
    </w:p>
    <w:p w:rsidR="003A32C7" w:rsidRPr="001842F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EC473B" w:rsidRPr="007268A0" w:rsidTr="00EC473B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EC473B" w:rsidRPr="007268A0" w:rsidRDefault="00EC473B" w:rsidP="00EC473B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7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1842F5" w:rsidRPr="001842F5" w:rsidRDefault="001842F5" w:rsidP="001842F5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ОСТОРОЖНО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EC473B" w:rsidRPr="007268A0" w:rsidRDefault="00EC473B" w:rsidP="00EC473B"/>
        </w:tc>
      </w:tr>
    </w:tbl>
    <w:p w:rsidR="003A32C7" w:rsidRPr="003A32C7" w:rsidRDefault="003A32C7" w:rsidP="00E405D9"/>
    <w:p w:rsidR="001842F5" w:rsidRPr="009D5EE5" w:rsidRDefault="001842F5" w:rsidP="001842F5">
      <w:pPr>
        <w:pStyle w:val="af1"/>
        <w:rPr>
          <w:szCs w:val="24"/>
          <w:lang w:val="ru-RU"/>
        </w:rPr>
      </w:pPr>
      <w:r>
        <w:rPr>
          <w:szCs w:val="24"/>
          <w:lang w:val="ru-RU"/>
        </w:rPr>
        <w:t>Обязательно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только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бумагу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принтера</w:t>
      </w:r>
      <w:r w:rsidRPr="009D5EE5">
        <w:rPr>
          <w:szCs w:val="24"/>
          <w:lang w:val="ru-RU"/>
        </w:rPr>
        <w:t xml:space="preserve"> (9010</w:t>
      </w:r>
      <w:r w:rsidRPr="001842F5">
        <w:rPr>
          <w:szCs w:val="24"/>
        </w:rPr>
        <w:t>A</w:t>
      </w:r>
      <w:r w:rsidRPr="009D5EE5">
        <w:rPr>
          <w:szCs w:val="24"/>
          <w:lang w:val="ru-RU"/>
        </w:rPr>
        <w:t>000001-</w:t>
      </w:r>
      <w:r w:rsidRPr="001842F5">
        <w:rPr>
          <w:szCs w:val="24"/>
        </w:rPr>
        <w:t>A</w:t>
      </w:r>
      <w:r w:rsidRPr="009D5EE5">
        <w:rPr>
          <w:szCs w:val="24"/>
          <w:lang w:val="ru-RU"/>
        </w:rPr>
        <w:t xml:space="preserve">, </w:t>
      </w:r>
      <w:r w:rsidRPr="001842F5">
        <w:rPr>
          <w:szCs w:val="24"/>
        </w:rPr>
        <w:t>W</w:t>
      </w:r>
      <w:r w:rsidRPr="009D5EE5">
        <w:rPr>
          <w:szCs w:val="24"/>
          <w:lang w:val="ru-RU"/>
        </w:rPr>
        <w:t xml:space="preserve"> 57</w:t>
      </w:r>
      <w:r>
        <w:rPr>
          <w:szCs w:val="24"/>
          <w:lang w:val="ru-RU"/>
        </w:rPr>
        <w:t>мм</w:t>
      </w:r>
      <w:r w:rsidRPr="009D5EE5">
        <w:rPr>
          <w:szCs w:val="24"/>
          <w:lang w:val="ru-RU"/>
        </w:rPr>
        <w:t xml:space="preserve">, </w:t>
      </w:r>
      <w:r w:rsidRPr="001842F5">
        <w:rPr>
          <w:szCs w:val="24"/>
        </w:rPr>
        <w:t>D</w:t>
      </w:r>
      <w:r w:rsidRPr="009D5EE5">
        <w:rPr>
          <w:szCs w:val="24"/>
          <w:lang w:val="ru-RU"/>
        </w:rPr>
        <w:t xml:space="preserve"> 50 </w:t>
      </w:r>
      <w:r>
        <w:rPr>
          <w:szCs w:val="24"/>
          <w:lang w:val="ru-RU"/>
        </w:rPr>
        <w:t>мм</w:t>
      </w:r>
      <w:r w:rsidRPr="009D5EE5">
        <w:rPr>
          <w:szCs w:val="24"/>
          <w:lang w:val="ru-RU"/>
        </w:rPr>
        <w:t xml:space="preserve">), </w:t>
      </w:r>
      <w:r>
        <w:rPr>
          <w:szCs w:val="24"/>
          <w:lang w:val="ru-RU"/>
        </w:rPr>
        <w:t>указанную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компанией</w:t>
      </w:r>
      <w:r w:rsidRPr="009D5EE5">
        <w:rPr>
          <w:szCs w:val="24"/>
          <w:lang w:val="ru-RU"/>
        </w:rPr>
        <w:t xml:space="preserve"> </w:t>
      </w:r>
      <w:r w:rsidRPr="001842F5">
        <w:rPr>
          <w:szCs w:val="24"/>
        </w:rPr>
        <w:t>HUVITZ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C473B">
      <w:pPr>
        <w:pStyle w:val="af1"/>
        <w:rPr>
          <w:lang w:val="ru-RU"/>
        </w:rPr>
      </w:pPr>
    </w:p>
    <w:p w:rsidR="001842F5" w:rsidRPr="009D5EE5" w:rsidRDefault="001842F5" w:rsidP="001842F5">
      <w:pPr>
        <w:pStyle w:val="af1"/>
        <w:rPr>
          <w:szCs w:val="24"/>
          <w:lang w:val="ru-RU"/>
        </w:rPr>
      </w:pP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используется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бумага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принтера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отличная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указанной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головка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принтера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повреждена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</w:t>
      </w:r>
      <w:r w:rsidRPr="009D5EE5">
        <w:rPr>
          <w:szCs w:val="24"/>
          <w:lang w:val="ru-RU"/>
        </w:rPr>
        <w:t>-</w:t>
      </w:r>
      <w:r>
        <w:rPr>
          <w:szCs w:val="24"/>
          <w:lang w:val="ru-RU"/>
        </w:rPr>
        <w:t>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отказа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печати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замятия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бумаги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EC473B" w:rsidRPr="007268A0" w:rsidTr="00EC473B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EC473B" w:rsidRPr="007268A0" w:rsidRDefault="00EC473B" w:rsidP="00EC473B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7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1842F5" w:rsidRPr="001842F5" w:rsidRDefault="001842F5" w:rsidP="001842F5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EC473B" w:rsidRPr="007268A0" w:rsidRDefault="00EC473B" w:rsidP="00EC473B"/>
        </w:tc>
      </w:tr>
    </w:tbl>
    <w:p w:rsidR="003A32C7" w:rsidRPr="003A32C7" w:rsidRDefault="003A32C7" w:rsidP="00E405D9"/>
    <w:p w:rsidR="001842F5" w:rsidRPr="009D5EE5" w:rsidRDefault="001842F5" w:rsidP="001842F5">
      <w:pPr>
        <w:pStyle w:val="af1"/>
        <w:rPr>
          <w:szCs w:val="24"/>
          <w:lang w:val="ru-RU"/>
        </w:rPr>
      </w:pPr>
      <w:r>
        <w:rPr>
          <w:szCs w:val="24"/>
          <w:lang w:val="ru-RU"/>
        </w:rPr>
        <w:t>Убедитесь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бумага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была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загружена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принтер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углом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рулон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размещен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корректно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Возможны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случаи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несоответствующей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подачи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бумаги</w:t>
      </w:r>
      <w:r w:rsidRPr="009D5EE5">
        <w:rPr>
          <w:szCs w:val="24"/>
          <w:lang w:val="ru-RU"/>
        </w:rPr>
        <w:t>.</w:t>
      </w:r>
    </w:p>
    <w:p w:rsidR="00EC473B" w:rsidRPr="009D5EE5" w:rsidRDefault="00EC473B" w:rsidP="00EC473B">
      <w:pPr>
        <w:pStyle w:val="ac"/>
        <w:rPr>
          <w:lang w:val="ru-RU"/>
        </w:rPr>
      </w:pPr>
    </w:p>
    <w:p w:rsidR="00EC473B" w:rsidRPr="009D5EE5" w:rsidRDefault="00EC473B" w:rsidP="00EC473B">
      <w:pPr>
        <w:pStyle w:val="ac"/>
        <w:rPr>
          <w:lang w:val="ru-RU"/>
        </w:rPr>
      </w:pPr>
    </w:p>
    <w:p w:rsidR="00EC473B" w:rsidRPr="009D5EE5" w:rsidRDefault="00EC473B" w:rsidP="00EC473B">
      <w:pPr>
        <w:pStyle w:val="ac"/>
        <w:rPr>
          <w:lang w:val="ru-RU"/>
        </w:rPr>
      </w:pPr>
    </w:p>
    <w:p w:rsidR="00EC473B" w:rsidRPr="009D5EE5" w:rsidRDefault="00EC473B" w:rsidP="00EC473B">
      <w:pPr>
        <w:pStyle w:val="ac"/>
        <w:rPr>
          <w:lang w:val="ru-RU"/>
        </w:rPr>
      </w:pPr>
    </w:p>
    <w:p w:rsidR="001842F5" w:rsidRPr="009D5EE5" w:rsidRDefault="001842F5" w:rsidP="001842F5">
      <w:pPr>
        <w:pStyle w:val="3"/>
        <w:rPr>
          <w:szCs w:val="24"/>
          <w:lang w:val="ru-RU"/>
        </w:rPr>
      </w:pPr>
      <w:bookmarkStart w:id="54" w:name="_Toc494797159"/>
      <w:r w:rsidRPr="009D5EE5">
        <w:rPr>
          <w:szCs w:val="24"/>
          <w:lang w:val="ru-RU"/>
        </w:rPr>
        <w:t>10.2.2.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Бумага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bookmarkEnd w:id="54"/>
    </w:p>
    <w:p w:rsidR="003A32C7" w:rsidRPr="009D5EE5" w:rsidRDefault="003A32C7" w:rsidP="00E405D9">
      <w:pPr>
        <w:rPr>
          <w:lang w:val="ru-RU"/>
        </w:rPr>
      </w:pPr>
    </w:p>
    <w:p w:rsidR="001842F5" w:rsidRPr="009D5EE5" w:rsidRDefault="001842F5" w:rsidP="001842F5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1)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Удалите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штифта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упора</w:t>
      </w:r>
      <w:r w:rsidRPr="009D5EE5">
        <w:rPr>
          <w:szCs w:val="24"/>
          <w:lang w:val="ru-RU"/>
        </w:rPr>
        <w:t>.</w:t>
      </w:r>
    </w:p>
    <w:p w:rsidR="001842F5" w:rsidRPr="009D5EE5" w:rsidRDefault="001842F5" w:rsidP="001842F5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2)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Вставьте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штифт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отверстие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бумаге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Можно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более</w:t>
      </w:r>
      <w:r w:rsidRPr="009D5EE5">
        <w:rPr>
          <w:szCs w:val="24"/>
          <w:lang w:val="ru-RU"/>
        </w:rPr>
        <w:t xml:space="preserve"> 50 </w:t>
      </w:r>
      <w:r>
        <w:rPr>
          <w:szCs w:val="24"/>
          <w:lang w:val="ru-RU"/>
        </w:rPr>
        <w:t>полосок</w:t>
      </w:r>
      <w:r w:rsidRPr="009D5EE5">
        <w:rPr>
          <w:szCs w:val="24"/>
          <w:lang w:val="ru-RU"/>
        </w:rPr>
        <w:t>.</w:t>
      </w:r>
    </w:p>
    <w:p w:rsidR="001842F5" w:rsidRPr="009D5EE5" w:rsidRDefault="001842F5" w:rsidP="001842F5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3)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Установите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штифт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каждое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двух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отверстий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r w:rsidRPr="009D5EE5">
        <w:rPr>
          <w:szCs w:val="24"/>
          <w:lang w:val="ru-RU"/>
        </w:rPr>
        <w:t>.</w:t>
      </w:r>
    </w:p>
    <w:p w:rsidR="00EC473B" w:rsidRPr="009D5EE5" w:rsidRDefault="00EC473B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1842F5" w:rsidRPr="009D5EE5" w:rsidRDefault="001842F5" w:rsidP="001842F5">
      <w:pPr>
        <w:pStyle w:val="2"/>
        <w:rPr>
          <w:szCs w:val="24"/>
          <w:lang w:val="ru-RU"/>
        </w:rPr>
      </w:pPr>
      <w:bookmarkStart w:id="55" w:name="_Toc494797160"/>
      <w:r w:rsidRPr="009D5EE5">
        <w:rPr>
          <w:szCs w:val="24"/>
          <w:lang w:val="ru-RU"/>
        </w:rPr>
        <w:t>10.3.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Очищающее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оборудование</w:t>
      </w:r>
      <w:bookmarkEnd w:id="55"/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1842F5" w:rsidRPr="009D5EE5" w:rsidRDefault="001842F5" w:rsidP="001842F5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1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Оборудование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должно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храниться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чистоте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такие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растворители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вещества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высокой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степенью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летучести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растворители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бензол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</w:t>
      </w:r>
      <w:r w:rsidRPr="009D5EE5">
        <w:rPr>
          <w:szCs w:val="24"/>
          <w:lang w:val="ru-RU"/>
        </w:rPr>
        <w:t>.</w:t>
      </w:r>
    </w:p>
    <w:p w:rsidR="001842F5" w:rsidRPr="009D5EE5" w:rsidRDefault="001842F5" w:rsidP="00EC473B">
      <w:pPr>
        <w:pStyle w:val="21"/>
        <w:rPr>
          <w:lang w:val="ru-RU"/>
        </w:rPr>
      </w:pPr>
    </w:p>
    <w:p w:rsidR="001842F5" w:rsidRPr="009D5EE5" w:rsidRDefault="001842F5" w:rsidP="001842F5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2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Налейте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немного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мыльной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воды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мягкую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ткань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выкрутите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воду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ткани</w:t>
      </w:r>
      <w:r w:rsidRPr="009D5EE5">
        <w:rPr>
          <w:szCs w:val="24"/>
          <w:lang w:val="ru-RU"/>
        </w:rPr>
        <w:t>.</w:t>
      </w:r>
    </w:p>
    <w:p w:rsidR="001842F5" w:rsidRPr="009D5EE5" w:rsidRDefault="001842F5" w:rsidP="001842F5">
      <w:pPr>
        <w:pStyle w:val="af1"/>
        <w:rPr>
          <w:szCs w:val="24"/>
          <w:lang w:val="ru-RU"/>
        </w:rPr>
      </w:pPr>
      <w:r>
        <w:rPr>
          <w:szCs w:val="24"/>
          <w:lang w:val="ru-RU"/>
        </w:rPr>
        <w:t>Затем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отполируйте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каждую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оборудования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C473B">
      <w:pPr>
        <w:pStyle w:val="21"/>
        <w:rPr>
          <w:lang w:val="ru-RU"/>
        </w:rPr>
      </w:pPr>
    </w:p>
    <w:p w:rsidR="00D47204" w:rsidRPr="009D5EE5" w:rsidRDefault="00D47204" w:rsidP="00D47204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4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Полируя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линзы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стекла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избавьтесь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пыли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поверхности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объектива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помощью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воздуходувки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сухую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ткань</w:t>
      </w:r>
      <w:r w:rsidRPr="009D5EE5">
        <w:rPr>
          <w:szCs w:val="24"/>
          <w:lang w:val="ru-RU"/>
        </w:rPr>
        <w:t>.</w:t>
      </w:r>
    </w:p>
    <w:p w:rsidR="00D47204" w:rsidRPr="009D5EE5" w:rsidRDefault="00D47204" w:rsidP="00EC473B">
      <w:pPr>
        <w:pStyle w:val="21"/>
        <w:rPr>
          <w:lang w:val="ru-RU"/>
        </w:rPr>
      </w:pPr>
    </w:p>
    <w:p w:rsidR="00D47204" w:rsidRPr="009D5EE5" w:rsidRDefault="00D47204" w:rsidP="00D47204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5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Всегда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содержите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чистоте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Используйте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бумагу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меняйте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своевременно</w:t>
      </w:r>
      <w:r w:rsidRPr="009D5EE5">
        <w:rPr>
          <w:szCs w:val="24"/>
          <w:lang w:val="ru-RU"/>
        </w:rPr>
        <w:t>.</w:t>
      </w:r>
    </w:p>
    <w:p w:rsidR="00D47204" w:rsidRPr="009D5EE5" w:rsidRDefault="00D47204" w:rsidP="00EC473B">
      <w:pPr>
        <w:pStyle w:val="21"/>
        <w:rPr>
          <w:lang w:val="ru-RU"/>
        </w:rPr>
      </w:pPr>
    </w:p>
    <w:p w:rsidR="00D47204" w:rsidRPr="009D5EE5" w:rsidRDefault="00D47204" w:rsidP="00D47204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6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Всегда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очищайте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контактные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стороны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например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упоры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лба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руки</w:t>
      </w:r>
    </w:p>
    <w:p w:rsidR="00D47204" w:rsidRPr="009D5EE5" w:rsidRDefault="00D47204" w:rsidP="00D47204">
      <w:pPr>
        <w:pStyle w:val="af1"/>
        <w:rPr>
          <w:szCs w:val="24"/>
          <w:lang w:val="ru-RU"/>
        </w:rPr>
      </w:pPr>
      <w:r w:rsidRPr="009D5EE5">
        <w:rPr>
          <w:szCs w:val="24"/>
          <w:lang w:val="ru-RU"/>
        </w:rPr>
        <w:t>(</w:t>
      </w:r>
      <w:r>
        <w:rPr>
          <w:szCs w:val="24"/>
          <w:lang w:val="ru-RU"/>
        </w:rPr>
        <w:t>Оператор</w:t>
      </w:r>
      <w:r w:rsidRPr="009D5EE5">
        <w:rPr>
          <w:szCs w:val="24"/>
          <w:lang w:val="ru-RU"/>
        </w:rPr>
        <w:t xml:space="preserve">: </w:t>
      </w:r>
      <w:proofErr w:type="gramStart"/>
      <w:r>
        <w:rPr>
          <w:szCs w:val="24"/>
          <w:lang w:val="ru-RU"/>
        </w:rPr>
        <w:t>таких</w:t>
      </w:r>
      <w:proofErr w:type="gram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</w:t>
      </w:r>
      <w:proofErr w:type="spellStart"/>
      <w:r>
        <w:rPr>
          <w:szCs w:val="24"/>
          <w:lang w:val="ru-RU"/>
        </w:rPr>
        <w:t>иодофор</w:t>
      </w:r>
      <w:proofErr w:type="spell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proofErr w:type="spellStart"/>
      <w:r>
        <w:rPr>
          <w:szCs w:val="24"/>
          <w:lang w:val="ru-RU"/>
        </w:rPr>
        <w:t>хлоргексидин</w:t>
      </w:r>
      <w:proofErr w:type="spell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глюконат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дезинфекции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C473B">
      <w:pPr>
        <w:pStyle w:val="21"/>
        <w:rPr>
          <w:lang w:val="ru-RU"/>
        </w:rPr>
      </w:pPr>
    </w:p>
    <w:p w:rsidR="00D47204" w:rsidRPr="009D5EE5" w:rsidRDefault="00D47204" w:rsidP="00D47204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7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дезинфицирующего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реагента</w:t>
      </w:r>
      <w:r w:rsidRPr="009D5EE5">
        <w:rPr>
          <w:szCs w:val="24"/>
          <w:lang w:val="ru-RU"/>
        </w:rPr>
        <w:t xml:space="preserve"> </w:t>
      </w:r>
      <w:r w:rsidRPr="00D47204">
        <w:rPr>
          <w:szCs w:val="24"/>
        </w:rPr>
        <w:t>FDA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 w:rsidRPr="00D47204">
        <w:rPr>
          <w:szCs w:val="24"/>
        </w:rPr>
        <w:t>CE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случае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необходимости</w:t>
      </w:r>
      <w:r w:rsidRPr="009D5EE5">
        <w:rPr>
          <w:szCs w:val="24"/>
          <w:lang w:val="ru-RU"/>
        </w:rPr>
        <w:t xml:space="preserve">), </w:t>
      </w:r>
      <w:r>
        <w:rPr>
          <w:szCs w:val="24"/>
          <w:lang w:val="ru-RU"/>
        </w:rPr>
        <w:t>тщательно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следуйте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инструкциям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производителя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изделия</w:t>
      </w:r>
      <w:r w:rsidRPr="009D5EE5">
        <w:rPr>
          <w:szCs w:val="24"/>
          <w:lang w:val="ru-RU"/>
        </w:rPr>
        <w:t>.</w:t>
      </w:r>
    </w:p>
    <w:p w:rsidR="00D47204" w:rsidRPr="009D5EE5" w:rsidRDefault="00D47204" w:rsidP="00EC473B">
      <w:pPr>
        <w:pStyle w:val="21"/>
        <w:rPr>
          <w:lang w:val="ru-RU"/>
        </w:rPr>
      </w:pPr>
    </w:p>
    <w:p w:rsidR="00D47204" w:rsidRPr="009D5EE5" w:rsidRDefault="00D47204" w:rsidP="00D47204">
      <w:pPr>
        <w:pStyle w:val="21"/>
        <w:rPr>
          <w:szCs w:val="24"/>
          <w:lang w:val="ru-RU"/>
        </w:rPr>
      </w:pPr>
      <w:r>
        <w:rPr>
          <w:szCs w:val="20"/>
        </w:rPr>
        <w:sym w:font="Wingdings" w:char="F087"/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дезинфекции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низкого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уровня</w:t>
      </w:r>
      <w:r w:rsidRPr="009D5EE5">
        <w:rPr>
          <w:szCs w:val="24"/>
          <w:lang w:val="ru-RU"/>
        </w:rPr>
        <w:t xml:space="preserve"> (</w:t>
      </w:r>
      <w:proofErr w:type="gramStart"/>
      <w:r>
        <w:rPr>
          <w:szCs w:val="24"/>
          <w:lang w:val="ru-RU"/>
        </w:rPr>
        <w:t>обычная</w:t>
      </w:r>
      <w:proofErr w:type="gramEnd"/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контактные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стороны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пациента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могут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быть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протерты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любым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следующих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дезинфицирующих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средств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низкого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уровня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Способы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дезинфекции</w:t>
      </w:r>
      <w:r w:rsidRPr="009D5EE5">
        <w:rPr>
          <w:szCs w:val="24"/>
          <w:lang w:val="ru-RU"/>
        </w:rPr>
        <w:t xml:space="preserve"> </w:t>
      </w:r>
      <w:r w:rsidRPr="00D47204">
        <w:rPr>
          <w:szCs w:val="24"/>
        </w:rPr>
        <w:t>HRK</w:t>
      </w:r>
      <w:r w:rsidRPr="009D5EE5">
        <w:rPr>
          <w:szCs w:val="24"/>
          <w:lang w:val="ru-RU"/>
        </w:rPr>
        <w:t xml:space="preserve">-1 </w:t>
      </w:r>
      <w:r>
        <w:rPr>
          <w:szCs w:val="24"/>
          <w:lang w:val="ru-RU"/>
        </w:rPr>
        <w:t>приведены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ниже</w:t>
      </w:r>
      <w:r w:rsidRPr="009D5EE5">
        <w:rPr>
          <w:szCs w:val="24"/>
          <w:lang w:val="ru-RU"/>
        </w:rPr>
        <w:t>:</w:t>
      </w:r>
    </w:p>
    <w:p w:rsidR="00D47204" w:rsidRPr="009D5EE5" w:rsidRDefault="00D47204" w:rsidP="00E405D9">
      <w:pPr>
        <w:rPr>
          <w:lang w:val="ru-RU"/>
        </w:rPr>
      </w:pPr>
    </w:p>
    <w:p w:rsidR="00D47204" w:rsidRPr="009D5EE5" w:rsidRDefault="00D47204" w:rsidP="00D47204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Сухой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жар</w:t>
      </w:r>
    </w:p>
    <w:p w:rsidR="0074676A" w:rsidRPr="009D5EE5" w:rsidRDefault="0074676A" w:rsidP="0074676A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Механическая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очистка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помощью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одноразовой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ткани</w:t>
      </w:r>
      <w:r w:rsidRPr="009D5EE5">
        <w:rPr>
          <w:szCs w:val="24"/>
          <w:lang w:val="ru-RU"/>
        </w:rPr>
        <w:t>/</w:t>
      </w:r>
      <w:r>
        <w:rPr>
          <w:szCs w:val="24"/>
          <w:lang w:val="ru-RU"/>
        </w:rPr>
        <w:t>стерильной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марли</w:t>
      </w:r>
    </w:p>
    <w:p w:rsidR="0074676A" w:rsidRPr="009D5EE5" w:rsidRDefault="0074676A" w:rsidP="0074676A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Протирайте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марлей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пропитанной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спиртом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такими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химикалиями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перекись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водорода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proofErr w:type="spellStart"/>
      <w:r>
        <w:rPr>
          <w:szCs w:val="24"/>
          <w:lang w:val="ru-RU"/>
        </w:rPr>
        <w:t>мертиолят</w:t>
      </w:r>
      <w:proofErr w:type="spellEnd"/>
    </w:p>
    <w:p w:rsidR="0074676A" w:rsidRPr="009D5EE5" w:rsidRDefault="0074676A" w:rsidP="0074676A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Замачивание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хлоридах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таких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70% </w:t>
      </w:r>
      <w:r>
        <w:rPr>
          <w:szCs w:val="24"/>
          <w:lang w:val="ru-RU"/>
        </w:rPr>
        <w:t>изопропиловый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спирт</w:t>
      </w:r>
      <w:r w:rsidRPr="009D5EE5">
        <w:rPr>
          <w:szCs w:val="24"/>
          <w:lang w:val="ru-RU"/>
        </w:rPr>
        <w:t xml:space="preserve">, 1:1000 </w:t>
      </w:r>
      <w:proofErr w:type="spellStart"/>
      <w:r>
        <w:rPr>
          <w:szCs w:val="24"/>
          <w:lang w:val="ru-RU"/>
        </w:rPr>
        <w:t>мертиолят</w:t>
      </w:r>
      <w:proofErr w:type="spellEnd"/>
      <w:r w:rsidRPr="009D5EE5">
        <w:rPr>
          <w:szCs w:val="24"/>
          <w:lang w:val="ru-RU"/>
        </w:rPr>
        <w:t xml:space="preserve">, 3% </w:t>
      </w:r>
      <w:r>
        <w:rPr>
          <w:szCs w:val="24"/>
          <w:lang w:val="ru-RU"/>
        </w:rPr>
        <w:t>перекись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водорода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домашний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отбеливатель</w:t>
      </w:r>
      <w:r w:rsidRPr="009D5EE5">
        <w:rPr>
          <w:szCs w:val="24"/>
          <w:lang w:val="ru-RU"/>
        </w:rPr>
        <w:t xml:space="preserve">,  </w:t>
      </w:r>
      <w:r>
        <w:rPr>
          <w:szCs w:val="24"/>
          <w:lang w:val="ru-RU"/>
        </w:rPr>
        <w:t>разбавленный</w:t>
      </w:r>
      <w:r w:rsidRPr="009D5EE5">
        <w:rPr>
          <w:szCs w:val="24"/>
          <w:lang w:val="ru-RU"/>
        </w:rPr>
        <w:t xml:space="preserve"> 1:10 (</w:t>
      </w:r>
      <w:r>
        <w:rPr>
          <w:szCs w:val="24"/>
          <w:lang w:val="ru-RU"/>
        </w:rPr>
        <w:t>гипохлорит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натрия</w:t>
      </w:r>
      <w:r w:rsidRPr="009D5EE5">
        <w:rPr>
          <w:szCs w:val="24"/>
          <w:lang w:val="ru-RU"/>
        </w:rPr>
        <w:t>)</w:t>
      </w:r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26"/>
        <w:gridCol w:w="1788"/>
        <w:gridCol w:w="2137"/>
        <w:gridCol w:w="2004"/>
        <w:gridCol w:w="2231"/>
      </w:tblGrid>
      <w:tr w:rsidR="0074676A" w:rsidRPr="00E50C46" w:rsidTr="008758E1">
        <w:tc>
          <w:tcPr>
            <w:tcW w:w="1384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Раствор</w:t>
            </w:r>
          </w:p>
        </w:tc>
        <w:tc>
          <w:tcPr>
            <w:tcW w:w="1843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Производитель</w:t>
            </w:r>
          </w:p>
        </w:tc>
        <w:tc>
          <w:tcPr>
            <w:tcW w:w="1559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Очиститель / дезинфицирующее средство</w:t>
            </w:r>
          </w:p>
        </w:tc>
        <w:tc>
          <w:tcPr>
            <w:tcW w:w="2410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Активный компонент</w:t>
            </w:r>
          </w:p>
        </w:tc>
        <w:tc>
          <w:tcPr>
            <w:tcW w:w="2090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proofErr w:type="gramStart"/>
            <w:r>
              <w:rPr>
                <w:b/>
                <w:szCs w:val="24"/>
                <w:lang w:val="ru-RU"/>
              </w:rPr>
              <w:t>Отменено</w:t>
            </w:r>
            <w:proofErr w:type="gramEnd"/>
            <w:r>
              <w:rPr>
                <w:b/>
                <w:szCs w:val="24"/>
                <w:lang w:val="ru-RU"/>
              </w:rPr>
              <w:t>/одобрено для использования в</w:t>
            </w:r>
          </w:p>
        </w:tc>
      </w:tr>
      <w:tr w:rsidR="0074676A" w:rsidRPr="008758E1" w:rsidTr="008758E1">
        <w:tc>
          <w:tcPr>
            <w:tcW w:w="1384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proofErr w:type="spellStart"/>
            <w:r>
              <w:rPr>
                <w:szCs w:val="24"/>
                <w:lang w:val="ru-RU"/>
              </w:rPr>
              <w:t>Alkazyme</w:t>
            </w:r>
            <w:proofErr w:type="spellEnd"/>
          </w:p>
        </w:tc>
        <w:tc>
          <w:tcPr>
            <w:tcW w:w="1843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proofErr w:type="spellStart"/>
            <w:r>
              <w:rPr>
                <w:szCs w:val="24"/>
                <w:lang w:val="ru-RU"/>
              </w:rPr>
              <w:t>Alkapharm</w:t>
            </w:r>
            <w:proofErr w:type="spellEnd"/>
          </w:p>
        </w:tc>
        <w:tc>
          <w:tcPr>
            <w:tcW w:w="1559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Очиститель</w:t>
            </w:r>
          </w:p>
        </w:tc>
        <w:tc>
          <w:tcPr>
            <w:tcW w:w="2410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Протеолитический фермент, </w:t>
            </w:r>
            <w:proofErr w:type="spellStart"/>
            <w:r>
              <w:rPr>
                <w:szCs w:val="24"/>
                <w:lang w:val="ru-RU"/>
              </w:rPr>
              <w:t>кват</w:t>
            </w:r>
            <w:proofErr w:type="spellEnd"/>
            <w:r>
              <w:rPr>
                <w:szCs w:val="24"/>
                <w:lang w:val="ru-RU"/>
              </w:rPr>
              <w:t>, аммиак</w:t>
            </w:r>
          </w:p>
        </w:tc>
        <w:tc>
          <w:tcPr>
            <w:tcW w:w="2090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Европе</w:t>
            </w:r>
          </w:p>
        </w:tc>
      </w:tr>
      <w:tr w:rsidR="0074676A" w:rsidRPr="0074676A" w:rsidTr="008758E1">
        <w:tc>
          <w:tcPr>
            <w:tcW w:w="1384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proofErr w:type="spellStart"/>
            <w:r>
              <w:rPr>
                <w:szCs w:val="24"/>
                <w:lang w:val="ru-RU"/>
              </w:rPr>
              <w:t>Klenzyme</w:t>
            </w:r>
            <w:proofErr w:type="spellEnd"/>
          </w:p>
        </w:tc>
        <w:tc>
          <w:tcPr>
            <w:tcW w:w="1843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</w:rPr>
            </w:pPr>
            <w:proofErr w:type="spellStart"/>
            <w:r w:rsidRPr="0074676A">
              <w:rPr>
                <w:szCs w:val="24"/>
              </w:rPr>
              <w:t>Steis</w:t>
            </w:r>
            <w:proofErr w:type="spellEnd"/>
            <w:r w:rsidRPr="0074676A">
              <w:rPr>
                <w:szCs w:val="24"/>
              </w:rPr>
              <w:t>/</w:t>
            </w:r>
            <w:proofErr w:type="spellStart"/>
            <w:r w:rsidRPr="0074676A">
              <w:rPr>
                <w:szCs w:val="24"/>
              </w:rPr>
              <w:t>Calgon</w:t>
            </w:r>
            <w:proofErr w:type="spellEnd"/>
            <w:r w:rsidRPr="0074676A">
              <w:rPr>
                <w:szCs w:val="24"/>
              </w:rPr>
              <w:t xml:space="preserve"> Corp.</w:t>
            </w:r>
          </w:p>
        </w:tc>
        <w:tc>
          <w:tcPr>
            <w:tcW w:w="1559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Очиститель</w:t>
            </w:r>
          </w:p>
        </w:tc>
        <w:tc>
          <w:tcPr>
            <w:tcW w:w="2410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Ферменты</w:t>
            </w:r>
          </w:p>
        </w:tc>
        <w:tc>
          <w:tcPr>
            <w:tcW w:w="2090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США и Европе</w:t>
            </w:r>
          </w:p>
        </w:tc>
      </w:tr>
    </w:tbl>
    <w:p w:rsidR="003A32C7" w:rsidRPr="0074676A" w:rsidRDefault="003A32C7" w:rsidP="00E405D9">
      <w:pPr>
        <w:rPr>
          <w:lang w:val="ru-RU"/>
        </w:rPr>
      </w:pPr>
    </w:p>
    <w:p w:rsidR="0074676A" w:rsidRPr="0074676A" w:rsidRDefault="0074676A" w:rsidP="0074676A">
      <w:pPr>
        <w:pStyle w:val="21"/>
        <w:rPr>
          <w:szCs w:val="24"/>
          <w:lang w:val="ru-RU"/>
        </w:rPr>
      </w:pPr>
      <w:r w:rsidRPr="0074676A">
        <w:rPr>
          <w:szCs w:val="24"/>
          <w:lang w:val="ru-RU"/>
        </w:rPr>
        <w:t>-</w:t>
      </w:r>
      <w:r w:rsidRPr="0074676A">
        <w:rPr>
          <w:szCs w:val="24"/>
          <w:lang w:val="ru-RU"/>
        </w:rPr>
        <w:tab/>
      </w:r>
      <w:r>
        <w:rPr>
          <w:szCs w:val="24"/>
          <w:lang w:val="ru-RU"/>
        </w:rPr>
        <w:t>Для дезинфекции на высоком уровне (при необходимости) контактные части со стороны пациента могут быть протираться с использованием одного из следующих средств дезинфекции:</w:t>
      </w:r>
    </w:p>
    <w:p w:rsidR="003A32C7" w:rsidRPr="0074676A" w:rsidRDefault="003A32C7" w:rsidP="00E405D9">
      <w:pPr>
        <w:rPr>
          <w:lang w:val="ru-RU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42"/>
        <w:gridCol w:w="1560"/>
        <w:gridCol w:w="1417"/>
        <w:gridCol w:w="1843"/>
        <w:gridCol w:w="2126"/>
      </w:tblGrid>
      <w:tr w:rsidR="008758E1" w:rsidRPr="00E50C46" w:rsidTr="008758E1">
        <w:tc>
          <w:tcPr>
            <w:tcW w:w="1242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Раствор</w:t>
            </w:r>
          </w:p>
        </w:tc>
        <w:tc>
          <w:tcPr>
            <w:tcW w:w="1560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Производитель</w:t>
            </w:r>
          </w:p>
        </w:tc>
        <w:tc>
          <w:tcPr>
            <w:tcW w:w="1417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Очиститель / дезинфицирующее средство</w:t>
            </w:r>
          </w:p>
        </w:tc>
        <w:tc>
          <w:tcPr>
            <w:tcW w:w="1843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Активный компонент</w:t>
            </w:r>
          </w:p>
        </w:tc>
        <w:tc>
          <w:tcPr>
            <w:tcW w:w="2126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proofErr w:type="gramStart"/>
            <w:r>
              <w:rPr>
                <w:b/>
                <w:szCs w:val="24"/>
                <w:lang w:val="ru-RU"/>
              </w:rPr>
              <w:t>Отменено</w:t>
            </w:r>
            <w:proofErr w:type="gramEnd"/>
            <w:r>
              <w:rPr>
                <w:b/>
                <w:szCs w:val="24"/>
                <w:lang w:val="ru-RU"/>
              </w:rPr>
              <w:t>/одобрено для использования в</w:t>
            </w:r>
          </w:p>
        </w:tc>
      </w:tr>
      <w:tr w:rsidR="008758E1" w:rsidRPr="0074676A" w:rsidTr="008758E1">
        <w:tc>
          <w:tcPr>
            <w:tcW w:w="1242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proofErr w:type="spellStart"/>
            <w:r>
              <w:rPr>
                <w:szCs w:val="24"/>
                <w:lang w:val="ru-RU"/>
              </w:rPr>
              <w:t>Cidex</w:t>
            </w:r>
            <w:proofErr w:type="spellEnd"/>
            <w:r>
              <w:rPr>
                <w:szCs w:val="24"/>
                <w:lang w:val="ru-RU"/>
              </w:rPr>
              <w:t xml:space="preserve"> OPA</w:t>
            </w:r>
          </w:p>
        </w:tc>
        <w:tc>
          <w:tcPr>
            <w:tcW w:w="1560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</w:rPr>
            </w:pPr>
            <w:proofErr w:type="spellStart"/>
            <w:r w:rsidRPr="0074676A">
              <w:rPr>
                <w:szCs w:val="24"/>
              </w:rPr>
              <w:t>Adavaced</w:t>
            </w:r>
            <w:proofErr w:type="spellEnd"/>
            <w:r w:rsidRPr="0074676A">
              <w:rPr>
                <w:szCs w:val="24"/>
              </w:rPr>
              <w:t xml:space="preserve"> Sterilization Product</w:t>
            </w:r>
          </w:p>
        </w:tc>
        <w:tc>
          <w:tcPr>
            <w:tcW w:w="1417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Дезинфицирующее средство</w:t>
            </w:r>
          </w:p>
        </w:tc>
        <w:tc>
          <w:tcPr>
            <w:tcW w:w="1843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proofErr w:type="spellStart"/>
            <w:r>
              <w:rPr>
                <w:szCs w:val="24"/>
                <w:lang w:val="ru-RU"/>
              </w:rPr>
              <w:t>Orthophtalade</w:t>
            </w:r>
            <w:proofErr w:type="spellEnd"/>
            <w:r>
              <w:rPr>
                <w:szCs w:val="24"/>
                <w:lang w:val="ru-RU"/>
              </w:rPr>
              <w:t xml:space="preserve">- </w:t>
            </w:r>
            <w:proofErr w:type="spellStart"/>
            <w:r>
              <w:rPr>
                <w:szCs w:val="24"/>
                <w:lang w:val="ru-RU"/>
              </w:rPr>
              <w:t>hyde</w:t>
            </w:r>
            <w:proofErr w:type="spellEnd"/>
          </w:p>
        </w:tc>
        <w:tc>
          <w:tcPr>
            <w:tcW w:w="2126" w:type="dxa"/>
            <w:vAlign w:val="center"/>
          </w:tcPr>
          <w:p w:rsidR="0074676A" w:rsidRPr="0074676A" w:rsidRDefault="0074676A" w:rsidP="0074676A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США и Европе</w:t>
            </w:r>
          </w:p>
        </w:tc>
      </w:tr>
    </w:tbl>
    <w:p w:rsidR="008758E1" w:rsidRPr="0074676A" w:rsidRDefault="008758E1">
      <w:pPr>
        <w:spacing w:after="200" w:line="276" w:lineRule="auto"/>
        <w:jc w:val="left"/>
        <w:rPr>
          <w:lang w:val="ru-RU"/>
        </w:rPr>
      </w:pPr>
      <w:r w:rsidRPr="0074676A">
        <w:rPr>
          <w:lang w:val="ru-RU"/>
        </w:rPr>
        <w:br w:type="page"/>
      </w:r>
    </w:p>
    <w:p w:rsidR="0074676A" w:rsidRDefault="0074676A" w:rsidP="0074676A">
      <w:pPr>
        <w:pStyle w:val="2"/>
        <w:rPr>
          <w:szCs w:val="24"/>
        </w:rPr>
      </w:pPr>
      <w:bookmarkStart w:id="56" w:name="_Toc494797161"/>
      <w:r>
        <w:rPr>
          <w:szCs w:val="24"/>
        </w:rPr>
        <w:t>10.4.</w:t>
      </w:r>
      <w:r>
        <w:rPr>
          <w:szCs w:val="24"/>
        </w:rPr>
        <w:tab/>
      </w:r>
      <w:r>
        <w:rPr>
          <w:szCs w:val="24"/>
          <w:lang w:val="ru-RU"/>
        </w:rPr>
        <w:t>Очистка</w:t>
      </w:r>
      <w:bookmarkEnd w:id="56"/>
    </w:p>
    <w:p w:rsidR="008758E1" w:rsidRDefault="008758E1" w:rsidP="00E405D9"/>
    <w:p w:rsidR="008758E1" w:rsidRDefault="008758E1" w:rsidP="00E405D9"/>
    <w:p w:rsidR="0074676A" w:rsidRDefault="0074676A" w:rsidP="0074676A">
      <w:pPr>
        <w:pStyle w:val="3"/>
        <w:rPr>
          <w:szCs w:val="24"/>
        </w:rPr>
      </w:pPr>
      <w:bookmarkStart w:id="57" w:name="_Toc494797162"/>
      <w:r>
        <w:rPr>
          <w:szCs w:val="24"/>
        </w:rPr>
        <w:t>10.4.1.</w:t>
      </w:r>
      <w:r>
        <w:rPr>
          <w:szCs w:val="24"/>
        </w:rPr>
        <w:tab/>
      </w:r>
      <w:r>
        <w:rPr>
          <w:szCs w:val="24"/>
          <w:lang w:val="ru-RU"/>
        </w:rPr>
        <w:t>Очистка</w:t>
      </w:r>
      <w:r w:rsidRPr="0074676A">
        <w:rPr>
          <w:szCs w:val="24"/>
        </w:rPr>
        <w:t xml:space="preserve"> </w:t>
      </w:r>
      <w:r>
        <w:rPr>
          <w:szCs w:val="24"/>
          <w:lang w:val="ru-RU"/>
        </w:rPr>
        <w:t>измерительного</w:t>
      </w:r>
      <w:r w:rsidRPr="0074676A">
        <w:rPr>
          <w:szCs w:val="24"/>
        </w:rPr>
        <w:t xml:space="preserve"> </w:t>
      </w:r>
      <w:r>
        <w:rPr>
          <w:szCs w:val="24"/>
          <w:lang w:val="ru-RU"/>
        </w:rPr>
        <w:t>окна</w:t>
      </w:r>
      <w:bookmarkEnd w:id="57"/>
    </w:p>
    <w:p w:rsidR="003A32C7" w:rsidRPr="003A32C7" w:rsidRDefault="003A32C7" w:rsidP="00E405D9"/>
    <w:p w:rsidR="00BF3F27" w:rsidRPr="009D5EE5" w:rsidRDefault="00BF3F27" w:rsidP="00BF3F27">
      <w:pPr>
        <w:rPr>
          <w:szCs w:val="24"/>
          <w:lang w:val="ru-RU"/>
        </w:rPr>
      </w:pP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наличии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отпечатков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пальцев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попадании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пыли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измерительное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окно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надежность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существенно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ухудшается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Перед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использованием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проверьте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степень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загрязнения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измерительного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окна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очистите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необходимости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BF3F27" w:rsidRPr="009D5EE5" w:rsidRDefault="00BF3F27" w:rsidP="00BF3F27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1)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Сдуйте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пыль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измерительном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окне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помощью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воздуходувки</w:t>
      </w:r>
      <w:r w:rsidRPr="009D5EE5">
        <w:rPr>
          <w:szCs w:val="24"/>
          <w:lang w:val="ru-RU"/>
        </w:rPr>
        <w:t>.</w:t>
      </w:r>
    </w:p>
    <w:p w:rsidR="00BF3F27" w:rsidRPr="009D5EE5" w:rsidRDefault="00BF3F27" w:rsidP="00BF3F27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2)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Оберните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бумагу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чистки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объектива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вокруг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тонкой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палочки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например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зубочистки</w:t>
      </w:r>
      <w:r w:rsidRPr="009D5EE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сверните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ватный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тампон</w:t>
      </w:r>
      <w:r w:rsidRPr="009D5EE5">
        <w:rPr>
          <w:szCs w:val="24"/>
          <w:lang w:val="ru-RU"/>
        </w:rPr>
        <w:t xml:space="preserve">)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протрите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объектив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измерительного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окна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материалом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смоченным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спиртом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8758E1" w:rsidRPr="007268A0" w:rsidTr="00DC2433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8758E1" w:rsidRPr="007268A0" w:rsidRDefault="008758E1" w:rsidP="00DC2433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7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BF3F27" w:rsidRPr="00BF3F27" w:rsidRDefault="00BF3F27" w:rsidP="00BF3F27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ОСТОРОЖНО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8758E1" w:rsidRPr="007268A0" w:rsidRDefault="008758E1" w:rsidP="00DC2433"/>
        </w:tc>
      </w:tr>
    </w:tbl>
    <w:p w:rsidR="003A32C7" w:rsidRPr="003A32C7" w:rsidRDefault="003A32C7" w:rsidP="00DC2433">
      <w:pPr>
        <w:pStyle w:val="af"/>
      </w:pPr>
    </w:p>
    <w:p w:rsidR="00BF3F27" w:rsidRPr="009D5EE5" w:rsidRDefault="00BF3F27" w:rsidP="00BF3F27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Используйте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тонкую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палочку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которая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поцарапает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стеклянные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линзы</w:t>
      </w:r>
      <w:r w:rsidRPr="009D5EE5">
        <w:rPr>
          <w:szCs w:val="24"/>
          <w:lang w:val="ru-RU"/>
        </w:rPr>
        <w:t>.</w:t>
      </w:r>
    </w:p>
    <w:p w:rsidR="00BF3F27" w:rsidRPr="009D5EE5" w:rsidRDefault="00BF3F27" w:rsidP="00BF3F27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Протрите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слегка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центра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измерительного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окна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наружной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стороны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круговым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движением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DC2433" w:rsidRDefault="00E50C46" w:rsidP="00BF3F27">
      <w:pPr>
        <w:jc w:val="center"/>
      </w:pPr>
      <w:r>
        <w:pict>
          <v:group id="_x0000_s1801" style="width:355.65pt;height:168.5pt;mso-position-horizontal-relative:char;mso-position-vertical-relative:line" coordorigin="1468,5291" coordsize="7113,3370">
            <v:group id="_x0000_s1802" style="position:absolute;left:2038;top:5291;width:6543;height:3370;mso-position-horizontal-relative:page" coordorigin="2038,-125" coordsize="6543,3370">
              <v:shape id="_x0000_s1803" type="#_x0000_t75" style="position:absolute;left:2038;top:-125;width:6543;height:3370">
                <v:imagedata r:id="rId185" o:title=""/>
              </v:shape>
              <v:group id="_x0000_s1804" style="position:absolute;left:2675;top:271;width:824;height:969" coordorigin="2675,271" coordsize="824,969">
                <v:shape id="_x0000_s1805" style="position:absolute;left:2675;top:271;width:824;height:969" coordorigin="2675,271" coordsize="824,969" path="m3417,1152r-41,36l3499,1241r-18,-73l3430,1168r-13,-16e" fillcolor="black" stroked="f">
                  <v:path arrowok="t"/>
                </v:shape>
                <v:shape id="_x0000_s1806" style="position:absolute;left:2675;top:271;width:824;height:969" coordorigin="2675,271" coordsize="824,969" path="m3425,1146r-8,6l3430,1168r8,-7l3425,1146e" fillcolor="black" stroked="f">
                  <v:path arrowok="t"/>
                </v:shape>
                <v:shape id="_x0000_s1807" style="position:absolute;left:2675;top:271;width:824;height:969" coordorigin="2675,271" coordsize="824,969" path="m3467,1110r-42,36l3438,1161r-8,7l3481,1168r-14,-58e" fillcolor="black" stroked="f">
                  <v:path arrowok="t"/>
                </v:shape>
                <v:shape id="_x0000_s1808" style="position:absolute;left:2675;top:271;width:824;height:969" coordorigin="2675,271" coordsize="824,969" path="m2683,271r-8,7l3417,1152r8,-6l2683,271e" fillcolor="black" stroked="f">
                  <v:path arrowok="t"/>
                </v:shape>
              </v:group>
              <v:group id="_x0000_s1809" style="position:absolute;left:3330;top:1587;width:240;height:1058" coordorigin="3330,1587" coordsize="240,1058">
                <v:shape id="_x0000_s1810" style="position:absolute;left:3330;top:1587;width:240;height:1058" coordorigin="3330,1587" coordsize="240,1058" path="m3506,1704r-176,939l3340,2644r176,-939l3506,1704e" fillcolor="black" stroked="f">
                  <v:path arrowok="t"/>
                </v:shape>
                <v:shape id="_x0000_s1811" style="position:absolute;left:3330;top:1587;width:240;height:1058" coordorigin="3330,1587" coordsize="240,1058" path="m3561,1684r-51,l3520,1686r-4,19l3570,1716r-9,-32e" fillcolor="black" stroked="f">
                  <v:path arrowok="t"/>
                </v:shape>
                <v:shape id="_x0000_s1812" style="position:absolute;left:3330;top:1587;width:240;height:1058" coordorigin="3330,1587" coordsize="240,1058" path="m3510,1684r-4,20l3516,1705r4,-19l3510,1684e" fillcolor="black" stroked="f">
                  <v:path arrowok="t"/>
                </v:shape>
                <v:shape id="_x0000_s1813" style="position:absolute;left:3330;top:1587;width:240;height:1058" coordorigin="3330,1587" coordsize="240,1058" path="m3533,1587r-81,106l3506,1704r4,-20l3561,1684r-28,-97e" fillcolor="black" stroked="f">
                  <v:path arrowok="t"/>
                </v:shape>
              </v:group>
            </v:group>
            <v:shape id="_x0000_s1814" type="#_x0000_t202" style="position:absolute;left:1468;top:5467;width:2091;height:230" filled="f" stroked="f">
              <v:textbox style="mso-next-textbox:#_x0000_s1814;mso-fit-shape-to-text:t" inset="0,0,0,0">
                <w:txbxContent>
                  <w:p w:rsidR="00E50C46" w:rsidRPr="00BF3F27" w:rsidRDefault="00E50C46" w:rsidP="00DC2433">
                    <w:pPr>
                      <w:pStyle w:val="ac"/>
                      <w:rPr>
                        <w:rFonts w:cs="Arial"/>
                        <w:b/>
                        <w:szCs w:val="20"/>
                        <w:lang w:val="ru-RU"/>
                      </w:rPr>
                    </w:pPr>
                    <w:r>
                      <w:rPr>
                        <w:rFonts w:eastAsia="Arial" w:cs="Arial"/>
                        <w:b/>
                        <w:bCs/>
                        <w:position w:val="-1"/>
                        <w:szCs w:val="20"/>
                        <w:lang w:val="ru-RU"/>
                      </w:rPr>
                      <w:t>Измерительное окно</w:t>
                    </w:r>
                  </w:p>
                </w:txbxContent>
              </v:textbox>
            </v:shape>
            <v:shape id="_x0000_s1815" type="#_x0000_t202" style="position:absolute;left:2428;top:7950;width:2091;height:230" filled="f" stroked="f">
              <v:textbox style="mso-next-textbox:#_x0000_s1815;mso-fit-shape-to-text:t" inset="0,0,0,0">
                <w:txbxContent>
                  <w:p w:rsidR="00E50C46" w:rsidRPr="00BF3F27" w:rsidRDefault="00E50C46" w:rsidP="00DC2433">
                    <w:pPr>
                      <w:pStyle w:val="ac"/>
                      <w:rPr>
                        <w:rFonts w:cs="Arial"/>
                        <w:b/>
                        <w:szCs w:val="20"/>
                        <w:lang w:val="ru-RU"/>
                      </w:rPr>
                    </w:pPr>
                    <w:r>
                      <w:rPr>
                        <w:rFonts w:eastAsia="Arial" w:cs="Arial"/>
                        <w:b/>
                        <w:bCs/>
                        <w:position w:val="-1"/>
                        <w:szCs w:val="20"/>
                        <w:lang w:val="ru-RU"/>
                      </w:rPr>
                      <w:t xml:space="preserve">Кольцо </w:t>
                    </w:r>
                    <w:r>
                      <w:rPr>
                        <w:rFonts w:eastAsia="Arial" w:cs="Arial"/>
                        <w:b/>
                        <w:bCs/>
                        <w:position w:val="-1"/>
                        <w:szCs w:val="20"/>
                      </w:rPr>
                      <w:t>M</w:t>
                    </w:r>
                    <w:r>
                      <w:rPr>
                        <w:rFonts w:eastAsia="Arial" w:cs="Arial"/>
                        <w:b/>
                        <w:bCs/>
                        <w:spacing w:val="1"/>
                        <w:position w:val="-1"/>
                        <w:szCs w:val="20"/>
                      </w:rPr>
                      <w:t>i</w:t>
                    </w:r>
                    <w:r>
                      <w:rPr>
                        <w:rFonts w:eastAsia="Arial" w:cs="Arial"/>
                        <w:b/>
                        <w:bCs/>
                        <w:spacing w:val="-2"/>
                        <w:position w:val="-1"/>
                        <w:szCs w:val="20"/>
                      </w:rPr>
                      <w:t>r</w:t>
                    </w:r>
                    <w:r>
                      <w:rPr>
                        <w:rFonts w:eastAsia="Arial" w:cs="Arial"/>
                        <w:b/>
                        <w:bCs/>
                        <w:position w:val="-1"/>
                        <w:szCs w:val="20"/>
                      </w:rPr>
                      <w:t>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32C7" w:rsidRPr="009D5EE5" w:rsidRDefault="00DC2433" w:rsidP="00DC2433">
      <w:pPr>
        <w:rPr>
          <w:lang w:val="ru-RU"/>
        </w:rPr>
      </w:pPr>
      <w:r w:rsidRPr="009D5EE5">
        <w:rPr>
          <w:lang w:val="ru-RU"/>
        </w:rPr>
        <w:t xml:space="preserve"> </w:t>
      </w:r>
    </w:p>
    <w:p w:rsidR="007E71EC" w:rsidRPr="009D5EE5" w:rsidRDefault="007E71EC" w:rsidP="007E71EC">
      <w:pPr>
        <w:pStyle w:val="3"/>
        <w:rPr>
          <w:szCs w:val="24"/>
          <w:lang w:val="ru-RU"/>
        </w:rPr>
      </w:pPr>
      <w:bookmarkStart w:id="58" w:name="_Toc494797163"/>
      <w:r w:rsidRPr="009D5EE5">
        <w:rPr>
          <w:szCs w:val="24"/>
          <w:lang w:val="ru-RU"/>
        </w:rPr>
        <w:t>10.4.2.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Очистка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кольца</w:t>
      </w:r>
      <w:r w:rsidRPr="009D5EE5">
        <w:rPr>
          <w:szCs w:val="24"/>
          <w:lang w:val="ru-RU"/>
        </w:rPr>
        <w:t xml:space="preserve"> </w:t>
      </w:r>
      <w:r w:rsidRPr="007E71EC">
        <w:rPr>
          <w:szCs w:val="24"/>
        </w:rPr>
        <w:t>mire</w:t>
      </w:r>
      <w:bookmarkEnd w:id="58"/>
    </w:p>
    <w:p w:rsidR="003A32C7" w:rsidRPr="009D5EE5" w:rsidRDefault="003A32C7" w:rsidP="00E405D9">
      <w:pPr>
        <w:rPr>
          <w:lang w:val="ru-RU"/>
        </w:rPr>
      </w:pPr>
    </w:p>
    <w:p w:rsidR="007E71EC" w:rsidRPr="009D5EE5" w:rsidRDefault="007E71EC" w:rsidP="007E71EC">
      <w:pPr>
        <w:rPr>
          <w:szCs w:val="24"/>
          <w:lang w:val="ru-RU"/>
        </w:rPr>
      </w:pP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наличии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отпечатков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пальцев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попадании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пыли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кольцо</w:t>
      </w:r>
      <w:r w:rsidRPr="009D5EE5">
        <w:rPr>
          <w:szCs w:val="24"/>
          <w:lang w:val="ru-RU"/>
        </w:rPr>
        <w:t xml:space="preserve"> </w:t>
      </w:r>
      <w:r>
        <w:rPr>
          <w:szCs w:val="24"/>
        </w:rPr>
        <w:t>mire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надежность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измеренных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значений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существенно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ухудшается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Перед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использованием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проверьте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степень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загрязнения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кольца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очистите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его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необходимости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7E71EC" w:rsidRPr="009D5EE5" w:rsidRDefault="007E71EC" w:rsidP="007E71EC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1)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 w:rsidRPr="007E71EC">
        <w:rPr>
          <w:szCs w:val="24"/>
        </w:rPr>
        <w:t>mire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кольцо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крышка</w:t>
      </w:r>
      <w:r w:rsidRPr="009D5EE5"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загрязнены</w:t>
      </w:r>
      <w:proofErr w:type="gramEnd"/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протрите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поверхность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сухой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тканью</w:t>
      </w:r>
      <w:r w:rsidRPr="009D5EE5">
        <w:rPr>
          <w:szCs w:val="24"/>
          <w:lang w:val="ru-RU"/>
        </w:rPr>
        <w:t>.</w:t>
      </w:r>
    </w:p>
    <w:p w:rsidR="007E71EC" w:rsidRPr="009D5EE5" w:rsidRDefault="007E71EC" w:rsidP="007E71EC">
      <w:pPr>
        <w:pStyle w:val="21"/>
        <w:rPr>
          <w:szCs w:val="24"/>
          <w:lang w:val="ru-RU"/>
        </w:rPr>
      </w:pPr>
      <w:proofErr w:type="gramStart"/>
      <w:r w:rsidRPr="009D5EE5">
        <w:rPr>
          <w:szCs w:val="24"/>
          <w:lang w:val="ru-RU"/>
        </w:rPr>
        <w:t>2)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кольцо</w:t>
      </w:r>
      <w:r w:rsidRPr="009D5EE5">
        <w:rPr>
          <w:szCs w:val="24"/>
          <w:lang w:val="ru-RU"/>
        </w:rPr>
        <w:t xml:space="preserve"> </w:t>
      </w:r>
      <w:r w:rsidRPr="007E71EC">
        <w:rPr>
          <w:szCs w:val="24"/>
        </w:rPr>
        <w:t>mire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крышка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заметно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запачканы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протрите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поверхность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влажной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тканью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смоченной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прохладном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водном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растворе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нейтрального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моющего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средства</w:t>
      </w:r>
      <w:r w:rsidRPr="009D5EE5">
        <w:rPr>
          <w:szCs w:val="24"/>
          <w:lang w:val="ru-RU"/>
        </w:rPr>
        <w:t>.</w:t>
      </w:r>
      <w:proofErr w:type="gramEnd"/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DC2433" w:rsidRPr="007268A0" w:rsidTr="00DC2433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DC2433" w:rsidRPr="007268A0" w:rsidRDefault="00DC2433" w:rsidP="00DC2433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7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7E71EC" w:rsidRPr="007E71EC" w:rsidRDefault="007E71EC" w:rsidP="007E71EC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ОСТОРОЖНО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DC2433" w:rsidRPr="007268A0" w:rsidRDefault="00DC2433" w:rsidP="00DC2433"/>
        </w:tc>
      </w:tr>
    </w:tbl>
    <w:p w:rsidR="00DC2433" w:rsidRDefault="00DC2433" w:rsidP="00E405D9"/>
    <w:p w:rsidR="007E71EC" w:rsidRPr="009D5EE5" w:rsidRDefault="007E71EC" w:rsidP="007E71EC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очищайте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пластмассовые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детали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растворителями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Бензол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разбавитель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эфир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бензин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могут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вызывать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обесцвечивание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разъедание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материалов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7E71EC" w:rsidRPr="009D5EE5" w:rsidRDefault="007E71EC" w:rsidP="007E71EC">
      <w:pPr>
        <w:pStyle w:val="3"/>
        <w:rPr>
          <w:szCs w:val="24"/>
          <w:lang w:val="ru-RU"/>
        </w:rPr>
      </w:pPr>
      <w:bookmarkStart w:id="59" w:name="_Toc494797164"/>
      <w:r w:rsidRPr="009D5EE5">
        <w:rPr>
          <w:szCs w:val="24"/>
          <w:lang w:val="ru-RU"/>
        </w:rPr>
        <w:t>10.4.3.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Очистка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лба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bookmarkEnd w:id="59"/>
    </w:p>
    <w:p w:rsidR="003A32C7" w:rsidRPr="009D5EE5" w:rsidRDefault="003A32C7" w:rsidP="00E405D9">
      <w:pPr>
        <w:rPr>
          <w:lang w:val="ru-RU"/>
        </w:rPr>
      </w:pPr>
    </w:p>
    <w:p w:rsidR="007E71EC" w:rsidRPr="009D5EE5" w:rsidRDefault="007E71EC" w:rsidP="007E71EC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Протрите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лба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подбородок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используя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ткань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смоченную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прохладным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раствором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нейтрального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моющего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средства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посуды</w:t>
      </w:r>
    </w:p>
    <w:p w:rsidR="00DC2433" w:rsidRPr="009D5EE5" w:rsidRDefault="00DC2433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p w:rsidR="00D00571" w:rsidRPr="009D5EE5" w:rsidRDefault="00D00571" w:rsidP="00D00571">
      <w:pPr>
        <w:pStyle w:val="2"/>
        <w:rPr>
          <w:szCs w:val="24"/>
          <w:lang w:val="ru-RU"/>
        </w:rPr>
      </w:pPr>
      <w:bookmarkStart w:id="60" w:name="_Toc494797165"/>
      <w:r w:rsidRPr="009D5EE5">
        <w:rPr>
          <w:szCs w:val="24"/>
          <w:lang w:val="ru-RU"/>
        </w:rPr>
        <w:t>10.5.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Перед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обращением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торговому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агенту</w:t>
      </w:r>
      <w:bookmarkEnd w:id="60"/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D00571" w:rsidRPr="009D5EE5" w:rsidRDefault="00D00571" w:rsidP="00D00571">
      <w:pPr>
        <w:rPr>
          <w:szCs w:val="24"/>
          <w:lang w:val="ru-RU"/>
        </w:rPr>
      </w:pP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работает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некорректно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попытайтесь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устранить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проблему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соответствии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следующей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таблицей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прежде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обращаться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торговому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представителю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D00571" w:rsidRPr="009D5EE5" w:rsidRDefault="00D00571" w:rsidP="00D00571">
      <w:pPr>
        <w:rPr>
          <w:szCs w:val="24"/>
          <w:lang w:val="ru-RU"/>
        </w:rPr>
      </w:pPr>
      <w:r>
        <w:rPr>
          <w:szCs w:val="24"/>
          <w:lang w:val="ru-RU"/>
        </w:rPr>
        <w:t>Обратитесь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торговому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представителю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отключения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питания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когда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возобновит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нормальную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работу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после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принятия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следующих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мер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D00571" w:rsidRPr="009D5EE5" w:rsidRDefault="00D00571" w:rsidP="00D00571">
      <w:pPr>
        <w:pStyle w:val="31"/>
        <w:rPr>
          <w:szCs w:val="24"/>
          <w:lang w:val="ru-RU"/>
        </w:rPr>
      </w:pPr>
      <w:r w:rsidRPr="009D5EE5">
        <w:rPr>
          <w:szCs w:val="24"/>
          <w:lang w:val="ru-RU"/>
        </w:rPr>
        <w:t>1)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Когда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выключатель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питания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включен</w:t>
      </w:r>
    </w:p>
    <w:p w:rsidR="00D00571" w:rsidRDefault="00D00571" w:rsidP="00D00571">
      <w:pPr>
        <w:pStyle w:val="32"/>
        <w:ind w:left="567"/>
        <w:rPr>
          <w:szCs w:val="24"/>
        </w:rPr>
      </w:pP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возникновении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проблемы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неисправности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экране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появляется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предупреждение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Примите</w:t>
      </w:r>
      <w:r w:rsidRPr="00D00571">
        <w:rPr>
          <w:szCs w:val="24"/>
        </w:rPr>
        <w:t xml:space="preserve"> </w:t>
      </w:r>
      <w:r>
        <w:rPr>
          <w:szCs w:val="24"/>
          <w:lang w:val="ru-RU"/>
        </w:rPr>
        <w:t>следующие</w:t>
      </w:r>
      <w:r w:rsidRPr="00D00571">
        <w:rPr>
          <w:szCs w:val="24"/>
        </w:rPr>
        <w:t xml:space="preserve"> </w:t>
      </w:r>
      <w:r>
        <w:rPr>
          <w:szCs w:val="24"/>
          <w:lang w:val="ru-RU"/>
        </w:rPr>
        <w:t>меры</w:t>
      </w:r>
      <w:r w:rsidRPr="00D00571">
        <w:rPr>
          <w:szCs w:val="24"/>
        </w:rPr>
        <w:t xml:space="preserve"> </w:t>
      </w:r>
      <w:r>
        <w:rPr>
          <w:szCs w:val="24"/>
          <w:lang w:val="ru-RU"/>
        </w:rPr>
        <w:t>в</w:t>
      </w:r>
      <w:r w:rsidRPr="00D00571">
        <w:rPr>
          <w:szCs w:val="24"/>
        </w:rPr>
        <w:t xml:space="preserve"> </w:t>
      </w:r>
      <w:r>
        <w:rPr>
          <w:szCs w:val="24"/>
          <w:lang w:val="ru-RU"/>
        </w:rPr>
        <w:t>случае</w:t>
      </w:r>
      <w:r w:rsidRPr="00D00571">
        <w:rPr>
          <w:szCs w:val="24"/>
        </w:rPr>
        <w:t>:</w:t>
      </w:r>
    </w:p>
    <w:p w:rsidR="003A32C7" w:rsidRPr="003A32C7" w:rsidRDefault="003A32C7" w:rsidP="00E405D9"/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2835"/>
        <w:gridCol w:w="3649"/>
      </w:tblGrid>
      <w:tr w:rsidR="00DC2433" w:rsidRPr="00DC2433" w:rsidTr="00DC2433">
        <w:trPr>
          <w:trHeight w:val="454"/>
        </w:trPr>
        <w:tc>
          <w:tcPr>
            <w:tcW w:w="2802" w:type="dxa"/>
            <w:vAlign w:val="center"/>
          </w:tcPr>
          <w:p w:rsidR="00D00571" w:rsidRPr="00D00571" w:rsidRDefault="00D00571" w:rsidP="00D00571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Сообщение</w:t>
            </w:r>
          </w:p>
        </w:tc>
        <w:tc>
          <w:tcPr>
            <w:tcW w:w="2835" w:type="dxa"/>
            <w:vAlign w:val="center"/>
          </w:tcPr>
          <w:p w:rsidR="00D00571" w:rsidRPr="00D00571" w:rsidRDefault="00D00571" w:rsidP="00D00571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Причины</w:t>
            </w:r>
          </w:p>
        </w:tc>
        <w:tc>
          <w:tcPr>
            <w:tcW w:w="3649" w:type="dxa"/>
            <w:vAlign w:val="center"/>
          </w:tcPr>
          <w:p w:rsidR="00D00571" w:rsidRPr="00D00571" w:rsidRDefault="00D00571" w:rsidP="00D00571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Меры</w:t>
            </w:r>
          </w:p>
        </w:tc>
      </w:tr>
      <w:tr w:rsidR="00DC2433" w:rsidRPr="00E50C46" w:rsidTr="00DC2433">
        <w:trPr>
          <w:trHeight w:val="454"/>
        </w:trPr>
        <w:tc>
          <w:tcPr>
            <w:tcW w:w="2802" w:type="dxa"/>
            <w:vAlign w:val="center"/>
          </w:tcPr>
          <w:p w:rsidR="00D00571" w:rsidRPr="00D00571" w:rsidRDefault="00D00571" w:rsidP="00D00571">
            <w:pPr>
              <w:jc w:val="left"/>
              <w:rPr>
                <w:szCs w:val="24"/>
              </w:rPr>
            </w:pPr>
            <w:r w:rsidRPr="00D00571">
              <w:rPr>
                <w:szCs w:val="24"/>
              </w:rPr>
              <w:t>FRAM INIT FAIL</w:t>
            </w:r>
          </w:p>
        </w:tc>
        <w:tc>
          <w:tcPr>
            <w:tcW w:w="2835" w:type="dxa"/>
            <w:vMerge w:val="restart"/>
            <w:vAlign w:val="center"/>
          </w:tcPr>
          <w:p w:rsidR="00D00571" w:rsidRPr="00D00571" w:rsidRDefault="00D00571" w:rsidP="00D00571">
            <w:pPr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Неисправность</w:t>
            </w:r>
            <w:r w:rsidRPr="00D00571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внутри</w:t>
            </w:r>
            <w:r w:rsidRPr="00D00571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устройства</w:t>
            </w:r>
          </w:p>
        </w:tc>
        <w:tc>
          <w:tcPr>
            <w:tcW w:w="3649" w:type="dxa"/>
            <w:vMerge w:val="restart"/>
            <w:vAlign w:val="center"/>
          </w:tcPr>
          <w:p w:rsidR="00D00571" w:rsidRPr="009D5EE5" w:rsidRDefault="00D00571" w:rsidP="00D0057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Выключите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питание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включите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снова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через</w:t>
            </w:r>
            <w:r w:rsidRPr="009D5EE5">
              <w:rPr>
                <w:szCs w:val="24"/>
                <w:lang w:val="ru-RU"/>
              </w:rPr>
              <w:t xml:space="preserve"> 10 </w:t>
            </w:r>
            <w:r>
              <w:rPr>
                <w:szCs w:val="24"/>
                <w:lang w:val="ru-RU"/>
              </w:rPr>
              <w:t>секунд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Обратитесь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торговому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представителю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если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появляется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предупреждающее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сообщение</w:t>
            </w:r>
          </w:p>
        </w:tc>
      </w:tr>
      <w:tr w:rsidR="00DC2433" w:rsidRPr="00DC2433" w:rsidTr="00DC2433">
        <w:trPr>
          <w:trHeight w:val="454"/>
        </w:trPr>
        <w:tc>
          <w:tcPr>
            <w:tcW w:w="2802" w:type="dxa"/>
            <w:vAlign w:val="center"/>
          </w:tcPr>
          <w:p w:rsidR="00DC2433" w:rsidRPr="00DC2433" w:rsidRDefault="00DC2433" w:rsidP="00DC2433">
            <w:pPr>
              <w:jc w:val="left"/>
            </w:pPr>
            <w:r w:rsidRPr="00DC2433">
              <w:t>IR FILTER FAIL</w:t>
            </w:r>
          </w:p>
        </w:tc>
        <w:tc>
          <w:tcPr>
            <w:tcW w:w="2835" w:type="dxa"/>
            <w:vMerge/>
            <w:vAlign w:val="center"/>
          </w:tcPr>
          <w:p w:rsidR="00DC2433" w:rsidRPr="00DC2433" w:rsidRDefault="00DC2433" w:rsidP="00DC2433">
            <w:pPr>
              <w:jc w:val="left"/>
            </w:pPr>
          </w:p>
        </w:tc>
        <w:tc>
          <w:tcPr>
            <w:tcW w:w="3649" w:type="dxa"/>
            <w:vMerge/>
            <w:vAlign w:val="center"/>
          </w:tcPr>
          <w:p w:rsidR="00DC2433" w:rsidRPr="00DC2433" w:rsidRDefault="00DC2433" w:rsidP="00DC2433">
            <w:pPr>
              <w:jc w:val="left"/>
            </w:pPr>
          </w:p>
        </w:tc>
      </w:tr>
      <w:tr w:rsidR="00DC2433" w:rsidRPr="00DC2433" w:rsidTr="00DC2433">
        <w:trPr>
          <w:trHeight w:val="454"/>
        </w:trPr>
        <w:tc>
          <w:tcPr>
            <w:tcW w:w="2802" w:type="dxa"/>
            <w:vAlign w:val="center"/>
          </w:tcPr>
          <w:p w:rsidR="00DC2433" w:rsidRPr="00DC2433" w:rsidRDefault="00DC2433" w:rsidP="00DC2433">
            <w:pPr>
              <w:jc w:val="left"/>
            </w:pPr>
            <w:r w:rsidRPr="00DC2433">
              <w:t>BLDC INIT FAIL</w:t>
            </w:r>
          </w:p>
        </w:tc>
        <w:tc>
          <w:tcPr>
            <w:tcW w:w="2835" w:type="dxa"/>
            <w:vMerge/>
            <w:vAlign w:val="center"/>
          </w:tcPr>
          <w:p w:rsidR="00DC2433" w:rsidRPr="00DC2433" w:rsidRDefault="00DC2433" w:rsidP="00DC2433">
            <w:pPr>
              <w:jc w:val="left"/>
            </w:pPr>
          </w:p>
        </w:tc>
        <w:tc>
          <w:tcPr>
            <w:tcW w:w="3649" w:type="dxa"/>
            <w:vMerge/>
            <w:vAlign w:val="center"/>
          </w:tcPr>
          <w:p w:rsidR="00DC2433" w:rsidRPr="00DC2433" w:rsidRDefault="00DC2433" w:rsidP="00DC2433">
            <w:pPr>
              <w:jc w:val="left"/>
            </w:pPr>
          </w:p>
        </w:tc>
      </w:tr>
      <w:tr w:rsidR="00DC2433" w:rsidRPr="00DC2433" w:rsidTr="00DC2433">
        <w:trPr>
          <w:trHeight w:val="454"/>
        </w:trPr>
        <w:tc>
          <w:tcPr>
            <w:tcW w:w="2802" w:type="dxa"/>
            <w:vAlign w:val="center"/>
          </w:tcPr>
          <w:p w:rsidR="00DC2433" w:rsidRPr="00DC2433" w:rsidRDefault="00DC2433" w:rsidP="00DC2433">
            <w:pPr>
              <w:jc w:val="left"/>
            </w:pPr>
            <w:r w:rsidRPr="00DC2433">
              <w:t>OPTIC SM FAIL</w:t>
            </w:r>
          </w:p>
        </w:tc>
        <w:tc>
          <w:tcPr>
            <w:tcW w:w="2835" w:type="dxa"/>
            <w:vMerge/>
            <w:vAlign w:val="center"/>
          </w:tcPr>
          <w:p w:rsidR="00DC2433" w:rsidRPr="00DC2433" w:rsidRDefault="00DC2433" w:rsidP="00DC2433">
            <w:pPr>
              <w:jc w:val="left"/>
            </w:pPr>
          </w:p>
        </w:tc>
        <w:tc>
          <w:tcPr>
            <w:tcW w:w="3649" w:type="dxa"/>
            <w:vMerge/>
            <w:vAlign w:val="center"/>
          </w:tcPr>
          <w:p w:rsidR="00DC2433" w:rsidRPr="00DC2433" w:rsidRDefault="00DC2433" w:rsidP="00DC2433">
            <w:pPr>
              <w:jc w:val="left"/>
            </w:pPr>
          </w:p>
        </w:tc>
      </w:tr>
      <w:tr w:rsidR="00DC2433" w:rsidRPr="00DC2433" w:rsidTr="00DC2433">
        <w:trPr>
          <w:trHeight w:val="454"/>
        </w:trPr>
        <w:tc>
          <w:tcPr>
            <w:tcW w:w="2802" w:type="dxa"/>
            <w:vAlign w:val="center"/>
          </w:tcPr>
          <w:p w:rsidR="00DC2433" w:rsidRPr="00DC2433" w:rsidRDefault="00DC2433" w:rsidP="00DC2433">
            <w:pPr>
              <w:jc w:val="left"/>
            </w:pPr>
            <w:r w:rsidRPr="00DC2433">
              <w:t>KER CAM ID FAIL</w:t>
            </w:r>
          </w:p>
        </w:tc>
        <w:tc>
          <w:tcPr>
            <w:tcW w:w="2835" w:type="dxa"/>
            <w:vMerge/>
            <w:vAlign w:val="center"/>
          </w:tcPr>
          <w:p w:rsidR="00DC2433" w:rsidRPr="00DC2433" w:rsidRDefault="00DC2433" w:rsidP="00DC2433">
            <w:pPr>
              <w:jc w:val="left"/>
            </w:pPr>
          </w:p>
        </w:tc>
        <w:tc>
          <w:tcPr>
            <w:tcW w:w="3649" w:type="dxa"/>
            <w:vMerge/>
            <w:vAlign w:val="center"/>
          </w:tcPr>
          <w:p w:rsidR="00DC2433" w:rsidRPr="00DC2433" w:rsidRDefault="00DC2433" w:rsidP="00DC2433">
            <w:pPr>
              <w:jc w:val="left"/>
            </w:pPr>
          </w:p>
        </w:tc>
      </w:tr>
      <w:tr w:rsidR="00DC2433" w:rsidRPr="00DC2433" w:rsidTr="00DC2433">
        <w:trPr>
          <w:trHeight w:val="454"/>
        </w:trPr>
        <w:tc>
          <w:tcPr>
            <w:tcW w:w="2802" w:type="dxa"/>
            <w:vAlign w:val="center"/>
          </w:tcPr>
          <w:p w:rsidR="00DC2433" w:rsidRPr="00DC2433" w:rsidRDefault="00DC2433" w:rsidP="00DC2433">
            <w:pPr>
              <w:jc w:val="left"/>
            </w:pPr>
            <w:r w:rsidRPr="00DC2433">
              <w:t>REF CAM ID FAIL</w:t>
            </w:r>
          </w:p>
        </w:tc>
        <w:tc>
          <w:tcPr>
            <w:tcW w:w="2835" w:type="dxa"/>
            <w:vMerge/>
            <w:vAlign w:val="center"/>
          </w:tcPr>
          <w:p w:rsidR="00DC2433" w:rsidRPr="00DC2433" w:rsidRDefault="00DC2433" w:rsidP="00DC2433">
            <w:pPr>
              <w:jc w:val="left"/>
            </w:pPr>
          </w:p>
        </w:tc>
        <w:tc>
          <w:tcPr>
            <w:tcW w:w="3649" w:type="dxa"/>
            <w:vMerge/>
            <w:vAlign w:val="center"/>
          </w:tcPr>
          <w:p w:rsidR="00DC2433" w:rsidRPr="00DC2433" w:rsidRDefault="00DC2433" w:rsidP="00DC2433">
            <w:pPr>
              <w:jc w:val="left"/>
            </w:pPr>
          </w:p>
        </w:tc>
      </w:tr>
      <w:tr w:rsidR="00DC2433" w:rsidRPr="00D00571" w:rsidTr="00DC2433">
        <w:trPr>
          <w:trHeight w:val="617"/>
        </w:trPr>
        <w:tc>
          <w:tcPr>
            <w:tcW w:w="2802" w:type="dxa"/>
            <w:vAlign w:val="center"/>
          </w:tcPr>
          <w:p w:rsidR="00DC2433" w:rsidRPr="00DC2433" w:rsidRDefault="00DC2433" w:rsidP="00DC2433">
            <w:pPr>
              <w:jc w:val="left"/>
            </w:pPr>
            <w:r w:rsidRPr="00DC2433">
              <w:t>Invalid REF setup data</w:t>
            </w:r>
          </w:p>
        </w:tc>
        <w:tc>
          <w:tcPr>
            <w:tcW w:w="2835" w:type="dxa"/>
            <w:vAlign w:val="center"/>
          </w:tcPr>
          <w:p w:rsidR="00D00571" w:rsidRPr="009D5EE5" w:rsidRDefault="00D00571" w:rsidP="00D0057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Отклонение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внутренних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данных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для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рефрактометрии</w:t>
            </w:r>
          </w:p>
        </w:tc>
        <w:tc>
          <w:tcPr>
            <w:tcW w:w="3649" w:type="dxa"/>
            <w:vAlign w:val="center"/>
          </w:tcPr>
          <w:p w:rsidR="00D00571" w:rsidRPr="00D00571" w:rsidRDefault="00D00571" w:rsidP="00D0057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Свяжитесь с торговым представителем</w:t>
            </w:r>
          </w:p>
        </w:tc>
      </w:tr>
      <w:tr w:rsidR="00DC2433" w:rsidRPr="00D00571" w:rsidTr="00DC2433">
        <w:trPr>
          <w:trHeight w:val="697"/>
        </w:trPr>
        <w:tc>
          <w:tcPr>
            <w:tcW w:w="2802" w:type="dxa"/>
            <w:vAlign w:val="center"/>
          </w:tcPr>
          <w:p w:rsidR="00DC2433" w:rsidRPr="00DC2433" w:rsidRDefault="00DC2433" w:rsidP="00DC2433">
            <w:pPr>
              <w:jc w:val="left"/>
            </w:pPr>
            <w:r w:rsidRPr="00DC2433">
              <w:t>Invalid KER setup data</w:t>
            </w:r>
          </w:p>
        </w:tc>
        <w:tc>
          <w:tcPr>
            <w:tcW w:w="2835" w:type="dxa"/>
            <w:vAlign w:val="center"/>
          </w:tcPr>
          <w:p w:rsidR="00D00571" w:rsidRPr="009D5EE5" w:rsidRDefault="00D00571" w:rsidP="00D0057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Отклонение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внутренних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данных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для</w:t>
            </w:r>
            <w:r w:rsidRPr="009D5EE5">
              <w:rPr>
                <w:szCs w:val="24"/>
                <w:lang w:val="ru-RU"/>
              </w:rPr>
              <w:t xml:space="preserve"> </w:t>
            </w:r>
            <w:proofErr w:type="spellStart"/>
            <w:r>
              <w:rPr>
                <w:szCs w:val="24"/>
                <w:lang w:val="ru-RU"/>
              </w:rPr>
              <w:t>кератометрии</w:t>
            </w:r>
            <w:proofErr w:type="spellEnd"/>
          </w:p>
        </w:tc>
        <w:tc>
          <w:tcPr>
            <w:tcW w:w="3649" w:type="dxa"/>
            <w:vAlign w:val="center"/>
          </w:tcPr>
          <w:p w:rsidR="00D00571" w:rsidRPr="00D00571" w:rsidRDefault="00D00571" w:rsidP="00D00571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Свяжитесь с торговым представителем</w:t>
            </w:r>
          </w:p>
        </w:tc>
      </w:tr>
    </w:tbl>
    <w:p w:rsidR="003A32C7" w:rsidRPr="00D00571" w:rsidRDefault="003A32C7" w:rsidP="00E405D9">
      <w:pPr>
        <w:rPr>
          <w:lang w:val="ru-RU"/>
        </w:rPr>
      </w:pPr>
    </w:p>
    <w:p w:rsidR="003A32C7" w:rsidRPr="00D00571" w:rsidRDefault="003A32C7" w:rsidP="00E405D9">
      <w:pPr>
        <w:rPr>
          <w:lang w:val="ru-RU"/>
        </w:rPr>
      </w:pPr>
    </w:p>
    <w:p w:rsidR="00D00571" w:rsidRDefault="00D00571" w:rsidP="00D00571">
      <w:pPr>
        <w:pStyle w:val="21"/>
        <w:rPr>
          <w:szCs w:val="24"/>
        </w:rPr>
      </w:pPr>
      <w:r>
        <w:rPr>
          <w:szCs w:val="24"/>
        </w:rPr>
        <w:t>2)</w:t>
      </w:r>
      <w:r>
        <w:rPr>
          <w:szCs w:val="24"/>
        </w:rPr>
        <w:tab/>
      </w:r>
      <w:r>
        <w:rPr>
          <w:szCs w:val="24"/>
          <w:lang w:val="ru-RU"/>
        </w:rPr>
        <w:t>Проверочной перечень</w:t>
      </w:r>
    </w:p>
    <w:p w:rsidR="003A32C7" w:rsidRPr="003A32C7" w:rsidRDefault="003A32C7" w:rsidP="00E405D9"/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484"/>
      </w:tblGrid>
      <w:tr w:rsidR="00DC2433" w:rsidRPr="00DC2433" w:rsidTr="00DC2433">
        <w:trPr>
          <w:trHeight w:val="397"/>
        </w:trPr>
        <w:tc>
          <w:tcPr>
            <w:tcW w:w="2802" w:type="dxa"/>
            <w:vAlign w:val="center"/>
          </w:tcPr>
          <w:p w:rsidR="00D00571" w:rsidRPr="00D00571" w:rsidRDefault="00D00571" w:rsidP="00D00571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Когда</w:t>
            </w:r>
          </w:p>
        </w:tc>
        <w:tc>
          <w:tcPr>
            <w:tcW w:w="6484" w:type="dxa"/>
            <w:vAlign w:val="center"/>
          </w:tcPr>
          <w:p w:rsidR="00D00571" w:rsidRPr="00D00571" w:rsidRDefault="00D00571" w:rsidP="00D00571">
            <w:pPr>
              <w:tabs>
                <w:tab w:val="left" w:pos="191"/>
              </w:tabs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Метод устранения</w:t>
            </w:r>
          </w:p>
        </w:tc>
      </w:tr>
      <w:tr w:rsidR="00DC2433" w:rsidRPr="00E50C46" w:rsidTr="00DC2433">
        <w:tc>
          <w:tcPr>
            <w:tcW w:w="2802" w:type="dxa"/>
            <w:vAlign w:val="center"/>
          </w:tcPr>
          <w:p w:rsidR="00D00571" w:rsidRPr="00F87686" w:rsidRDefault="00F87686" w:rsidP="00F87686">
            <w:pPr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ЖК</w:t>
            </w:r>
            <w:r w:rsidRPr="00F87686">
              <w:rPr>
                <w:szCs w:val="24"/>
              </w:rPr>
              <w:t>-</w:t>
            </w:r>
            <w:r>
              <w:rPr>
                <w:szCs w:val="24"/>
                <w:lang w:val="ru-RU"/>
              </w:rPr>
              <w:t>дисплей</w:t>
            </w:r>
            <w:r w:rsidRPr="00F87686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не</w:t>
            </w:r>
            <w:r w:rsidRPr="00F87686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включается</w:t>
            </w:r>
            <w:r w:rsidRPr="00F87686">
              <w:rPr>
                <w:szCs w:val="24"/>
              </w:rPr>
              <w:t>.</w:t>
            </w:r>
          </w:p>
        </w:tc>
        <w:tc>
          <w:tcPr>
            <w:tcW w:w="6484" w:type="dxa"/>
            <w:vAlign w:val="center"/>
          </w:tcPr>
          <w:p w:rsidR="002578B7" w:rsidRPr="009D5EE5" w:rsidRDefault="002578B7" w:rsidP="002578B7">
            <w:pPr>
              <w:tabs>
                <w:tab w:val="left" w:pos="191"/>
              </w:tabs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>-</w:t>
            </w:r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Возможно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шнур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питания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подключен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неправильно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Повторно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выполните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подключение</w:t>
            </w:r>
          </w:p>
          <w:p w:rsidR="002578B7" w:rsidRPr="009D5EE5" w:rsidRDefault="002578B7" w:rsidP="002578B7">
            <w:pPr>
              <w:tabs>
                <w:tab w:val="left" w:pos="191"/>
              </w:tabs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>-</w:t>
            </w:r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Проверьте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корректность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подаваемого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напряжения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розетку</w:t>
            </w:r>
            <w:r w:rsidRPr="009D5EE5">
              <w:rPr>
                <w:szCs w:val="24"/>
                <w:lang w:val="ru-RU"/>
              </w:rPr>
              <w:t>.</w:t>
            </w:r>
          </w:p>
          <w:p w:rsidR="002578B7" w:rsidRPr="009D5EE5" w:rsidRDefault="002578B7" w:rsidP="002578B7">
            <w:pPr>
              <w:tabs>
                <w:tab w:val="left" w:pos="191"/>
              </w:tabs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>-</w:t>
            </w:r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Возможно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выключатель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питания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включен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Проверьте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выключатель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DC2433" w:rsidRPr="00E50C46" w:rsidTr="00DC2433">
        <w:tc>
          <w:tcPr>
            <w:tcW w:w="2802" w:type="dxa"/>
            <w:vAlign w:val="center"/>
          </w:tcPr>
          <w:p w:rsidR="002578B7" w:rsidRPr="009D5EE5" w:rsidRDefault="002578B7" w:rsidP="002578B7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ЖК</w:t>
            </w:r>
            <w:r w:rsidRPr="009D5EE5">
              <w:rPr>
                <w:szCs w:val="24"/>
                <w:lang w:val="ru-RU"/>
              </w:rPr>
              <w:t>-</w:t>
            </w:r>
            <w:r>
              <w:rPr>
                <w:szCs w:val="24"/>
                <w:lang w:val="ru-RU"/>
              </w:rPr>
              <w:t>дисплей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включается</w:t>
            </w:r>
            <w:r w:rsidRPr="009D5EE5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  <w:lang w:val="ru-RU"/>
              </w:rPr>
              <w:t>не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очищается</w:t>
            </w:r>
            <w:r w:rsidRPr="009D5EE5">
              <w:rPr>
                <w:szCs w:val="24"/>
                <w:lang w:val="ru-RU"/>
              </w:rPr>
              <w:t xml:space="preserve">), </w:t>
            </w:r>
            <w:r>
              <w:rPr>
                <w:szCs w:val="24"/>
                <w:lang w:val="ru-RU"/>
              </w:rPr>
              <w:t>даже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если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питание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включено</w:t>
            </w:r>
          </w:p>
        </w:tc>
        <w:tc>
          <w:tcPr>
            <w:tcW w:w="6484" w:type="dxa"/>
            <w:vAlign w:val="center"/>
          </w:tcPr>
          <w:p w:rsidR="002578B7" w:rsidRPr="009D5EE5" w:rsidRDefault="002578B7" w:rsidP="002578B7">
            <w:pPr>
              <w:tabs>
                <w:tab w:val="left" w:pos="191"/>
              </w:tabs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>-</w:t>
            </w:r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Возможно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активирована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функция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спящего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режима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Нажмите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кнопку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джойстика</w:t>
            </w:r>
            <w:r w:rsidRPr="009D5EE5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  <w:lang w:val="ru-RU"/>
              </w:rPr>
              <w:t>или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коснитесь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экрана</w:t>
            </w:r>
            <w:r w:rsidRPr="009D5EE5">
              <w:rPr>
                <w:szCs w:val="24"/>
                <w:lang w:val="ru-RU"/>
              </w:rPr>
              <w:t xml:space="preserve">), </w:t>
            </w:r>
            <w:r>
              <w:rPr>
                <w:szCs w:val="24"/>
                <w:lang w:val="ru-RU"/>
              </w:rPr>
              <w:t>чтобы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выйти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спящего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режима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DC2433" w:rsidRPr="00E50C46" w:rsidTr="00DC2433">
        <w:trPr>
          <w:trHeight w:val="753"/>
        </w:trPr>
        <w:tc>
          <w:tcPr>
            <w:tcW w:w="2802" w:type="dxa"/>
            <w:vAlign w:val="center"/>
          </w:tcPr>
          <w:p w:rsidR="002578B7" w:rsidRPr="002578B7" w:rsidRDefault="002578B7" w:rsidP="002578B7">
            <w:pPr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Экран</w:t>
            </w:r>
            <w:r w:rsidRPr="002578B7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внезапно</w:t>
            </w:r>
            <w:r w:rsidRPr="002578B7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исчезает</w:t>
            </w:r>
            <w:r w:rsidRPr="002578B7">
              <w:rPr>
                <w:szCs w:val="24"/>
              </w:rPr>
              <w:t>.</w:t>
            </w:r>
          </w:p>
        </w:tc>
        <w:tc>
          <w:tcPr>
            <w:tcW w:w="6484" w:type="dxa"/>
            <w:vAlign w:val="center"/>
          </w:tcPr>
          <w:p w:rsidR="002578B7" w:rsidRPr="009D5EE5" w:rsidRDefault="002578B7" w:rsidP="002578B7">
            <w:pPr>
              <w:tabs>
                <w:tab w:val="left" w:pos="191"/>
              </w:tabs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>-</w:t>
            </w:r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Возможно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активирована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функция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спящего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режима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Нажмите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кнопку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джойстика</w:t>
            </w:r>
            <w:r w:rsidRPr="009D5EE5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  <w:lang w:val="ru-RU"/>
              </w:rPr>
              <w:t>или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коснитесь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экрана</w:t>
            </w:r>
            <w:r w:rsidRPr="009D5EE5">
              <w:rPr>
                <w:szCs w:val="24"/>
                <w:lang w:val="ru-RU"/>
              </w:rPr>
              <w:t xml:space="preserve">), </w:t>
            </w:r>
            <w:r>
              <w:rPr>
                <w:szCs w:val="24"/>
                <w:lang w:val="ru-RU"/>
              </w:rPr>
              <w:t>чтобы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выйти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спящего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режима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DC2433" w:rsidRPr="00DC2433" w:rsidTr="00DC2433">
        <w:tc>
          <w:tcPr>
            <w:tcW w:w="2802" w:type="dxa"/>
            <w:vAlign w:val="center"/>
          </w:tcPr>
          <w:p w:rsidR="002578B7" w:rsidRPr="009D5EE5" w:rsidRDefault="002578B7" w:rsidP="002578B7">
            <w:pPr>
              <w:pageBreakBefore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Невозможно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переместить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основной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корпус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вбок</w:t>
            </w:r>
          </w:p>
        </w:tc>
        <w:tc>
          <w:tcPr>
            <w:tcW w:w="6484" w:type="dxa"/>
            <w:vAlign w:val="center"/>
          </w:tcPr>
          <w:p w:rsidR="002578B7" w:rsidRPr="009D5EE5" w:rsidRDefault="002578B7" w:rsidP="002578B7">
            <w:pPr>
              <w:pageBreakBefore/>
              <w:tabs>
                <w:tab w:val="left" w:pos="191"/>
              </w:tabs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>-</w:t>
            </w:r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Рычаг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фиксации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столика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может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быть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заблокирован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Разблокируйте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рычаг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фиксации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столика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задней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панели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джойстика</w:t>
            </w:r>
            <w:r w:rsidRPr="009D5EE5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  <w:lang w:val="ru-RU"/>
              </w:rPr>
              <w:t>см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п</w:t>
            </w:r>
            <w:r w:rsidRPr="009D5EE5">
              <w:rPr>
                <w:szCs w:val="24"/>
                <w:lang w:val="ru-RU"/>
              </w:rPr>
              <w:t>. 6)</w:t>
            </w:r>
          </w:p>
          <w:p w:rsidR="002578B7" w:rsidRPr="009D5EE5" w:rsidRDefault="002578B7" w:rsidP="002578B7">
            <w:pPr>
              <w:pageBreakBefore/>
              <w:tabs>
                <w:tab w:val="left" w:pos="191"/>
              </w:tabs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>-</w:t>
            </w:r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Замок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корпуса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может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быть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заблокирован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Разблокируйте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замок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корпуса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обеих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сторон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основного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корпуса</w:t>
            </w:r>
            <w:r w:rsidRPr="009D5EE5">
              <w:rPr>
                <w:szCs w:val="24"/>
                <w:lang w:val="ru-RU"/>
              </w:rPr>
              <w:t>. (</w:t>
            </w:r>
            <w:r>
              <w:rPr>
                <w:szCs w:val="24"/>
                <w:lang w:val="ru-RU"/>
              </w:rPr>
              <w:t>См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п</w:t>
            </w:r>
            <w:r w:rsidRPr="009D5EE5">
              <w:rPr>
                <w:szCs w:val="24"/>
                <w:lang w:val="ru-RU"/>
              </w:rPr>
              <w:t>. 6)</w:t>
            </w:r>
          </w:p>
          <w:p w:rsidR="002578B7" w:rsidRPr="002578B7" w:rsidRDefault="002578B7" w:rsidP="002578B7">
            <w:pPr>
              <w:pageBreakBefore/>
              <w:tabs>
                <w:tab w:val="left" w:pos="191"/>
              </w:tabs>
              <w:jc w:val="left"/>
              <w:rPr>
                <w:szCs w:val="24"/>
              </w:rPr>
            </w:pPr>
            <w:r w:rsidRPr="009D5EE5">
              <w:rPr>
                <w:szCs w:val="24"/>
                <w:lang w:val="ru-RU"/>
              </w:rPr>
              <w:t>-</w:t>
            </w:r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Зажимной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болт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может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быть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заблокирован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Разблокируйте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зажимной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болт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нижней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части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устройства</w:t>
            </w:r>
            <w:r w:rsidRPr="009D5EE5">
              <w:rPr>
                <w:szCs w:val="24"/>
                <w:lang w:val="ru-RU"/>
              </w:rPr>
              <w:t xml:space="preserve">. </w:t>
            </w:r>
            <w:r w:rsidRPr="002578B7">
              <w:rPr>
                <w:szCs w:val="24"/>
              </w:rPr>
              <w:t>(</w:t>
            </w:r>
            <w:r>
              <w:rPr>
                <w:szCs w:val="24"/>
                <w:lang w:val="ru-RU"/>
              </w:rPr>
              <w:t>См</w:t>
            </w:r>
            <w:r w:rsidRPr="002578B7">
              <w:rPr>
                <w:szCs w:val="24"/>
              </w:rPr>
              <w:t xml:space="preserve">. </w:t>
            </w:r>
            <w:r>
              <w:rPr>
                <w:szCs w:val="24"/>
                <w:lang w:val="ru-RU"/>
              </w:rPr>
              <w:t>п</w:t>
            </w:r>
            <w:r w:rsidRPr="002578B7">
              <w:rPr>
                <w:szCs w:val="24"/>
              </w:rPr>
              <w:t>. 6)</w:t>
            </w:r>
          </w:p>
        </w:tc>
      </w:tr>
      <w:tr w:rsidR="00DC2433" w:rsidRPr="00E50C46" w:rsidTr="00DC2433">
        <w:trPr>
          <w:trHeight w:val="737"/>
        </w:trPr>
        <w:tc>
          <w:tcPr>
            <w:tcW w:w="2802" w:type="dxa"/>
            <w:vAlign w:val="center"/>
          </w:tcPr>
          <w:p w:rsidR="002578B7" w:rsidRPr="002578B7" w:rsidRDefault="002578B7" w:rsidP="002578B7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Печать не начинается</w:t>
            </w:r>
          </w:p>
        </w:tc>
        <w:tc>
          <w:tcPr>
            <w:tcW w:w="6484" w:type="dxa"/>
            <w:vAlign w:val="center"/>
          </w:tcPr>
          <w:p w:rsidR="002578B7" w:rsidRPr="002578B7" w:rsidRDefault="002578B7" w:rsidP="002578B7">
            <w:pPr>
              <w:tabs>
                <w:tab w:val="left" w:pos="191"/>
              </w:tabs>
              <w:jc w:val="left"/>
              <w:rPr>
                <w:szCs w:val="24"/>
                <w:lang w:val="ru-RU"/>
              </w:rPr>
            </w:pPr>
            <w:r w:rsidRPr="002578B7">
              <w:rPr>
                <w:szCs w:val="24"/>
                <w:lang w:val="ru-RU"/>
              </w:rPr>
              <w:t>-</w:t>
            </w:r>
            <w:r w:rsidRPr="002578B7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Проверьте бумагу в принтере</w:t>
            </w:r>
            <w:r w:rsidRPr="002578B7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Если вся бумага была использована, загрузите новую бумагу для принтера.</w:t>
            </w:r>
          </w:p>
        </w:tc>
      </w:tr>
      <w:tr w:rsidR="00DC2433" w:rsidRPr="006706A0" w:rsidTr="00DC2433">
        <w:trPr>
          <w:trHeight w:val="822"/>
        </w:trPr>
        <w:tc>
          <w:tcPr>
            <w:tcW w:w="2802" w:type="dxa"/>
            <w:vAlign w:val="center"/>
          </w:tcPr>
          <w:p w:rsidR="002578B7" w:rsidRPr="009D5EE5" w:rsidRDefault="002578B7" w:rsidP="002578B7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Принтер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работает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однако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результаты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распечатываются</w:t>
            </w:r>
            <w:r w:rsidRPr="009D5EE5">
              <w:rPr>
                <w:szCs w:val="24"/>
                <w:lang w:val="ru-RU"/>
              </w:rPr>
              <w:t>.</w:t>
            </w:r>
          </w:p>
        </w:tc>
        <w:tc>
          <w:tcPr>
            <w:tcW w:w="6484" w:type="dxa"/>
            <w:vAlign w:val="center"/>
          </w:tcPr>
          <w:p w:rsidR="002578B7" w:rsidRPr="006706A0" w:rsidRDefault="006706A0" w:rsidP="006706A0">
            <w:pPr>
              <w:tabs>
                <w:tab w:val="left" w:pos="191"/>
              </w:tabs>
              <w:jc w:val="left"/>
              <w:rPr>
                <w:szCs w:val="24"/>
              </w:rPr>
            </w:pPr>
            <w:r w:rsidRPr="009D5EE5">
              <w:rPr>
                <w:szCs w:val="24"/>
                <w:lang w:val="ru-RU"/>
              </w:rPr>
              <w:t>-</w:t>
            </w:r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Бумага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принтера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может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быть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загружена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неправильной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стороной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вверх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Установите</w:t>
            </w:r>
            <w:r w:rsidRPr="006706A0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его</w:t>
            </w:r>
            <w:r w:rsidRPr="006706A0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правильной</w:t>
            </w:r>
            <w:r w:rsidRPr="006706A0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стороной</w:t>
            </w:r>
            <w:r w:rsidRPr="006706A0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вверх</w:t>
            </w:r>
            <w:r w:rsidRPr="006706A0">
              <w:rPr>
                <w:szCs w:val="24"/>
              </w:rPr>
              <w:t>.</w:t>
            </w:r>
          </w:p>
        </w:tc>
      </w:tr>
      <w:tr w:rsidR="00DC2433" w:rsidRPr="00E50C46" w:rsidTr="00DC2433">
        <w:trPr>
          <w:trHeight w:val="848"/>
        </w:trPr>
        <w:tc>
          <w:tcPr>
            <w:tcW w:w="2802" w:type="dxa"/>
            <w:vAlign w:val="center"/>
          </w:tcPr>
          <w:p w:rsidR="006706A0" w:rsidRPr="006706A0" w:rsidRDefault="006706A0" w:rsidP="006706A0">
            <w:pPr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Бумага</w:t>
            </w:r>
            <w:r w:rsidRPr="006706A0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некорректно</w:t>
            </w:r>
            <w:r w:rsidRPr="006706A0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подается</w:t>
            </w:r>
            <w:r w:rsidRPr="006706A0">
              <w:rPr>
                <w:szCs w:val="24"/>
              </w:rPr>
              <w:t>.</w:t>
            </w:r>
          </w:p>
        </w:tc>
        <w:tc>
          <w:tcPr>
            <w:tcW w:w="6484" w:type="dxa"/>
            <w:vAlign w:val="center"/>
          </w:tcPr>
          <w:p w:rsidR="006706A0" w:rsidRPr="009D5EE5" w:rsidRDefault="006706A0" w:rsidP="006706A0">
            <w:pPr>
              <w:tabs>
                <w:tab w:val="left" w:pos="191"/>
              </w:tabs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>-</w:t>
            </w:r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Бумага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для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принтера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может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быть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загружена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наклонном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положении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или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рулон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бумаги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может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быть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неправильно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установлен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Откройте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крышку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принтера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убедитесь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что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бумага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принтера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правильно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загружена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</w:tbl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DC2433" w:rsidRPr="009D5EE5" w:rsidRDefault="00DC2433" w:rsidP="00E405D9">
      <w:pPr>
        <w:rPr>
          <w:lang w:val="ru-RU"/>
        </w:rPr>
      </w:pPr>
    </w:p>
    <w:p w:rsidR="003A32C7" w:rsidRPr="009D5EE5" w:rsidRDefault="003A32C7" w:rsidP="00E405D9">
      <w:pPr>
        <w:rPr>
          <w:lang w:val="ru-RU"/>
        </w:rPr>
      </w:pPr>
    </w:p>
    <w:p w:rsidR="006706A0" w:rsidRPr="009D5EE5" w:rsidRDefault="006706A0" w:rsidP="006706A0">
      <w:pPr>
        <w:pStyle w:val="2"/>
        <w:rPr>
          <w:szCs w:val="24"/>
          <w:lang w:val="ru-RU"/>
        </w:rPr>
      </w:pPr>
      <w:bookmarkStart w:id="61" w:name="_Toc494797166"/>
      <w:r w:rsidRPr="009D5EE5">
        <w:rPr>
          <w:szCs w:val="24"/>
          <w:lang w:val="ru-RU"/>
        </w:rPr>
        <w:t>10.6.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При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перемещении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места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установки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оборудования</w:t>
      </w:r>
      <w:bookmarkEnd w:id="61"/>
    </w:p>
    <w:p w:rsidR="003A32C7" w:rsidRPr="009D5EE5" w:rsidRDefault="003A32C7" w:rsidP="00E405D9">
      <w:pPr>
        <w:rPr>
          <w:lang w:val="ru-RU"/>
        </w:rPr>
      </w:pPr>
    </w:p>
    <w:p w:rsidR="006706A0" w:rsidRPr="006706A0" w:rsidRDefault="006706A0" w:rsidP="006706A0">
      <w:pPr>
        <w:pStyle w:val="21"/>
        <w:rPr>
          <w:szCs w:val="24"/>
          <w:lang w:val="ru-RU"/>
        </w:rPr>
      </w:pPr>
      <w:r w:rsidRPr="006706A0">
        <w:rPr>
          <w:szCs w:val="24"/>
          <w:lang w:val="ru-RU"/>
        </w:rPr>
        <w:t>1)</w:t>
      </w:r>
      <w:r w:rsidRPr="006706A0">
        <w:rPr>
          <w:szCs w:val="24"/>
          <w:lang w:val="ru-RU"/>
        </w:rPr>
        <w:tab/>
      </w:r>
      <w:r>
        <w:rPr>
          <w:szCs w:val="24"/>
          <w:lang w:val="ru-RU"/>
        </w:rPr>
        <w:t>Установите переключатель питания основного корпуса в положение «</w:t>
      </w:r>
      <w:proofErr w:type="spellStart"/>
      <w:r>
        <w:rPr>
          <w:szCs w:val="24"/>
          <w:lang w:val="ru-RU"/>
        </w:rPr>
        <w:t>выкл</w:t>
      </w:r>
      <w:proofErr w:type="spellEnd"/>
      <w:r>
        <w:rPr>
          <w:szCs w:val="24"/>
          <w:lang w:val="ru-RU"/>
        </w:rPr>
        <w:t>».</w:t>
      </w:r>
    </w:p>
    <w:p w:rsidR="006706A0" w:rsidRPr="009D5EE5" w:rsidRDefault="006706A0" w:rsidP="006706A0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2)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Отсоедините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кабель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питания</w:t>
      </w:r>
      <w:r w:rsidRPr="009D5EE5">
        <w:rPr>
          <w:szCs w:val="24"/>
          <w:lang w:val="ru-RU"/>
        </w:rPr>
        <w:t>.</w:t>
      </w:r>
    </w:p>
    <w:p w:rsidR="006706A0" w:rsidRPr="009D5EE5" w:rsidRDefault="006706A0" w:rsidP="006706A0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3)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Зафиксируйте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повернув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зажимной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болт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направлении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часовой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стрелке</w:t>
      </w:r>
      <w:r w:rsidRPr="009D5EE5">
        <w:rPr>
          <w:szCs w:val="24"/>
          <w:lang w:val="ru-RU"/>
        </w:rPr>
        <w:t>.</w:t>
      </w:r>
    </w:p>
    <w:p w:rsidR="006706A0" w:rsidRDefault="006706A0" w:rsidP="006706A0">
      <w:pPr>
        <w:pStyle w:val="21"/>
        <w:rPr>
          <w:szCs w:val="24"/>
        </w:rPr>
      </w:pPr>
      <w:r w:rsidRPr="009D5EE5">
        <w:rPr>
          <w:szCs w:val="24"/>
          <w:lang w:val="ru-RU"/>
        </w:rPr>
        <w:t>4)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Перемещайтесь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сохраняя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равновесие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поддерживая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нижнюю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часть основного корпуса.</w:t>
      </w:r>
    </w:p>
    <w:p w:rsidR="00DC2433" w:rsidRDefault="00DC2433">
      <w:pPr>
        <w:spacing w:after="200" w:line="276" w:lineRule="auto"/>
        <w:jc w:val="left"/>
      </w:pPr>
      <w:r>
        <w:br w:type="page"/>
      </w:r>
    </w:p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71"/>
      </w:tblGrid>
      <w:tr w:rsidR="00DC2433" w:rsidRPr="007B64F5" w:rsidTr="00DC2433">
        <w:tc>
          <w:tcPr>
            <w:tcW w:w="709" w:type="dxa"/>
            <w:tcBorders>
              <w:bottom w:val="single" w:sz="48" w:space="0" w:color="auto"/>
            </w:tcBorders>
          </w:tcPr>
          <w:p w:rsidR="00DC2433" w:rsidRPr="00EC473B" w:rsidRDefault="00DC2433" w:rsidP="00DC2433">
            <w:pPr>
              <w:pStyle w:val="ac"/>
              <w:tabs>
                <w:tab w:val="clear" w:pos="4677"/>
                <w:tab w:val="clear" w:pos="9355"/>
              </w:tabs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</w:t>
            </w:r>
            <w:r>
              <w:rPr>
                <w:rFonts w:hint="eastAsia"/>
                <w:b/>
                <w:sz w:val="52"/>
                <w:szCs w:val="52"/>
              </w:rPr>
              <w:t>1</w:t>
            </w: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DC2433" w:rsidRPr="007B64F5" w:rsidRDefault="00DC2433" w:rsidP="00DC2433">
            <w:pPr>
              <w:pStyle w:val="ac"/>
              <w:tabs>
                <w:tab w:val="clear" w:pos="4677"/>
                <w:tab w:val="clear" w:pos="9355"/>
              </w:tabs>
            </w:pPr>
          </w:p>
        </w:tc>
      </w:tr>
    </w:tbl>
    <w:p w:rsidR="00DC2433" w:rsidRDefault="00DC2433" w:rsidP="00E405D9"/>
    <w:p w:rsidR="006706A0" w:rsidRPr="006706A0" w:rsidRDefault="006706A0" w:rsidP="006706A0">
      <w:pPr>
        <w:pStyle w:val="10"/>
        <w:rPr>
          <w:szCs w:val="24"/>
          <w:lang w:val="ru-RU"/>
        </w:rPr>
      </w:pPr>
      <w:bookmarkStart w:id="62" w:name="_Toc494797167"/>
      <w:r>
        <w:rPr>
          <w:szCs w:val="24"/>
          <w:lang w:val="ru-RU"/>
        </w:rPr>
        <w:t>Сведения, необходимые для проведения обслуживания</w:t>
      </w:r>
      <w:bookmarkEnd w:id="62"/>
    </w:p>
    <w:p w:rsidR="003A32C7" w:rsidRPr="006706A0" w:rsidRDefault="003A32C7" w:rsidP="00E405D9">
      <w:pPr>
        <w:rPr>
          <w:lang w:val="ru-RU"/>
        </w:rPr>
      </w:pPr>
    </w:p>
    <w:p w:rsidR="003A32C7" w:rsidRPr="006706A0" w:rsidRDefault="003A32C7" w:rsidP="00E405D9">
      <w:pPr>
        <w:rPr>
          <w:lang w:val="ru-RU"/>
        </w:rPr>
      </w:pPr>
    </w:p>
    <w:p w:rsidR="006706A0" w:rsidRDefault="006706A0" w:rsidP="006706A0">
      <w:pPr>
        <w:rPr>
          <w:szCs w:val="24"/>
          <w:lang w:val="ru-RU"/>
        </w:rPr>
      </w:pPr>
      <w:r>
        <w:rPr>
          <w:szCs w:val="24"/>
          <w:lang w:val="ru-RU"/>
        </w:rPr>
        <w:t>Ремонт</w:t>
      </w:r>
      <w:r w:rsidRPr="006706A0">
        <w:rPr>
          <w:szCs w:val="24"/>
          <w:lang w:val="ru-RU"/>
        </w:rPr>
        <w:t xml:space="preserve">: </w:t>
      </w:r>
      <w:r>
        <w:rPr>
          <w:szCs w:val="24"/>
          <w:lang w:val="ru-RU"/>
        </w:rPr>
        <w:t xml:space="preserve">Свяжитесь с дистрибьютором компании </w:t>
      </w:r>
      <w:proofErr w:type="spellStart"/>
      <w:r>
        <w:rPr>
          <w:szCs w:val="24"/>
          <w:lang w:val="ru-RU"/>
        </w:rPr>
        <w:t>Huvitz</w:t>
      </w:r>
      <w:proofErr w:type="spellEnd"/>
      <w:r>
        <w:rPr>
          <w:szCs w:val="24"/>
          <w:lang w:val="ru-RU"/>
        </w:rPr>
        <w:t>, подготовив информацию по следующим пунктам, если проблема не решена даже после принятия мер, описанных в п. 10.5.</w:t>
      </w:r>
    </w:p>
    <w:p w:rsidR="003A32C7" w:rsidRPr="006706A0" w:rsidRDefault="003A32C7" w:rsidP="00E405D9">
      <w:pPr>
        <w:rPr>
          <w:lang w:val="ru-RU"/>
        </w:rPr>
      </w:pPr>
    </w:p>
    <w:p w:rsidR="006706A0" w:rsidRPr="006706A0" w:rsidRDefault="006706A0" w:rsidP="006706A0">
      <w:pPr>
        <w:pStyle w:val="21"/>
        <w:rPr>
          <w:szCs w:val="24"/>
          <w:lang w:val="ru-RU"/>
        </w:rPr>
      </w:pPr>
      <w:r>
        <w:rPr>
          <w:szCs w:val="24"/>
          <w:lang w:val="ru-RU"/>
        </w:rPr>
        <w:t>-</w:t>
      </w:r>
      <w:r>
        <w:rPr>
          <w:szCs w:val="24"/>
          <w:lang w:val="ru-RU"/>
        </w:rPr>
        <w:tab/>
        <w:t>Название оборудования: HRK-1</w:t>
      </w:r>
    </w:p>
    <w:p w:rsidR="006706A0" w:rsidRPr="006706A0" w:rsidRDefault="006706A0" w:rsidP="006706A0">
      <w:pPr>
        <w:pStyle w:val="21"/>
        <w:rPr>
          <w:szCs w:val="24"/>
          <w:lang w:val="ru-RU"/>
        </w:rPr>
      </w:pPr>
      <w:r>
        <w:rPr>
          <w:szCs w:val="24"/>
          <w:lang w:val="ru-RU"/>
        </w:rPr>
        <w:t>-</w:t>
      </w:r>
      <w:r>
        <w:rPr>
          <w:szCs w:val="24"/>
          <w:lang w:val="ru-RU"/>
        </w:rPr>
        <w:tab/>
        <w:t>серийный номер оборудования: номер на фирменной табличке, состоящий из цифр и букв (SN)</w:t>
      </w:r>
    </w:p>
    <w:p w:rsidR="006706A0" w:rsidRPr="006706A0" w:rsidRDefault="006706A0" w:rsidP="006706A0">
      <w:pPr>
        <w:pStyle w:val="21"/>
        <w:rPr>
          <w:szCs w:val="24"/>
          <w:lang w:val="ru-RU"/>
        </w:rPr>
      </w:pPr>
      <w:r>
        <w:rPr>
          <w:szCs w:val="24"/>
          <w:lang w:val="ru-RU"/>
        </w:rPr>
        <w:t>-</w:t>
      </w:r>
      <w:r>
        <w:rPr>
          <w:szCs w:val="24"/>
          <w:lang w:val="ru-RU"/>
        </w:rPr>
        <w:tab/>
        <w:t xml:space="preserve">описание признаков неисправности: подробное </w:t>
      </w:r>
      <w:r w:rsidR="00F74E5D">
        <w:rPr>
          <w:szCs w:val="24"/>
          <w:lang w:val="ru-RU"/>
        </w:rPr>
        <w:t>объяснение</w:t>
      </w:r>
    </w:p>
    <w:p w:rsidR="003A32C7" w:rsidRPr="006706A0" w:rsidRDefault="003A32C7" w:rsidP="00E405D9">
      <w:pPr>
        <w:rPr>
          <w:lang w:val="ru-RU"/>
        </w:rPr>
      </w:pPr>
    </w:p>
    <w:p w:rsidR="003A32C7" w:rsidRPr="006706A0" w:rsidRDefault="003A32C7" w:rsidP="00E405D9">
      <w:pPr>
        <w:rPr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686"/>
      </w:tblGrid>
      <w:tr w:rsidR="00DC2433" w:rsidRPr="00DC2433" w:rsidTr="00892F45">
        <w:trPr>
          <w:trHeight w:val="397"/>
        </w:trPr>
        <w:tc>
          <w:tcPr>
            <w:tcW w:w="2943" w:type="dxa"/>
            <w:vAlign w:val="center"/>
          </w:tcPr>
          <w:p w:rsidR="006706A0" w:rsidRPr="006706A0" w:rsidRDefault="006706A0" w:rsidP="006706A0">
            <w:pPr>
              <w:jc w:val="left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Год/месяц/день приобретения: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DC2433" w:rsidRPr="00DC2433" w:rsidRDefault="00DC2433" w:rsidP="00DC2433">
            <w:pPr>
              <w:jc w:val="left"/>
            </w:pPr>
          </w:p>
        </w:tc>
      </w:tr>
      <w:tr w:rsidR="00DC2433" w:rsidRPr="00DC2433" w:rsidTr="00892F45">
        <w:trPr>
          <w:trHeight w:val="397"/>
        </w:trPr>
        <w:tc>
          <w:tcPr>
            <w:tcW w:w="2943" w:type="dxa"/>
            <w:vAlign w:val="center"/>
          </w:tcPr>
          <w:p w:rsidR="006706A0" w:rsidRPr="006706A0" w:rsidRDefault="006706A0" w:rsidP="006706A0">
            <w:pPr>
              <w:jc w:val="left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Имя заказчика: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2433" w:rsidRPr="00DC2433" w:rsidRDefault="00DC2433" w:rsidP="00DC2433">
            <w:pPr>
              <w:jc w:val="left"/>
            </w:pPr>
          </w:p>
        </w:tc>
      </w:tr>
      <w:tr w:rsidR="00DC2433" w:rsidRPr="00DC2433" w:rsidTr="00892F45">
        <w:trPr>
          <w:trHeight w:val="397"/>
        </w:trPr>
        <w:tc>
          <w:tcPr>
            <w:tcW w:w="2943" w:type="dxa"/>
            <w:vAlign w:val="center"/>
          </w:tcPr>
          <w:p w:rsidR="006706A0" w:rsidRPr="006706A0" w:rsidRDefault="006706A0" w:rsidP="006706A0">
            <w:pPr>
              <w:jc w:val="left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Адрес заказчика: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2433" w:rsidRPr="00DC2433" w:rsidRDefault="00DC2433" w:rsidP="00DC2433">
            <w:pPr>
              <w:jc w:val="left"/>
            </w:pPr>
          </w:p>
        </w:tc>
      </w:tr>
      <w:tr w:rsidR="00DC2433" w:rsidRPr="00DC2433" w:rsidTr="00892F45">
        <w:trPr>
          <w:trHeight w:val="397"/>
        </w:trPr>
        <w:tc>
          <w:tcPr>
            <w:tcW w:w="2943" w:type="dxa"/>
            <w:vAlign w:val="center"/>
          </w:tcPr>
          <w:p w:rsidR="006706A0" w:rsidRPr="006706A0" w:rsidRDefault="006706A0" w:rsidP="006706A0">
            <w:pPr>
              <w:jc w:val="left"/>
              <w:rPr>
                <w:szCs w:val="24"/>
              </w:rPr>
            </w:pPr>
            <w:r>
              <w:rPr>
                <w:b/>
                <w:szCs w:val="24"/>
                <w:lang w:val="ru-RU"/>
              </w:rPr>
              <w:t>Контактный</w:t>
            </w:r>
            <w:r w:rsidRPr="006706A0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  <w:lang w:val="ru-RU"/>
              </w:rPr>
              <w:t>номер</w:t>
            </w:r>
            <w:r w:rsidRPr="006706A0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  <w:lang w:val="ru-RU"/>
              </w:rPr>
              <w:t>тел</w:t>
            </w:r>
            <w:r w:rsidRPr="006706A0">
              <w:rPr>
                <w:b/>
                <w:szCs w:val="24"/>
              </w:rPr>
              <w:t xml:space="preserve">. </w:t>
            </w:r>
            <w:r>
              <w:rPr>
                <w:b/>
                <w:szCs w:val="24"/>
                <w:lang w:val="ru-RU"/>
              </w:rPr>
              <w:t>заказчика</w:t>
            </w:r>
            <w:r w:rsidRPr="006706A0">
              <w:rPr>
                <w:b/>
                <w:szCs w:val="24"/>
              </w:rPr>
              <w:t>: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2433" w:rsidRPr="00DC2433" w:rsidRDefault="00DC2433" w:rsidP="00DC2433">
            <w:pPr>
              <w:jc w:val="left"/>
            </w:pPr>
          </w:p>
        </w:tc>
      </w:tr>
      <w:tr w:rsidR="00DC2433" w:rsidRPr="00DC2433" w:rsidTr="00892F45">
        <w:trPr>
          <w:trHeight w:val="397"/>
        </w:trPr>
        <w:tc>
          <w:tcPr>
            <w:tcW w:w="2943" w:type="dxa"/>
            <w:vAlign w:val="center"/>
          </w:tcPr>
          <w:p w:rsidR="006706A0" w:rsidRPr="006706A0" w:rsidRDefault="006706A0" w:rsidP="006706A0">
            <w:pPr>
              <w:jc w:val="left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Модель №: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2433" w:rsidRPr="00DC2433" w:rsidRDefault="00DC2433" w:rsidP="00DC2433">
            <w:pPr>
              <w:jc w:val="left"/>
            </w:pPr>
          </w:p>
        </w:tc>
      </w:tr>
      <w:tr w:rsidR="00DC2433" w:rsidRPr="00DC2433" w:rsidTr="00892F45">
        <w:trPr>
          <w:trHeight w:val="397"/>
        </w:trPr>
        <w:tc>
          <w:tcPr>
            <w:tcW w:w="2943" w:type="dxa"/>
            <w:vAlign w:val="center"/>
          </w:tcPr>
          <w:p w:rsidR="006706A0" w:rsidRPr="006706A0" w:rsidRDefault="006706A0" w:rsidP="006706A0">
            <w:pPr>
              <w:jc w:val="left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Серийный №: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2433" w:rsidRPr="00DC2433" w:rsidRDefault="00DC2433" w:rsidP="00DC2433">
            <w:pPr>
              <w:jc w:val="left"/>
            </w:pPr>
          </w:p>
        </w:tc>
      </w:tr>
    </w:tbl>
    <w:p w:rsidR="003A32C7" w:rsidRPr="003A32C7" w:rsidRDefault="003A32C7" w:rsidP="00E405D9"/>
    <w:p w:rsidR="006706A0" w:rsidRPr="006706A0" w:rsidRDefault="006706A0" w:rsidP="006706A0">
      <w:pPr>
        <w:rPr>
          <w:szCs w:val="24"/>
          <w:lang w:val="ru-RU"/>
        </w:rPr>
      </w:pPr>
      <w:r>
        <w:rPr>
          <w:szCs w:val="24"/>
          <w:lang w:val="ru-RU"/>
        </w:rPr>
        <w:t>Поставка запасных частей, необходимых для ремонта:</w:t>
      </w:r>
    </w:p>
    <w:p w:rsidR="006706A0" w:rsidRDefault="006706A0" w:rsidP="006706A0">
      <w:pPr>
        <w:pStyle w:val="21"/>
        <w:rPr>
          <w:szCs w:val="24"/>
          <w:lang w:val="ru-RU"/>
        </w:rPr>
      </w:pPr>
      <w:r w:rsidRPr="006706A0">
        <w:rPr>
          <w:szCs w:val="24"/>
          <w:lang w:val="ru-RU"/>
        </w:rPr>
        <w:t>-</w:t>
      </w:r>
      <w:r w:rsidRPr="006706A0">
        <w:rPr>
          <w:szCs w:val="24"/>
          <w:lang w:val="ru-RU"/>
        </w:rPr>
        <w:tab/>
      </w:r>
      <w:r>
        <w:rPr>
          <w:szCs w:val="24"/>
          <w:lang w:val="ru-RU"/>
        </w:rPr>
        <w:t>Детали, необходимые для ремонта этого устройства, будут храниться в течение 7 лет.</w:t>
      </w:r>
    </w:p>
    <w:p w:rsidR="003A32C7" w:rsidRPr="006706A0" w:rsidRDefault="003A32C7" w:rsidP="00E405D9">
      <w:pPr>
        <w:rPr>
          <w:lang w:val="ru-RU"/>
        </w:rPr>
      </w:pPr>
    </w:p>
    <w:p w:rsidR="006706A0" w:rsidRPr="006706A0" w:rsidRDefault="006706A0" w:rsidP="006706A0">
      <w:pPr>
        <w:rPr>
          <w:szCs w:val="24"/>
          <w:lang w:val="ru-RU"/>
        </w:rPr>
      </w:pPr>
      <w:r>
        <w:rPr>
          <w:szCs w:val="24"/>
          <w:lang w:val="ru-RU"/>
        </w:rPr>
        <w:t>Детали, которые необходимо отремонтировать ремонтному персоналу:</w:t>
      </w:r>
    </w:p>
    <w:p w:rsidR="00F3252A" w:rsidRPr="00F3252A" w:rsidRDefault="00F3252A" w:rsidP="00F3252A">
      <w:pPr>
        <w:pStyle w:val="21"/>
        <w:rPr>
          <w:szCs w:val="24"/>
          <w:lang w:val="ru-RU"/>
        </w:rPr>
      </w:pPr>
      <w:r>
        <w:rPr>
          <w:szCs w:val="24"/>
          <w:lang w:val="ru-RU"/>
        </w:rPr>
        <w:t>-</w:t>
      </w:r>
      <w:r>
        <w:rPr>
          <w:szCs w:val="24"/>
          <w:lang w:val="ru-RU"/>
        </w:rPr>
        <w:tab/>
        <w:t xml:space="preserve">Следующие части являются расходными материалами, и их качество, как правило, снижается после использования в течение длительного времени. Но пользователь не должен выполнять их замену лично. Если детали износились, или их состояние ухудшилось из-за длительного использования, свяжитесь с представителем компании </w:t>
      </w:r>
      <w:proofErr w:type="spellStart"/>
      <w:r>
        <w:rPr>
          <w:szCs w:val="24"/>
          <w:lang w:val="ru-RU"/>
        </w:rPr>
        <w:t>Huvitz</w:t>
      </w:r>
      <w:proofErr w:type="spellEnd"/>
      <w:r>
        <w:rPr>
          <w:szCs w:val="24"/>
          <w:lang w:val="ru-RU"/>
        </w:rPr>
        <w:t xml:space="preserve"> для замены.</w:t>
      </w:r>
    </w:p>
    <w:p w:rsidR="00F3252A" w:rsidRPr="009D5EE5" w:rsidRDefault="00F3252A" w:rsidP="00F3252A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Резервная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батарея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часов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данных</w:t>
      </w:r>
    </w:p>
    <w:p w:rsidR="003A32C7" w:rsidRPr="009D5EE5" w:rsidRDefault="003A32C7" w:rsidP="00E405D9">
      <w:pPr>
        <w:rPr>
          <w:lang w:val="ru-RU"/>
        </w:rPr>
      </w:pPr>
    </w:p>
    <w:p w:rsidR="00F3252A" w:rsidRPr="009D5EE5" w:rsidRDefault="00F3252A" w:rsidP="00F3252A">
      <w:pPr>
        <w:rPr>
          <w:szCs w:val="24"/>
          <w:lang w:val="ru-RU"/>
        </w:rPr>
      </w:pPr>
      <w:r>
        <w:rPr>
          <w:szCs w:val="24"/>
          <w:lang w:val="ru-RU"/>
        </w:rPr>
        <w:t>Свяжитесь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отделом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сервисного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обслуживания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компании</w:t>
      </w:r>
      <w:r w:rsidRPr="009D5EE5">
        <w:rPr>
          <w:szCs w:val="24"/>
          <w:lang w:val="ru-RU"/>
        </w:rPr>
        <w:t xml:space="preserve"> </w:t>
      </w:r>
      <w:proofErr w:type="spellStart"/>
      <w:r w:rsidRPr="00F3252A">
        <w:rPr>
          <w:szCs w:val="24"/>
        </w:rPr>
        <w:t>Huvitz</w:t>
      </w:r>
      <w:proofErr w:type="spellEnd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напрямую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указав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адрес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номера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телефонов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ниже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если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можете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связаться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торговым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представителем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у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которого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приобрели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продукцию</w:t>
      </w:r>
      <w:r w:rsidRPr="009D5EE5">
        <w:rPr>
          <w:szCs w:val="24"/>
          <w:lang w:val="ru-RU"/>
        </w:rPr>
        <w:t>.</w:t>
      </w:r>
    </w:p>
    <w:p w:rsidR="00DC2433" w:rsidRPr="009D5EE5" w:rsidRDefault="00DC2433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"/>
        <w:gridCol w:w="8663"/>
      </w:tblGrid>
      <w:tr w:rsidR="00DC2433" w:rsidRPr="00E50C46" w:rsidTr="00DC2433">
        <w:trPr>
          <w:trHeight w:val="397"/>
        </w:trPr>
        <w:tc>
          <w:tcPr>
            <w:tcW w:w="409" w:type="dxa"/>
            <w:vAlign w:val="center"/>
          </w:tcPr>
          <w:p w:rsidR="00DC2433" w:rsidRPr="00E405D9" w:rsidRDefault="00DC2433" w:rsidP="00DC2433">
            <w:pPr>
              <w:pStyle w:val="ac"/>
              <w:jc w:val="left"/>
            </w:pPr>
            <w:r>
              <w:rPr>
                <w:lang w:val="ru-RU" w:eastAsia="ru-RU"/>
              </w:rPr>
              <w:drawing>
                <wp:inline distT="0" distB="0" distL="0" distR="0">
                  <wp:extent cx="103505" cy="167005"/>
                  <wp:effectExtent l="19050" t="0" r="0" b="0"/>
                  <wp:docPr id="7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6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5" w:type="dxa"/>
            <w:vAlign w:val="center"/>
          </w:tcPr>
          <w:p w:rsidR="00F3252A" w:rsidRPr="009D5EE5" w:rsidRDefault="00F3252A" w:rsidP="00F3252A">
            <w:pPr>
              <w:pStyle w:val="ac"/>
              <w:jc w:val="left"/>
              <w:rPr>
                <w:szCs w:val="24"/>
                <w:lang w:val="ru-RU"/>
              </w:rPr>
            </w:pPr>
            <w:r w:rsidRPr="009D5EE5">
              <w:rPr>
                <w:b/>
                <w:noProof w:val="0"/>
                <w:szCs w:val="24"/>
                <w:lang w:val="ru-RU"/>
              </w:rPr>
              <w:t xml:space="preserve">Контактные телефоны компании </w:t>
            </w:r>
            <w:proofErr w:type="spellStart"/>
            <w:r>
              <w:rPr>
                <w:b/>
                <w:noProof w:val="0"/>
                <w:szCs w:val="24"/>
              </w:rPr>
              <w:t>Huvitz</w:t>
            </w:r>
            <w:proofErr w:type="spellEnd"/>
            <w:r w:rsidRPr="009D5EE5">
              <w:rPr>
                <w:b/>
                <w:noProof w:val="0"/>
                <w:szCs w:val="24"/>
                <w:lang w:val="ru-RU"/>
              </w:rPr>
              <w:t xml:space="preserve"> </w:t>
            </w:r>
            <w:r>
              <w:rPr>
                <w:b/>
                <w:noProof w:val="0"/>
                <w:szCs w:val="24"/>
              </w:rPr>
              <w:t>Co</w:t>
            </w:r>
            <w:r w:rsidRPr="009D5EE5">
              <w:rPr>
                <w:b/>
                <w:noProof w:val="0"/>
                <w:szCs w:val="24"/>
                <w:lang w:val="ru-RU"/>
              </w:rPr>
              <w:t xml:space="preserve">., </w:t>
            </w:r>
            <w:r>
              <w:rPr>
                <w:b/>
                <w:noProof w:val="0"/>
                <w:szCs w:val="24"/>
              </w:rPr>
              <w:t>Ltd</w:t>
            </w:r>
            <w:r w:rsidRPr="009D5EE5">
              <w:rPr>
                <w:b/>
                <w:noProof w:val="0"/>
                <w:szCs w:val="24"/>
                <w:lang w:val="ru-RU"/>
              </w:rPr>
              <w:t>.</w:t>
            </w:r>
          </w:p>
        </w:tc>
      </w:tr>
    </w:tbl>
    <w:p w:rsidR="003A32C7" w:rsidRPr="009D5EE5" w:rsidRDefault="003A32C7" w:rsidP="00E405D9">
      <w:pPr>
        <w:rPr>
          <w:lang w:val="ru-RU"/>
        </w:rPr>
      </w:pPr>
    </w:p>
    <w:p w:rsidR="00F3252A" w:rsidRPr="009D5EE5" w:rsidRDefault="00F3252A" w:rsidP="00F3252A">
      <w:pPr>
        <w:pStyle w:val="af"/>
        <w:rPr>
          <w:b/>
          <w:szCs w:val="24"/>
          <w:lang w:val="ru-RU"/>
        </w:rPr>
      </w:pPr>
      <w:r>
        <w:rPr>
          <w:b/>
          <w:szCs w:val="24"/>
          <w:lang w:val="ru-RU"/>
        </w:rPr>
        <w:t>Адрес</w:t>
      </w:r>
      <w:r w:rsidRPr="009D5EE5">
        <w:rPr>
          <w:b/>
          <w:szCs w:val="24"/>
          <w:lang w:val="ru-RU"/>
        </w:rPr>
        <w:t>:</w:t>
      </w:r>
    </w:p>
    <w:p w:rsidR="00F3252A" w:rsidRPr="009D5EE5" w:rsidRDefault="00F3252A" w:rsidP="00F3252A">
      <w:pPr>
        <w:pStyle w:val="af"/>
        <w:rPr>
          <w:szCs w:val="24"/>
          <w:lang w:val="ru-RU"/>
        </w:rPr>
      </w:pPr>
      <w:proofErr w:type="spellStart"/>
      <w:r>
        <w:rPr>
          <w:szCs w:val="24"/>
        </w:rPr>
        <w:t>Huvitz</w:t>
      </w:r>
      <w:proofErr w:type="spellEnd"/>
      <w:r w:rsidRPr="009D5EE5">
        <w:rPr>
          <w:szCs w:val="24"/>
          <w:lang w:val="ru-RU"/>
        </w:rPr>
        <w:t xml:space="preserve"> </w:t>
      </w:r>
      <w:r>
        <w:rPr>
          <w:szCs w:val="24"/>
        </w:rPr>
        <w:t>Co</w:t>
      </w:r>
      <w:r w:rsidRPr="009D5EE5">
        <w:rPr>
          <w:szCs w:val="24"/>
          <w:lang w:val="ru-RU"/>
        </w:rPr>
        <w:t xml:space="preserve">., </w:t>
      </w:r>
      <w:r>
        <w:rPr>
          <w:szCs w:val="24"/>
        </w:rPr>
        <w:t>Ltd</w:t>
      </w:r>
      <w:r w:rsidRPr="009D5EE5">
        <w:rPr>
          <w:szCs w:val="24"/>
          <w:lang w:val="ru-RU"/>
        </w:rPr>
        <w:t>.</w:t>
      </w:r>
    </w:p>
    <w:p w:rsidR="003A32C7" w:rsidRPr="009D5EE5" w:rsidRDefault="003A32C7" w:rsidP="00DC2433">
      <w:pPr>
        <w:pStyle w:val="af"/>
        <w:rPr>
          <w:lang w:val="ru-RU"/>
        </w:rPr>
      </w:pPr>
      <w:r w:rsidRPr="009D5EE5">
        <w:rPr>
          <w:lang w:val="ru-RU"/>
        </w:rPr>
        <w:t xml:space="preserve">38, </w:t>
      </w:r>
      <w:proofErr w:type="spellStart"/>
      <w:r w:rsidRPr="003A32C7">
        <w:t>Burim</w:t>
      </w:r>
      <w:proofErr w:type="spellEnd"/>
      <w:r w:rsidRPr="009D5EE5">
        <w:rPr>
          <w:lang w:val="ru-RU"/>
        </w:rPr>
        <w:t>-</w:t>
      </w:r>
      <w:proofErr w:type="spellStart"/>
      <w:r w:rsidRPr="003A32C7">
        <w:t>ro</w:t>
      </w:r>
      <w:proofErr w:type="spellEnd"/>
      <w:r w:rsidRPr="009D5EE5">
        <w:rPr>
          <w:lang w:val="ru-RU"/>
        </w:rPr>
        <w:t xml:space="preserve"> 170</w:t>
      </w:r>
      <w:proofErr w:type="spellStart"/>
      <w:r w:rsidRPr="003A32C7">
        <w:t>beon</w:t>
      </w:r>
      <w:proofErr w:type="spellEnd"/>
      <w:r w:rsidRPr="009D5EE5">
        <w:rPr>
          <w:lang w:val="ru-RU"/>
        </w:rPr>
        <w:t>-</w:t>
      </w:r>
      <w:proofErr w:type="spellStart"/>
      <w:r w:rsidRPr="003A32C7">
        <w:t>gil</w:t>
      </w:r>
      <w:proofErr w:type="spellEnd"/>
      <w:r w:rsidRPr="009D5EE5">
        <w:rPr>
          <w:lang w:val="ru-RU"/>
        </w:rPr>
        <w:t xml:space="preserve">, </w:t>
      </w:r>
      <w:proofErr w:type="spellStart"/>
      <w:r w:rsidRPr="003A32C7">
        <w:t>Dongan</w:t>
      </w:r>
      <w:proofErr w:type="spellEnd"/>
      <w:r w:rsidRPr="009D5EE5">
        <w:rPr>
          <w:lang w:val="ru-RU"/>
        </w:rPr>
        <w:t>-</w:t>
      </w:r>
      <w:proofErr w:type="spellStart"/>
      <w:r w:rsidRPr="003A32C7">
        <w:t>gu</w:t>
      </w:r>
      <w:proofErr w:type="spellEnd"/>
      <w:r w:rsidRPr="009D5EE5">
        <w:rPr>
          <w:lang w:val="ru-RU"/>
        </w:rPr>
        <w:t xml:space="preserve">, </w:t>
      </w:r>
      <w:proofErr w:type="spellStart"/>
      <w:r w:rsidRPr="003A32C7">
        <w:t>Anyan</w:t>
      </w:r>
      <w:proofErr w:type="spellEnd"/>
      <w:r w:rsidRPr="009D5EE5">
        <w:rPr>
          <w:lang w:val="ru-RU"/>
        </w:rPr>
        <w:t>-</w:t>
      </w:r>
      <w:proofErr w:type="spellStart"/>
      <w:r w:rsidRPr="003A32C7">
        <w:t>si</w:t>
      </w:r>
      <w:proofErr w:type="spellEnd"/>
      <w:r w:rsidRPr="009D5EE5">
        <w:rPr>
          <w:lang w:val="ru-RU"/>
        </w:rPr>
        <w:t xml:space="preserve">, </w:t>
      </w:r>
      <w:proofErr w:type="spellStart"/>
      <w:r w:rsidRPr="003A32C7">
        <w:t>Gyeonggi</w:t>
      </w:r>
      <w:proofErr w:type="spellEnd"/>
      <w:r w:rsidRPr="009D5EE5">
        <w:rPr>
          <w:lang w:val="ru-RU"/>
        </w:rPr>
        <w:t>-</w:t>
      </w:r>
      <w:r w:rsidRPr="003A32C7">
        <w:t>do</w:t>
      </w:r>
      <w:r w:rsidRPr="009D5EE5">
        <w:rPr>
          <w:lang w:val="ru-RU"/>
        </w:rPr>
        <w:t xml:space="preserve">, 14055, </w:t>
      </w:r>
      <w:r w:rsidR="00F3252A">
        <w:rPr>
          <w:lang w:val="ru-RU"/>
        </w:rPr>
        <w:t>Республика</w:t>
      </w:r>
      <w:r w:rsidR="00F3252A" w:rsidRPr="009D5EE5">
        <w:rPr>
          <w:lang w:val="ru-RU"/>
        </w:rPr>
        <w:t xml:space="preserve"> </w:t>
      </w:r>
      <w:r w:rsidR="00F3252A">
        <w:rPr>
          <w:lang w:val="ru-RU"/>
        </w:rPr>
        <w:t>Корея</w:t>
      </w:r>
    </w:p>
    <w:p w:rsidR="003A32C7" w:rsidRPr="009D5EE5" w:rsidRDefault="003A32C7" w:rsidP="00DC2433">
      <w:pPr>
        <w:pStyle w:val="af"/>
        <w:rPr>
          <w:lang w:val="ru-RU"/>
        </w:rPr>
      </w:pPr>
    </w:p>
    <w:p w:rsidR="003A32C7" w:rsidRPr="009D5EE5" w:rsidRDefault="00F3252A" w:rsidP="00DC2433">
      <w:pPr>
        <w:pStyle w:val="af"/>
        <w:rPr>
          <w:lang w:val="ru-RU"/>
        </w:rPr>
      </w:pPr>
      <w:r>
        <w:rPr>
          <w:lang w:val="ru-RU"/>
        </w:rPr>
        <w:t>Производитель</w:t>
      </w:r>
      <w:r w:rsidR="003A32C7" w:rsidRPr="009D5EE5">
        <w:rPr>
          <w:lang w:val="ru-RU"/>
        </w:rPr>
        <w:t xml:space="preserve">: </w:t>
      </w:r>
      <w:proofErr w:type="spellStart"/>
      <w:r w:rsidR="003A32C7" w:rsidRPr="003A32C7">
        <w:t>Huvitz</w:t>
      </w:r>
      <w:proofErr w:type="spellEnd"/>
      <w:r w:rsidR="003A32C7" w:rsidRPr="009D5EE5">
        <w:rPr>
          <w:lang w:val="ru-RU"/>
        </w:rPr>
        <w:t xml:space="preserve"> </w:t>
      </w:r>
      <w:r w:rsidR="003A32C7" w:rsidRPr="003A32C7">
        <w:t>Co</w:t>
      </w:r>
      <w:r w:rsidR="003A32C7" w:rsidRPr="009D5EE5">
        <w:rPr>
          <w:lang w:val="ru-RU"/>
        </w:rPr>
        <w:t xml:space="preserve">., </w:t>
      </w:r>
      <w:r w:rsidR="003A32C7" w:rsidRPr="003A32C7">
        <w:t>Ltd</w:t>
      </w:r>
      <w:r w:rsidR="003A32C7" w:rsidRPr="009D5EE5">
        <w:rPr>
          <w:lang w:val="ru-RU"/>
        </w:rPr>
        <w:t>.</w:t>
      </w:r>
    </w:p>
    <w:p w:rsidR="003A32C7" w:rsidRPr="009D5EE5" w:rsidRDefault="003A32C7" w:rsidP="00DC2433">
      <w:pPr>
        <w:pStyle w:val="af"/>
        <w:rPr>
          <w:lang w:val="ru-RU"/>
        </w:rPr>
      </w:pPr>
      <w:r w:rsidRPr="009D5EE5">
        <w:rPr>
          <w:lang w:val="ru-RU"/>
        </w:rPr>
        <w:t xml:space="preserve">38, </w:t>
      </w:r>
      <w:proofErr w:type="spellStart"/>
      <w:r w:rsidRPr="003A32C7">
        <w:t>Burim</w:t>
      </w:r>
      <w:proofErr w:type="spellEnd"/>
      <w:r w:rsidRPr="009D5EE5">
        <w:rPr>
          <w:lang w:val="ru-RU"/>
        </w:rPr>
        <w:t>-</w:t>
      </w:r>
      <w:proofErr w:type="spellStart"/>
      <w:r w:rsidRPr="003A32C7">
        <w:t>ro</w:t>
      </w:r>
      <w:proofErr w:type="spellEnd"/>
      <w:r w:rsidRPr="009D5EE5">
        <w:rPr>
          <w:lang w:val="ru-RU"/>
        </w:rPr>
        <w:t xml:space="preserve"> 170</w:t>
      </w:r>
      <w:proofErr w:type="spellStart"/>
      <w:r w:rsidRPr="003A32C7">
        <w:t>beon</w:t>
      </w:r>
      <w:proofErr w:type="spellEnd"/>
      <w:r w:rsidRPr="009D5EE5">
        <w:rPr>
          <w:lang w:val="ru-RU"/>
        </w:rPr>
        <w:t>-</w:t>
      </w:r>
      <w:proofErr w:type="spellStart"/>
      <w:r w:rsidRPr="003A32C7">
        <w:t>gil</w:t>
      </w:r>
      <w:proofErr w:type="spellEnd"/>
      <w:r w:rsidRPr="009D5EE5">
        <w:rPr>
          <w:lang w:val="ru-RU"/>
        </w:rPr>
        <w:t xml:space="preserve">, </w:t>
      </w:r>
      <w:proofErr w:type="spellStart"/>
      <w:r w:rsidRPr="003A32C7">
        <w:t>Dongan</w:t>
      </w:r>
      <w:proofErr w:type="spellEnd"/>
      <w:r w:rsidRPr="009D5EE5">
        <w:rPr>
          <w:lang w:val="ru-RU"/>
        </w:rPr>
        <w:t>-</w:t>
      </w:r>
      <w:proofErr w:type="spellStart"/>
      <w:r w:rsidRPr="003A32C7">
        <w:t>gu</w:t>
      </w:r>
      <w:proofErr w:type="spellEnd"/>
      <w:r w:rsidRPr="009D5EE5">
        <w:rPr>
          <w:lang w:val="ru-RU"/>
        </w:rPr>
        <w:t xml:space="preserve">, </w:t>
      </w:r>
      <w:proofErr w:type="spellStart"/>
      <w:r w:rsidRPr="003A32C7">
        <w:t>Anyan</w:t>
      </w:r>
      <w:proofErr w:type="spellEnd"/>
      <w:r w:rsidRPr="009D5EE5">
        <w:rPr>
          <w:lang w:val="ru-RU"/>
        </w:rPr>
        <w:t>-</w:t>
      </w:r>
      <w:proofErr w:type="spellStart"/>
      <w:r w:rsidRPr="003A32C7">
        <w:t>si</w:t>
      </w:r>
      <w:proofErr w:type="spellEnd"/>
      <w:r w:rsidRPr="009D5EE5">
        <w:rPr>
          <w:lang w:val="ru-RU"/>
        </w:rPr>
        <w:t xml:space="preserve">, </w:t>
      </w:r>
      <w:proofErr w:type="spellStart"/>
      <w:r w:rsidRPr="003A32C7">
        <w:t>Gyeonggi</w:t>
      </w:r>
      <w:proofErr w:type="spellEnd"/>
      <w:r w:rsidRPr="009D5EE5">
        <w:rPr>
          <w:lang w:val="ru-RU"/>
        </w:rPr>
        <w:t>-</w:t>
      </w:r>
      <w:r w:rsidRPr="003A32C7">
        <w:t>do</w:t>
      </w:r>
      <w:r w:rsidRPr="009D5EE5">
        <w:rPr>
          <w:lang w:val="ru-RU"/>
        </w:rPr>
        <w:t xml:space="preserve">, 14055, </w:t>
      </w:r>
      <w:r w:rsidR="00F3252A">
        <w:rPr>
          <w:lang w:val="ru-RU"/>
        </w:rPr>
        <w:t>Республика</w:t>
      </w:r>
      <w:r w:rsidR="00F3252A" w:rsidRPr="009D5EE5">
        <w:rPr>
          <w:lang w:val="ru-RU"/>
        </w:rPr>
        <w:t xml:space="preserve"> </w:t>
      </w:r>
      <w:r w:rsidR="00F3252A">
        <w:rPr>
          <w:lang w:val="ru-RU"/>
        </w:rPr>
        <w:t>Корея</w:t>
      </w:r>
    </w:p>
    <w:p w:rsidR="003A32C7" w:rsidRPr="009D5EE5" w:rsidRDefault="003A32C7" w:rsidP="00DC2433">
      <w:pPr>
        <w:pStyle w:val="af"/>
        <w:rPr>
          <w:lang w:val="ru-RU"/>
        </w:rPr>
      </w:pPr>
    </w:p>
    <w:p w:rsidR="00DC2433" w:rsidRPr="009D5EE5" w:rsidRDefault="00DC2433" w:rsidP="00DC2433">
      <w:pPr>
        <w:pStyle w:val="af"/>
        <w:rPr>
          <w:lang w:val="ru-RU"/>
        </w:rPr>
      </w:pPr>
    </w:p>
    <w:p w:rsidR="003A32C7" w:rsidRPr="009D5EE5" w:rsidRDefault="00F3252A" w:rsidP="00DC2433">
      <w:pPr>
        <w:pStyle w:val="af"/>
        <w:rPr>
          <w:lang w:val="ru-RU"/>
        </w:rPr>
      </w:pPr>
      <w:r>
        <w:rPr>
          <w:b/>
          <w:lang w:val="ru-RU"/>
        </w:rPr>
        <w:t>Тел</w:t>
      </w:r>
      <w:r w:rsidRPr="009D5EE5">
        <w:rPr>
          <w:b/>
          <w:lang w:val="ru-RU"/>
        </w:rPr>
        <w:t>.</w:t>
      </w:r>
      <w:r w:rsidR="003A32C7" w:rsidRPr="009D5EE5">
        <w:rPr>
          <w:lang w:val="ru-RU"/>
        </w:rPr>
        <w:t>: 031-428-9100 (</w:t>
      </w:r>
      <w:r>
        <w:rPr>
          <w:lang w:val="ru-RU"/>
        </w:rPr>
        <w:t>главный</w:t>
      </w:r>
      <w:r w:rsidR="003A32C7" w:rsidRPr="009D5EE5">
        <w:rPr>
          <w:lang w:val="ru-RU"/>
        </w:rPr>
        <w:t>)</w:t>
      </w:r>
    </w:p>
    <w:p w:rsidR="003A32C7" w:rsidRPr="00F3252A" w:rsidRDefault="00F3252A" w:rsidP="00DC2433">
      <w:pPr>
        <w:pStyle w:val="af"/>
        <w:rPr>
          <w:lang w:val="ru-RU"/>
        </w:rPr>
      </w:pPr>
      <w:proofErr w:type="gramStart"/>
      <w:r>
        <w:rPr>
          <w:b/>
          <w:lang w:val="ru-RU"/>
        </w:rPr>
        <w:t>Факс</w:t>
      </w:r>
      <w:r w:rsidR="003A32C7" w:rsidRPr="00F3252A">
        <w:rPr>
          <w:lang w:val="ru-RU"/>
        </w:rPr>
        <w:t>: 031-477-9022 (</w:t>
      </w:r>
      <w:r w:rsidR="003A32C7" w:rsidRPr="003A32C7">
        <w:t>FA</w:t>
      </w:r>
      <w:r w:rsidR="003A32C7" w:rsidRPr="00F3252A">
        <w:rPr>
          <w:lang w:val="ru-RU"/>
        </w:rPr>
        <w:t xml:space="preserve"> </w:t>
      </w:r>
      <w:r w:rsidR="003A32C7" w:rsidRPr="003A32C7">
        <w:t>Team</w:t>
      </w:r>
      <w:r w:rsidR="003A32C7" w:rsidRPr="00F3252A">
        <w:rPr>
          <w:lang w:val="ru-RU"/>
        </w:rPr>
        <w:t>:</w:t>
      </w:r>
      <w:proofErr w:type="gramEnd"/>
      <w:r w:rsidR="003A32C7" w:rsidRPr="00F3252A">
        <w:rPr>
          <w:lang w:val="ru-RU"/>
        </w:rPr>
        <w:t xml:space="preserve"> </w:t>
      </w:r>
      <w:proofErr w:type="gramStart"/>
      <w:r>
        <w:rPr>
          <w:lang w:val="ru-RU"/>
        </w:rPr>
        <w:t>Группа, отвечающая за эксплуатацию</w:t>
      </w:r>
      <w:r w:rsidR="003A32C7" w:rsidRPr="00F3252A">
        <w:rPr>
          <w:lang w:val="ru-RU"/>
        </w:rPr>
        <w:t>)</w:t>
      </w:r>
      <w:proofErr w:type="gramEnd"/>
    </w:p>
    <w:p w:rsidR="003A32C7" w:rsidRPr="002810C9" w:rsidRDefault="00DC2433" w:rsidP="00DC2433">
      <w:pPr>
        <w:pStyle w:val="af"/>
        <w:rPr>
          <w:lang w:val="it-IT"/>
        </w:rPr>
      </w:pPr>
      <w:r w:rsidRPr="002810C9">
        <w:rPr>
          <w:b/>
          <w:lang w:val="it-IT"/>
        </w:rPr>
        <w:t>e-mail</w:t>
      </w:r>
      <w:r w:rsidRPr="002810C9">
        <w:rPr>
          <w:lang w:val="it-IT"/>
        </w:rPr>
        <w:t>:</w:t>
      </w:r>
      <w:r w:rsidR="002810C9" w:rsidRPr="002810C9">
        <w:rPr>
          <w:lang w:val="it-IT"/>
        </w:rPr>
        <w:t xml:space="preserve"> </w:t>
      </w:r>
      <w:hyperlink r:id="rId186" w:history="1">
        <w:r w:rsidRPr="002810C9">
          <w:rPr>
            <w:rStyle w:val="af4"/>
            <w:lang w:val="it-IT"/>
          </w:rPr>
          <w:t>svc@huvitz.com</w:t>
        </w:r>
      </w:hyperlink>
    </w:p>
    <w:p w:rsidR="003A32C7" w:rsidRPr="002810C9" w:rsidRDefault="00DC2433" w:rsidP="00DC2433">
      <w:pPr>
        <w:pStyle w:val="af"/>
        <w:rPr>
          <w:b/>
          <w:lang w:val="it-IT"/>
        </w:rPr>
      </w:pPr>
      <w:r w:rsidRPr="002810C9">
        <w:rPr>
          <w:b/>
          <w:lang w:val="it-IT"/>
        </w:rPr>
        <w:t xml:space="preserve"> </w:t>
      </w:r>
      <w:hyperlink r:id="rId187" w:history="1">
        <w:r w:rsidRPr="002810C9">
          <w:rPr>
            <w:rStyle w:val="af4"/>
            <w:b/>
            <w:lang w:val="it-IT"/>
          </w:rPr>
          <w:t>www.huvitz.com</w:t>
        </w:r>
      </w:hyperlink>
    </w:p>
    <w:p w:rsidR="003A32C7" w:rsidRPr="002810C9" w:rsidRDefault="003A32C7" w:rsidP="00DC2433">
      <w:pPr>
        <w:pStyle w:val="af"/>
        <w:rPr>
          <w:lang w:val="it-IT"/>
        </w:rPr>
      </w:pPr>
    </w:p>
    <w:p w:rsidR="003A32C7" w:rsidRPr="002810C9" w:rsidRDefault="003A32C7" w:rsidP="00DC2433">
      <w:pPr>
        <w:pStyle w:val="af"/>
        <w:rPr>
          <w:lang w:val="it-IT"/>
        </w:rPr>
      </w:pPr>
    </w:p>
    <w:p w:rsidR="003A32C7" w:rsidRPr="003A32C7" w:rsidRDefault="00F3252A" w:rsidP="00DC2433">
      <w:pPr>
        <w:pStyle w:val="af"/>
        <w:rPr>
          <w:lang w:val="fr-FR"/>
        </w:rPr>
      </w:pPr>
      <w:r>
        <w:rPr>
          <w:b/>
          <w:lang w:val="ru-RU"/>
        </w:rPr>
        <w:t>Тел</w:t>
      </w:r>
      <w:r w:rsidR="003A32C7" w:rsidRPr="003A32C7">
        <w:rPr>
          <w:lang w:val="fr-FR"/>
        </w:rPr>
        <w:t>: 031-428-9100</w:t>
      </w:r>
    </w:p>
    <w:p w:rsidR="003A32C7" w:rsidRPr="003A32C7" w:rsidRDefault="00F3252A" w:rsidP="00DC2433">
      <w:pPr>
        <w:pStyle w:val="af"/>
        <w:rPr>
          <w:lang w:val="fr-FR"/>
        </w:rPr>
      </w:pPr>
      <w:r>
        <w:rPr>
          <w:b/>
          <w:lang w:val="ru-RU"/>
        </w:rPr>
        <w:t>Факс</w:t>
      </w:r>
      <w:r w:rsidR="003A32C7" w:rsidRPr="003A32C7">
        <w:rPr>
          <w:lang w:val="fr-FR"/>
        </w:rPr>
        <w:t>: 031-477-8618</w:t>
      </w:r>
    </w:p>
    <w:p w:rsidR="003A32C7" w:rsidRPr="003A32C7" w:rsidRDefault="003A32C7" w:rsidP="00DC2433">
      <w:pPr>
        <w:pStyle w:val="af"/>
        <w:rPr>
          <w:lang w:val="fr-FR"/>
        </w:rPr>
      </w:pPr>
    </w:p>
    <w:p w:rsidR="003A32C7" w:rsidRPr="003A32C7" w:rsidRDefault="003A32C7" w:rsidP="00DC2433">
      <w:pPr>
        <w:pStyle w:val="af"/>
        <w:rPr>
          <w:lang w:val="fr-FR"/>
        </w:rPr>
      </w:pPr>
    </w:p>
    <w:p w:rsidR="003A32C7" w:rsidRPr="003A32C7" w:rsidRDefault="003A32C7" w:rsidP="00DC2433">
      <w:pPr>
        <w:pStyle w:val="af"/>
        <w:rPr>
          <w:lang w:val="fr-FR"/>
        </w:rPr>
      </w:pPr>
    </w:p>
    <w:p w:rsidR="003A32C7" w:rsidRPr="003A32C7" w:rsidRDefault="003A32C7" w:rsidP="00DC2433">
      <w:pPr>
        <w:pStyle w:val="af"/>
        <w:rPr>
          <w:lang w:val="fr-FR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"/>
        <w:gridCol w:w="8663"/>
      </w:tblGrid>
      <w:tr w:rsidR="00DC2433" w:rsidRPr="00E405D9" w:rsidTr="00DC2433">
        <w:trPr>
          <w:trHeight w:val="397"/>
        </w:trPr>
        <w:tc>
          <w:tcPr>
            <w:tcW w:w="409" w:type="dxa"/>
            <w:vAlign w:val="center"/>
          </w:tcPr>
          <w:p w:rsidR="00DC2433" w:rsidRPr="00E405D9" w:rsidRDefault="00DC2433" w:rsidP="00DC2433">
            <w:pPr>
              <w:pStyle w:val="ac"/>
              <w:jc w:val="left"/>
            </w:pPr>
            <w:r>
              <w:rPr>
                <w:lang w:val="ru-RU" w:eastAsia="ru-RU"/>
              </w:rPr>
              <w:drawing>
                <wp:inline distT="0" distB="0" distL="0" distR="0">
                  <wp:extent cx="103505" cy="167005"/>
                  <wp:effectExtent l="19050" t="0" r="0" b="0"/>
                  <wp:docPr id="7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6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5" w:type="dxa"/>
            <w:vAlign w:val="center"/>
          </w:tcPr>
          <w:p w:rsidR="00DC2433" w:rsidRPr="00DC2433" w:rsidRDefault="00F3252A" w:rsidP="00F3252A">
            <w:pPr>
              <w:pStyle w:val="ac"/>
              <w:jc w:val="left"/>
              <w:rPr>
                <w:b/>
              </w:rPr>
            </w:pPr>
            <w:r>
              <w:rPr>
                <w:b/>
                <w:lang w:val="ru-RU"/>
              </w:rPr>
              <w:t>Представители в ЕС</w:t>
            </w:r>
          </w:p>
        </w:tc>
      </w:tr>
    </w:tbl>
    <w:p w:rsidR="003A32C7" w:rsidRPr="00DC2433" w:rsidRDefault="003A32C7" w:rsidP="00DC2433">
      <w:pPr>
        <w:pStyle w:val="af"/>
        <w:spacing w:before="60"/>
        <w:ind w:right="142"/>
        <w:rPr>
          <w:b/>
        </w:rPr>
      </w:pPr>
      <w:r w:rsidRPr="00DC2433">
        <w:rPr>
          <w:b/>
        </w:rPr>
        <w:t>Medical Device Safety Service GmbH (MDSS)</w:t>
      </w:r>
    </w:p>
    <w:p w:rsidR="003A32C7" w:rsidRPr="003A32C7" w:rsidRDefault="003A32C7" w:rsidP="00DC2433">
      <w:pPr>
        <w:pStyle w:val="af"/>
      </w:pPr>
    </w:p>
    <w:p w:rsidR="003A32C7" w:rsidRPr="003A32C7" w:rsidRDefault="003A32C7" w:rsidP="00DC2433">
      <w:pPr>
        <w:pStyle w:val="af"/>
      </w:pPr>
    </w:p>
    <w:p w:rsidR="00DC2433" w:rsidRDefault="003A32C7" w:rsidP="00DC2433">
      <w:pPr>
        <w:pStyle w:val="af"/>
      </w:pPr>
      <w:proofErr w:type="spellStart"/>
      <w:r w:rsidRPr="003A32C7">
        <w:t>Schiffgraben</w:t>
      </w:r>
      <w:proofErr w:type="spellEnd"/>
      <w:r w:rsidRPr="003A32C7">
        <w:t xml:space="preserve"> 41, 30175 Hanno</w:t>
      </w:r>
      <w:r w:rsidR="00DC2433">
        <w:t>ver,</w:t>
      </w:r>
    </w:p>
    <w:p w:rsidR="003A32C7" w:rsidRPr="009D5EE5" w:rsidRDefault="00F3252A" w:rsidP="00DC2433">
      <w:pPr>
        <w:pStyle w:val="af"/>
      </w:pPr>
      <w:r>
        <w:rPr>
          <w:lang w:val="ru-RU"/>
        </w:rPr>
        <w:t>Германия</w:t>
      </w:r>
    </w:p>
    <w:p w:rsidR="003A32C7" w:rsidRPr="003A32C7" w:rsidRDefault="003A32C7" w:rsidP="00DC2433">
      <w:pPr>
        <w:pStyle w:val="af"/>
      </w:pPr>
    </w:p>
    <w:p w:rsidR="003A32C7" w:rsidRPr="003A32C7" w:rsidRDefault="00F3252A" w:rsidP="00DC2433">
      <w:pPr>
        <w:pStyle w:val="af"/>
      </w:pPr>
      <w:r>
        <w:rPr>
          <w:b/>
          <w:lang w:val="ru-RU"/>
        </w:rPr>
        <w:t>Тел</w:t>
      </w:r>
      <w:r w:rsidR="003A32C7" w:rsidRPr="003A32C7">
        <w:t>: +49-511-62628630</w:t>
      </w:r>
    </w:p>
    <w:p w:rsidR="003A32C7" w:rsidRPr="003A32C7" w:rsidRDefault="00F3252A" w:rsidP="00DC2433">
      <w:pPr>
        <w:pStyle w:val="af"/>
      </w:pPr>
      <w:r>
        <w:rPr>
          <w:b/>
          <w:lang w:val="ru-RU"/>
        </w:rPr>
        <w:t>Факс</w:t>
      </w:r>
      <w:r w:rsidR="003A32C7" w:rsidRPr="003A32C7">
        <w:t>: +49-511-62628633</w:t>
      </w:r>
    </w:p>
    <w:p w:rsidR="003A32C7" w:rsidRPr="003A32C7" w:rsidRDefault="003A32C7" w:rsidP="00E405D9"/>
    <w:p w:rsidR="003A32C7" w:rsidRPr="003A32C7" w:rsidRDefault="003A32C7" w:rsidP="00E405D9"/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DC2433" w:rsidRPr="007268A0" w:rsidTr="00DC2433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DC2433" w:rsidRPr="007268A0" w:rsidRDefault="00DC2433" w:rsidP="00DC2433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7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F3252A" w:rsidRPr="00F3252A" w:rsidRDefault="00F3252A" w:rsidP="00F3252A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ОСТОРОЖНО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DC2433" w:rsidRPr="007268A0" w:rsidRDefault="00DC2433" w:rsidP="00DC2433"/>
        </w:tc>
      </w:tr>
    </w:tbl>
    <w:p w:rsidR="003A32C7" w:rsidRPr="003A32C7" w:rsidRDefault="003A32C7" w:rsidP="00E405D9"/>
    <w:p w:rsidR="00F3252A" w:rsidRPr="009D5EE5" w:rsidRDefault="00F3252A" w:rsidP="00F3252A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Неверная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утилизация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устройства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или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литиевой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батареи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входящей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состав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данного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могут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привести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загрязнению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окружающей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среды</w:t>
      </w:r>
      <w:r w:rsidRPr="009D5EE5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утилизации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передайте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батарею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специализированную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компанию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удалению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отходов</w:t>
      </w:r>
      <w:r w:rsidRPr="009D5EE5">
        <w:rPr>
          <w:szCs w:val="24"/>
          <w:lang w:val="ru-RU"/>
        </w:rPr>
        <w:t>.</w:t>
      </w:r>
    </w:p>
    <w:p w:rsidR="00DC2433" w:rsidRPr="009D5EE5" w:rsidRDefault="00DC2433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71"/>
      </w:tblGrid>
      <w:tr w:rsidR="00DC2433" w:rsidRPr="007B64F5" w:rsidTr="00DC2433">
        <w:tc>
          <w:tcPr>
            <w:tcW w:w="709" w:type="dxa"/>
            <w:tcBorders>
              <w:bottom w:val="single" w:sz="48" w:space="0" w:color="auto"/>
            </w:tcBorders>
          </w:tcPr>
          <w:p w:rsidR="00DC2433" w:rsidRPr="00EC473B" w:rsidRDefault="00DC2433" w:rsidP="00DC2433">
            <w:pPr>
              <w:pStyle w:val="ac"/>
              <w:tabs>
                <w:tab w:val="clear" w:pos="4677"/>
                <w:tab w:val="clear" w:pos="9355"/>
              </w:tabs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</w:t>
            </w:r>
            <w:r>
              <w:rPr>
                <w:rFonts w:hint="eastAsia"/>
                <w:b/>
                <w:sz w:val="52"/>
                <w:szCs w:val="52"/>
              </w:rPr>
              <w:t>2</w:t>
            </w: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DC2433" w:rsidRPr="007B64F5" w:rsidRDefault="00DC2433" w:rsidP="00DC2433">
            <w:pPr>
              <w:pStyle w:val="ac"/>
              <w:tabs>
                <w:tab w:val="clear" w:pos="4677"/>
                <w:tab w:val="clear" w:pos="9355"/>
              </w:tabs>
            </w:pPr>
          </w:p>
        </w:tc>
      </w:tr>
    </w:tbl>
    <w:p w:rsidR="00DC2433" w:rsidRDefault="00DC2433" w:rsidP="00E405D9"/>
    <w:p w:rsidR="00F3252A" w:rsidRDefault="00F3252A" w:rsidP="00F3252A">
      <w:pPr>
        <w:pStyle w:val="10"/>
        <w:rPr>
          <w:szCs w:val="24"/>
        </w:rPr>
      </w:pPr>
      <w:bookmarkStart w:id="63" w:name="_Toc494797168"/>
      <w:r>
        <w:rPr>
          <w:szCs w:val="24"/>
          <w:lang w:val="ru-RU"/>
        </w:rPr>
        <w:t>Основные характеристики</w:t>
      </w:r>
      <w:bookmarkEnd w:id="63"/>
    </w:p>
    <w:p w:rsidR="003A32C7" w:rsidRPr="003A32C7" w:rsidRDefault="003A32C7" w:rsidP="00E405D9"/>
    <w:p w:rsidR="003A32C7" w:rsidRPr="003A32C7" w:rsidRDefault="003A32C7" w:rsidP="00E405D9"/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059"/>
      </w:tblGrid>
      <w:tr w:rsidR="00DC2433" w:rsidRPr="00DC2433" w:rsidTr="00007DBB">
        <w:trPr>
          <w:trHeight w:val="340"/>
        </w:trPr>
        <w:tc>
          <w:tcPr>
            <w:tcW w:w="9286" w:type="dxa"/>
            <w:gridSpan w:val="2"/>
            <w:vAlign w:val="center"/>
          </w:tcPr>
          <w:p w:rsidR="00F3252A" w:rsidRPr="00F3252A" w:rsidRDefault="00F3252A" w:rsidP="00F3252A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Режим измерения</w:t>
            </w:r>
          </w:p>
        </w:tc>
      </w:tr>
      <w:tr w:rsidR="00DC2433" w:rsidRPr="00E50C46" w:rsidTr="00007DBB">
        <w:trPr>
          <w:trHeight w:val="340"/>
        </w:trPr>
        <w:tc>
          <w:tcPr>
            <w:tcW w:w="9286" w:type="dxa"/>
            <w:gridSpan w:val="2"/>
            <w:vAlign w:val="center"/>
          </w:tcPr>
          <w:p w:rsidR="00F3252A" w:rsidRPr="009D5EE5" w:rsidRDefault="00F3252A" w:rsidP="004978F6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Непрерывное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измерение</w:t>
            </w:r>
            <w:r w:rsidRPr="009D5EE5">
              <w:rPr>
                <w:szCs w:val="24"/>
                <w:lang w:val="ru-RU"/>
              </w:rPr>
              <w:t xml:space="preserve"> </w:t>
            </w:r>
            <w:proofErr w:type="spellStart"/>
            <w:r w:rsidR="004978F6">
              <w:rPr>
                <w:szCs w:val="24"/>
                <w:lang w:val="ru-RU"/>
              </w:rPr>
              <w:t>кератометрии</w:t>
            </w:r>
            <w:proofErr w:type="spellEnd"/>
            <w:r w:rsidRPr="009D5EE5">
              <w:rPr>
                <w:szCs w:val="24"/>
                <w:lang w:val="ru-RU"/>
              </w:rPr>
              <w:t>/</w:t>
            </w:r>
            <w:r w:rsidR="004978F6">
              <w:rPr>
                <w:szCs w:val="24"/>
                <w:lang w:val="ru-RU"/>
              </w:rPr>
              <w:t>рефрактометрии</w:t>
            </w:r>
            <w:r w:rsidRPr="009D5EE5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  <w:lang w:val="ru-RU"/>
              </w:rPr>
              <w:t>режим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F3252A">
              <w:rPr>
                <w:szCs w:val="24"/>
              </w:rPr>
              <w:t>K</w:t>
            </w:r>
            <w:r w:rsidRPr="009D5EE5">
              <w:rPr>
                <w:szCs w:val="24"/>
                <w:lang w:val="ru-RU"/>
              </w:rPr>
              <w:t>/</w:t>
            </w:r>
            <w:r w:rsidRPr="00F3252A">
              <w:rPr>
                <w:szCs w:val="24"/>
              </w:rPr>
              <w:t>R</w:t>
            </w:r>
            <w:r w:rsidRPr="009D5EE5">
              <w:rPr>
                <w:szCs w:val="24"/>
                <w:lang w:val="ru-RU"/>
              </w:rPr>
              <w:t>)</w:t>
            </w:r>
          </w:p>
        </w:tc>
      </w:tr>
      <w:tr w:rsidR="00DC2433" w:rsidRPr="00E50C46" w:rsidTr="00007DBB">
        <w:trPr>
          <w:trHeight w:val="340"/>
        </w:trPr>
        <w:tc>
          <w:tcPr>
            <w:tcW w:w="9286" w:type="dxa"/>
            <w:gridSpan w:val="2"/>
            <w:vAlign w:val="center"/>
          </w:tcPr>
          <w:p w:rsidR="00F3252A" w:rsidRPr="009D5EE5" w:rsidRDefault="00AB1947" w:rsidP="004978F6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Измерение</w:t>
            </w:r>
            <w:r w:rsidRPr="009D5EE5">
              <w:rPr>
                <w:szCs w:val="24"/>
                <w:lang w:val="ru-RU"/>
              </w:rPr>
              <w:t xml:space="preserve"> </w:t>
            </w:r>
            <w:r w:rsidR="004978F6">
              <w:rPr>
                <w:szCs w:val="24"/>
                <w:lang w:val="ru-RU"/>
              </w:rPr>
              <w:t>рефрактометрия</w:t>
            </w:r>
            <w:r w:rsidRPr="009D5EE5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  <w:lang w:val="ru-RU"/>
              </w:rPr>
              <w:t>режим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AB1947">
              <w:rPr>
                <w:szCs w:val="24"/>
              </w:rPr>
              <w:t>REF</w:t>
            </w:r>
            <w:r w:rsidRPr="009D5EE5">
              <w:rPr>
                <w:szCs w:val="24"/>
                <w:lang w:val="ru-RU"/>
              </w:rPr>
              <w:t xml:space="preserve">), </w:t>
            </w:r>
            <w:r>
              <w:rPr>
                <w:szCs w:val="24"/>
                <w:lang w:val="ru-RU"/>
              </w:rPr>
              <w:t>измерение</w:t>
            </w:r>
            <w:r w:rsidRPr="009D5EE5">
              <w:rPr>
                <w:szCs w:val="24"/>
                <w:lang w:val="ru-RU"/>
              </w:rPr>
              <w:t xml:space="preserve"> </w:t>
            </w:r>
            <w:proofErr w:type="spellStart"/>
            <w:r w:rsidR="004978F6">
              <w:rPr>
                <w:szCs w:val="24"/>
                <w:lang w:val="ru-RU"/>
              </w:rPr>
              <w:t>кератометрия</w:t>
            </w:r>
            <w:proofErr w:type="spellEnd"/>
            <w:r w:rsidRPr="009D5EE5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  <w:lang w:val="ru-RU"/>
              </w:rPr>
              <w:t>режим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AB1947">
              <w:rPr>
                <w:szCs w:val="24"/>
              </w:rPr>
              <w:t>KER</w:t>
            </w:r>
            <w:r w:rsidRPr="009D5EE5">
              <w:rPr>
                <w:szCs w:val="24"/>
                <w:lang w:val="ru-RU"/>
              </w:rPr>
              <w:t>)</w:t>
            </w:r>
          </w:p>
        </w:tc>
      </w:tr>
      <w:tr w:rsidR="00DC2433" w:rsidRPr="00DC2433" w:rsidTr="00007DBB">
        <w:trPr>
          <w:trHeight w:val="340"/>
        </w:trPr>
        <w:tc>
          <w:tcPr>
            <w:tcW w:w="9286" w:type="dxa"/>
            <w:gridSpan w:val="2"/>
            <w:vAlign w:val="center"/>
          </w:tcPr>
          <w:p w:rsidR="00AB1947" w:rsidRPr="00AB1947" w:rsidRDefault="00AB1947" w:rsidP="00C52B99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Измерение </w:t>
            </w:r>
            <w:r w:rsidR="00C52B99">
              <w:rPr>
                <w:szCs w:val="24"/>
                <w:lang w:val="ru-RU"/>
              </w:rPr>
              <w:t>рефрактометрии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AB1947" w:rsidRPr="00AB1947" w:rsidRDefault="00AB1947" w:rsidP="00AB1947">
            <w:pPr>
              <w:ind w:left="284"/>
              <w:jc w:val="left"/>
              <w:rPr>
                <w:szCs w:val="24"/>
              </w:rPr>
            </w:pPr>
            <w:proofErr w:type="spellStart"/>
            <w:r>
              <w:rPr>
                <w:szCs w:val="24"/>
                <w:lang w:val="ru-RU"/>
              </w:rPr>
              <w:t>Вертексное</w:t>
            </w:r>
            <w:proofErr w:type="spellEnd"/>
            <w:r w:rsidRPr="00AB1947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расстояние</w:t>
            </w:r>
            <w:r w:rsidRPr="00AB1947">
              <w:rPr>
                <w:szCs w:val="24"/>
              </w:rPr>
              <w:t xml:space="preserve"> (VD)</w:t>
            </w:r>
          </w:p>
        </w:tc>
        <w:tc>
          <w:tcPr>
            <w:tcW w:w="6059" w:type="dxa"/>
            <w:vAlign w:val="center"/>
          </w:tcPr>
          <w:p w:rsidR="00DC2433" w:rsidRPr="00DC2433" w:rsidRDefault="00DC2433" w:rsidP="00DC2433">
            <w:pPr>
              <w:ind w:left="284"/>
              <w:jc w:val="left"/>
            </w:pPr>
            <w:r w:rsidRPr="00DC2433">
              <w:t>0.0, 12.0, 13.75, 15.0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AB1947" w:rsidRPr="00AB1947" w:rsidRDefault="00AB1947" w:rsidP="00AB1947">
            <w:pPr>
              <w:ind w:left="284"/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Сфера</w:t>
            </w:r>
            <w:r w:rsidRPr="00AB1947">
              <w:rPr>
                <w:szCs w:val="24"/>
              </w:rPr>
              <w:t xml:space="preserve"> (SPH)</w:t>
            </w:r>
          </w:p>
        </w:tc>
        <w:tc>
          <w:tcPr>
            <w:tcW w:w="6059" w:type="dxa"/>
            <w:vAlign w:val="center"/>
          </w:tcPr>
          <w:p w:rsidR="00AB1947" w:rsidRPr="00AB1947" w:rsidRDefault="00AB1947" w:rsidP="00AB1947">
            <w:pPr>
              <w:ind w:left="284"/>
              <w:jc w:val="left"/>
              <w:rPr>
                <w:szCs w:val="24"/>
              </w:rPr>
            </w:pPr>
            <w:r w:rsidRPr="00AB1947">
              <w:rPr>
                <w:szCs w:val="24"/>
              </w:rPr>
              <w:t>-30.00 ~ +25.00 D (</w:t>
            </w:r>
            <w:r>
              <w:rPr>
                <w:szCs w:val="24"/>
                <w:lang w:val="ru-RU"/>
              </w:rPr>
              <w:t>если</w:t>
            </w:r>
            <w:r w:rsidRPr="00AB1947">
              <w:rPr>
                <w:szCs w:val="24"/>
              </w:rPr>
              <w:t xml:space="preserve"> VD = 12 </w:t>
            </w:r>
            <w:r>
              <w:rPr>
                <w:szCs w:val="24"/>
                <w:lang w:val="ru-RU"/>
              </w:rPr>
              <w:t>мм</w:t>
            </w:r>
            <w:r w:rsidRPr="00AB1947">
              <w:rPr>
                <w:szCs w:val="24"/>
              </w:rPr>
              <w:t>)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AB1947" w:rsidRPr="00AB1947" w:rsidRDefault="00AB1947" w:rsidP="00AB1947">
            <w:pPr>
              <w:ind w:left="284"/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Цилиндр</w:t>
            </w:r>
            <w:r w:rsidRPr="00AB1947">
              <w:rPr>
                <w:szCs w:val="24"/>
              </w:rPr>
              <w:t xml:space="preserve"> (CYL)</w:t>
            </w:r>
          </w:p>
        </w:tc>
        <w:tc>
          <w:tcPr>
            <w:tcW w:w="6059" w:type="dxa"/>
            <w:vAlign w:val="center"/>
          </w:tcPr>
          <w:p w:rsidR="00AB1947" w:rsidRPr="00AB1947" w:rsidRDefault="00AB1947" w:rsidP="00AB1947">
            <w:pPr>
              <w:ind w:left="284"/>
              <w:jc w:val="left"/>
              <w:rPr>
                <w:szCs w:val="24"/>
              </w:rPr>
            </w:pPr>
            <w:r w:rsidRPr="00AB1947">
              <w:rPr>
                <w:szCs w:val="24"/>
              </w:rPr>
              <w:t xml:space="preserve">0.00 ~ ±12.00D (0.01/0.12/0.25 D </w:t>
            </w:r>
            <w:r>
              <w:rPr>
                <w:szCs w:val="24"/>
                <w:lang w:val="ru-RU"/>
              </w:rPr>
              <w:t>шаг</w:t>
            </w:r>
            <w:r w:rsidRPr="00AB1947">
              <w:rPr>
                <w:szCs w:val="24"/>
              </w:rPr>
              <w:t>)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AB1947" w:rsidRPr="00AB1947" w:rsidRDefault="00AB1947" w:rsidP="00AB1947">
            <w:pPr>
              <w:ind w:left="284"/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Ось</w:t>
            </w:r>
            <w:r w:rsidRPr="00AB1947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цилиндра</w:t>
            </w:r>
            <w:r w:rsidRPr="00AB1947">
              <w:rPr>
                <w:szCs w:val="24"/>
              </w:rPr>
              <w:t xml:space="preserve"> (AX)</w:t>
            </w:r>
          </w:p>
        </w:tc>
        <w:tc>
          <w:tcPr>
            <w:tcW w:w="6059" w:type="dxa"/>
            <w:vAlign w:val="center"/>
          </w:tcPr>
          <w:p w:rsidR="00DC2433" w:rsidRPr="00DC2433" w:rsidRDefault="00DC2433" w:rsidP="00AB1947">
            <w:pPr>
              <w:ind w:left="284"/>
              <w:jc w:val="left"/>
            </w:pPr>
            <w:r w:rsidRPr="00DC2433">
              <w:t xml:space="preserve">0 ~ 180˚ (1˚ </w:t>
            </w:r>
            <w:r w:rsidR="00AB1947">
              <w:rPr>
                <w:lang w:val="ru-RU"/>
              </w:rPr>
              <w:t>шаг</w:t>
            </w:r>
            <w:r w:rsidRPr="00DC2433">
              <w:t>)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AB1947" w:rsidRPr="00AB1947" w:rsidRDefault="00AB1947" w:rsidP="00400402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Фо</w:t>
            </w:r>
            <w:r w:rsidR="00400402">
              <w:rPr>
                <w:szCs w:val="24"/>
                <w:lang w:val="ru-RU"/>
              </w:rPr>
              <w:t>р</w:t>
            </w:r>
            <w:r>
              <w:rPr>
                <w:szCs w:val="24"/>
                <w:lang w:val="ru-RU"/>
              </w:rPr>
              <w:t>ма цилиндра</w:t>
            </w:r>
          </w:p>
        </w:tc>
        <w:tc>
          <w:tcPr>
            <w:tcW w:w="6059" w:type="dxa"/>
            <w:vAlign w:val="center"/>
          </w:tcPr>
          <w:p w:rsidR="00DC2433" w:rsidRPr="00AB1947" w:rsidRDefault="00DC2433" w:rsidP="00AB1947">
            <w:pPr>
              <w:ind w:left="284"/>
              <w:jc w:val="left"/>
              <w:rPr>
                <w:lang w:val="ru-RU"/>
              </w:rPr>
            </w:pPr>
            <w:r w:rsidRPr="00DC2433">
              <w:t xml:space="preserve">-, +, </w:t>
            </w:r>
            <w:r w:rsidR="00AB1947">
              <w:rPr>
                <w:lang w:val="ru-RU"/>
              </w:rPr>
              <w:t>СМЕШ.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AB1947" w:rsidRPr="00AB1947" w:rsidRDefault="00AB1947" w:rsidP="00AB1947">
            <w:pPr>
              <w:ind w:left="284"/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Межзрачковое</w:t>
            </w:r>
            <w:r w:rsidRPr="00AB1947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расстояние</w:t>
            </w:r>
            <w:r w:rsidRPr="00AB1947">
              <w:rPr>
                <w:szCs w:val="24"/>
              </w:rPr>
              <w:t xml:space="preserve"> (PD)</w:t>
            </w:r>
          </w:p>
        </w:tc>
        <w:tc>
          <w:tcPr>
            <w:tcW w:w="6059" w:type="dxa"/>
            <w:vAlign w:val="center"/>
          </w:tcPr>
          <w:p w:rsidR="00DC2433" w:rsidRPr="00AB1947" w:rsidRDefault="00DC2433" w:rsidP="00AB1947">
            <w:pPr>
              <w:ind w:left="284"/>
              <w:jc w:val="left"/>
              <w:rPr>
                <w:lang w:val="ru-RU"/>
              </w:rPr>
            </w:pPr>
            <w:r w:rsidRPr="00DC2433">
              <w:t xml:space="preserve">10 ~ 85 </w:t>
            </w:r>
            <w:r w:rsidR="00AB1947">
              <w:rPr>
                <w:lang w:val="ru-RU"/>
              </w:rPr>
              <w:t>мм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AB1947" w:rsidRPr="009D5EE5" w:rsidRDefault="00AB1947" w:rsidP="00400402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Минимальное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межзрачковое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расстояние</w:t>
            </w:r>
            <w:r w:rsidRPr="009D5EE5">
              <w:rPr>
                <w:szCs w:val="24"/>
                <w:lang w:val="ru-RU"/>
              </w:rPr>
              <w:t>,</w:t>
            </w:r>
            <w:r w:rsidR="00400402">
              <w:rPr>
                <w:szCs w:val="24"/>
                <w:lang w:val="ru-RU"/>
              </w:rPr>
              <w:t xml:space="preserve"> при </w:t>
            </w:r>
            <w:r w:rsidRPr="009D5EE5">
              <w:rPr>
                <w:szCs w:val="24"/>
                <w:lang w:val="ru-RU"/>
              </w:rPr>
              <w:t xml:space="preserve"> </w:t>
            </w:r>
            <w:r w:rsidR="00400402">
              <w:rPr>
                <w:szCs w:val="24"/>
                <w:lang w:val="ru-RU"/>
              </w:rPr>
              <w:t>котором</w:t>
            </w:r>
            <w:r w:rsidRPr="009D5EE5">
              <w:rPr>
                <w:szCs w:val="24"/>
                <w:lang w:val="ru-RU"/>
              </w:rPr>
              <w:t xml:space="preserve"> </w:t>
            </w:r>
            <w:r w:rsidR="00400402">
              <w:rPr>
                <w:szCs w:val="24"/>
                <w:lang w:val="ru-RU"/>
              </w:rPr>
              <w:t>возможно измерение</w:t>
            </w:r>
          </w:p>
        </w:tc>
        <w:tc>
          <w:tcPr>
            <w:tcW w:w="6059" w:type="dxa"/>
            <w:vAlign w:val="center"/>
          </w:tcPr>
          <w:p w:rsidR="00DC2433" w:rsidRPr="00AB1947" w:rsidRDefault="00DC2433" w:rsidP="00AB1947">
            <w:pPr>
              <w:ind w:left="284"/>
              <w:jc w:val="left"/>
              <w:rPr>
                <w:lang w:val="ru-RU"/>
              </w:rPr>
            </w:pPr>
            <w:r w:rsidRPr="00DC2433">
              <w:rPr>
                <w:rFonts w:hint="eastAsia"/>
              </w:rPr>
              <w:t>Ø</w:t>
            </w:r>
            <w:r w:rsidRPr="00DC2433">
              <w:t xml:space="preserve">2.0 </w:t>
            </w:r>
            <w:r w:rsidR="00AB1947">
              <w:rPr>
                <w:lang w:val="ru-RU"/>
              </w:rPr>
              <w:t>мм</w:t>
            </w:r>
          </w:p>
        </w:tc>
      </w:tr>
      <w:tr w:rsidR="00007DBB" w:rsidRPr="00E50C46" w:rsidTr="00892F45">
        <w:trPr>
          <w:trHeight w:val="680"/>
        </w:trPr>
        <w:tc>
          <w:tcPr>
            <w:tcW w:w="9286" w:type="dxa"/>
            <w:gridSpan w:val="2"/>
            <w:vAlign w:val="center"/>
          </w:tcPr>
          <w:p w:rsidR="00EE2101" w:rsidRPr="009D5EE5" w:rsidRDefault="00EE2101" w:rsidP="00EE2101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Спецификации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точности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основаны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результатах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тестирования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моделей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глаз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выполненных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соответствии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EE2101">
              <w:rPr>
                <w:szCs w:val="24"/>
              </w:rPr>
              <w:t>ISO</w:t>
            </w:r>
            <w:r w:rsidRPr="009D5EE5">
              <w:rPr>
                <w:szCs w:val="24"/>
                <w:lang w:val="ru-RU"/>
              </w:rPr>
              <w:t xml:space="preserve"> 10342</w:t>
            </w:r>
          </w:p>
        </w:tc>
      </w:tr>
      <w:tr w:rsidR="00007DBB" w:rsidRPr="00DC2433" w:rsidTr="002810C9">
        <w:trPr>
          <w:trHeight w:val="340"/>
        </w:trPr>
        <w:tc>
          <w:tcPr>
            <w:tcW w:w="9286" w:type="dxa"/>
            <w:gridSpan w:val="2"/>
            <w:vAlign w:val="center"/>
          </w:tcPr>
          <w:p w:rsidR="00EE2101" w:rsidRPr="00EE2101" w:rsidRDefault="00EE2101" w:rsidP="00C52B99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Измерение </w:t>
            </w:r>
            <w:r w:rsidR="00C52B99">
              <w:rPr>
                <w:szCs w:val="24"/>
                <w:lang w:val="ru-RU"/>
              </w:rPr>
              <w:t>кератометрии</w:t>
            </w:r>
            <w:bookmarkStart w:id="64" w:name="_GoBack"/>
            <w:bookmarkEnd w:id="64"/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DC2433" w:rsidRPr="00DC2433" w:rsidRDefault="00EE2101" w:rsidP="00DC2433">
            <w:pPr>
              <w:ind w:left="284"/>
              <w:jc w:val="left"/>
            </w:pPr>
            <w:proofErr w:type="spellStart"/>
            <w:r w:rsidRPr="00EE2101">
              <w:t>Радиус</w:t>
            </w:r>
            <w:proofErr w:type="spellEnd"/>
            <w:r w:rsidRPr="00EE2101">
              <w:t xml:space="preserve"> </w:t>
            </w:r>
            <w:proofErr w:type="spellStart"/>
            <w:r w:rsidRPr="00EE2101">
              <w:t>кривизны</w:t>
            </w:r>
            <w:proofErr w:type="spellEnd"/>
            <w:r w:rsidRPr="00EE2101">
              <w:t xml:space="preserve"> </w:t>
            </w:r>
            <w:proofErr w:type="spellStart"/>
            <w:r w:rsidRPr="00EE2101">
              <w:t>роговицы</w:t>
            </w:r>
            <w:proofErr w:type="spellEnd"/>
          </w:p>
        </w:tc>
        <w:tc>
          <w:tcPr>
            <w:tcW w:w="6059" w:type="dxa"/>
            <w:vAlign w:val="center"/>
          </w:tcPr>
          <w:p w:rsidR="00DC2433" w:rsidRPr="00DC2433" w:rsidRDefault="00DC2433" w:rsidP="00EE2101">
            <w:pPr>
              <w:ind w:left="284"/>
              <w:jc w:val="left"/>
            </w:pPr>
            <w:r w:rsidRPr="00DC2433">
              <w:t xml:space="preserve">5.0 ~ 13.0 </w:t>
            </w:r>
            <w:r w:rsidR="00EE2101">
              <w:rPr>
                <w:lang w:val="ru-RU"/>
              </w:rPr>
              <w:t>мм</w:t>
            </w:r>
            <w:r w:rsidRPr="00DC2433">
              <w:t xml:space="preserve"> (0.01 </w:t>
            </w:r>
            <w:r w:rsidR="00EE2101">
              <w:rPr>
                <w:lang w:val="ru-RU"/>
              </w:rPr>
              <w:t>мм, шаг</w:t>
            </w:r>
            <w:r w:rsidRPr="00DC2433">
              <w:t>)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DC2433" w:rsidRPr="00DC2433" w:rsidRDefault="00EE2101" w:rsidP="00DC2433">
            <w:pPr>
              <w:ind w:left="284"/>
              <w:jc w:val="left"/>
            </w:pPr>
            <w:proofErr w:type="spellStart"/>
            <w:r w:rsidRPr="00EE2101">
              <w:t>Преломляющая</w:t>
            </w:r>
            <w:proofErr w:type="spellEnd"/>
            <w:r w:rsidRPr="00EE2101">
              <w:t xml:space="preserve"> </w:t>
            </w:r>
            <w:proofErr w:type="spellStart"/>
            <w:r w:rsidRPr="00EE2101">
              <w:t>способность</w:t>
            </w:r>
            <w:proofErr w:type="spellEnd"/>
            <w:r w:rsidRPr="00EE2101">
              <w:t xml:space="preserve"> </w:t>
            </w:r>
            <w:proofErr w:type="spellStart"/>
            <w:r w:rsidRPr="00EE2101">
              <w:t>роговицы</w:t>
            </w:r>
            <w:proofErr w:type="spellEnd"/>
          </w:p>
        </w:tc>
        <w:tc>
          <w:tcPr>
            <w:tcW w:w="6059" w:type="dxa"/>
            <w:vAlign w:val="center"/>
          </w:tcPr>
          <w:p w:rsidR="00007DBB" w:rsidRPr="00EE2101" w:rsidRDefault="00EE2101" w:rsidP="00DC2433">
            <w:pPr>
              <w:ind w:left="284"/>
              <w:jc w:val="left"/>
              <w:rPr>
                <w:lang w:val="ru-RU"/>
              </w:rPr>
            </w:pPr>
            <w:r>
              <w:rPr>
                <w:lang w:val="ru-RU"/>
              </w:rPr>
              <w:t>Шаг измерения</w:t>
            </w:r>
            <w:r w:rsidR="00DC2433" w:rsidRPr="00EE2101">
              <w:rPr>
                <w:lang w:val="ru-RU"/>
              </w:rPr>
              <w:t>: 25.96</w:t>
            </w:r>
            <w:r w:rsidR="00DC2433" w:rsidRPr="00DC2433">
              <w:t>D</w:t>
            </w:r>
            <w:r w:rsidR="00DC2433" w:rsidRPr="00EE2101">
              <w:rPr>
                <w:lang w:val="ru-RU"/>
              </w:rPr>
              <w:t>~67.50</w:t>
            </w:r>
            <w:r w:rsidR="00DC2433" w:rsidRPr="00DC2433">
              <w:t>D</w:t>
            </w:r>
          </w:p>
          <w:p w:rsidR="00007DBB" w:rsidRPr="00EE2101" w:rsidRDefault="00DC2433" w:rsidP="00DC2433">
            <w:pPr>
              <w:ind w:left="284"/>
              <w:jc w:val="left"/>
              <w:rPr>
                <w:lang w:val="ru-RU"/>
              </w:rPr>
            </w:pPr>
            <w:r w:rsidRPr="00EE2101">
              <w:rPr>
                <w:lang w:val="ru-RU"/>
              </w:rPr>
              <w:t>(</w:t>
            </w:r>
            <w:r w:rsidR="00EE2101" w:rsidRPr="00EE2101">
              <w:rPr>
                <w:lang w:val="ru-RU"/>
              </w:rPr>
              <w:t>рефракционная сила эквивалентности роговицы</w:t>
            </w:r>
            <w:r w:rsidRPr="00EE2101">
              <w:rPr>
                <w:lang w:val="ru-RU"/>
              </w:rPr>
              <w:t>: 1.3375)</w:t>
            </w:r>
          </w:p>
          <w:p w:rsidR="00DC2433" w:rsidRPr="00EE2101" w:rsidRDefault="00EE2101" w:rsidP="00EE2101">
            <w:pPr>
              <w:ind w:left="284"/>
              <w:jc w:val="left"/>
              <w:rPr>
                <w:lang w:val="ru-RU"/>
              </w:rPr>
            </w:pPr>
            <w:r>
              <w:rPr>
                <w:lang w:val="ru-RU"/>
              </w:rPr>
              <w:t>Шаг индикации</w:t>
            </w:r>
            <w:r w:rsidR="00DC2433" w:rsidRPr="00DC2433">
              <w:t xml:space="preserve">: 0.05/0.12/0.25D </w:t>
            </w:r>
            <w:r>
              <w:rPr>
                <w:lang w:val="ru-RU"/>
              </w:rPr>
              <w:t>шаг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DC2433" w:rsidRPr="00EE2101" w:rsidRDefault="00EE2101" w:rsidP="00EE2101">
            <w:pPr>
              <w:ind w:left="284"/>
              <w:jc w:val="left"/>
              <w:rPr>
                <w:lang w:val="ru-RU"/>
              </w:rPr>
            </w:pPr>
            <w:proofErr w:type="spellStart"/>
            <w:r w:rsidRPr="00EE2101">
              <w:t>Роговичн</w:t>
            </w:r>
            <w:r>
              <w:rPr>
                <w:lang w:val="ru-RU"/>
              </w:rPr>
              <w:t>ый</w:t>
            </w:r>
            <w:proofErr w:type="spellEnd"/>
            <w:r>
              <w:t xml:space="preserve"> </w:t>
            </w:r>
            <w:proofErr w:type="spellStart"/>
            <w:r>
              <w:t>астигматизм</w:t>
            </w:r>
            <w:proofErr w:type="spellEnd"/>
          </w:p>
        </w:tc>
        <w:tc>
          <w:tcPr>
            <w:tcW w:w="6059" w:type="dxa"/>
            <w:vAlign w:val="center"/>
          </w:tcPr>
          <w:p w:rsidR="00007DBB" w:rsidRDefault="00DC2433" w:rsidP="00DC2433">
            <w:pPr>
              <w:ind w:left="284"/>
              <w:jc w:val="left"/>
            </w:pPr>
            <w:r w:rsidRPr="00DC2433">
              <w:t>0.0</w:t>
            </w:r>
            <w:r w:rsidR="002810C9">
              <w:t xml:space="preserve"> </w:t>
            </w:r>
            <w:r w:rsidRPr="00DC2433">
              <w:t>~ -15.00 D</w:t>
            </w:r>
          </w:p>
          <w:p w:rsidR="00DC2433" w:rsidRPr="00DC2433" w:rsidRDefault="00DC2433" w:rsidP="00EE2101">
            <w:pPr>
              <w:ind w:left="284"/>
              <w:jc w:val="left"/>
            </w:pPr>
            <w:r w:rsidRPr="00DC2433">
              <w:t>(</w:t>
            </w:r>
            <w:r w:rsidR="00EE2101">
              <w:rPr>
                <w:lang w:val="ru-RU"/>
              </w:rPr>
              <w:t>Приращение</w:t>
            </w:r>
            <w:r w:rsidRPr="00DC2433">
              <w:t>: 0.05/0.12/0.25 D)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DC2433" w:rsidRPr="00DC2433" w:rsidRDefault="00EE2101" w:rsidP="00DC2433">
            <w:pPr>
              <w:ind w:left="284"/>
              <w:jc w:val="left"/>
            </w:pPr>
            <w:proofErr w:type="spellStart"/>
            <w:r w:rsidRPr="00EE2101">
              <w:t>Угол</w:t>
            </w:r>
            <w:proofErr w:type="spellEnd"/>
            <w:r w:rsidRPr="00EE2101">
              <w:t xml:space="preserve"> </w:t>
            </w:r>
            <w:proofErr w:type="spellStart"/>
            <w:r w:rsidRPr="00EE2101">
              <w:t>оси</w:t>
            </w:r>
            <w:proofErr w:type="spellEnd"/>
            <w:r w:rsidRPr="00EE2101">
              <w:t xml:space="preserve"> </w:t>
            </w:r>
            <w:proofErr w:type="spellStart"/>
            <w:r w:rsidRPr="00EE2101">
              <w:t>астигматизма</w:t>
            </w:r>
            <w:proofErr w:type="spellEnd"/>
            <w:r w:rsidRPr="00EE2101">
              <w:t xml:space="preserve"> </w:t>
            </w:r>
            <w:proofErr w:type="spellStart"/>
            <w:r w:rsidRPr="00EE2101">
              <w:t>роговицы</w:t>
            </w:r>
            <w:proofErr w:type="spellEnd"/>
          </w:p>
        </w:tc>
        <w:tc>
          <w:tcPr>
            <w:tcW w:w="6059" w:type="dxa"/>
            <w:vAlign w:val="center"/>
          </w:tcPr>
          <w:p w:rsidR="00DC2433" w:rsidRPr="00DC2433" w:rsidRDefault="00DC2433" w:rsidP="00EE2101">
            <w:pPr>
              <w:ind w:left="284"/>
              <w:jc w:val="left"/>
            </w:pPr>
            <w:r w:rsidRPr="00DC2433">
              <w:t xml:space="preserve">0 ~ 180˚ (1˚ </w:t>
            </w:r>
            <w:r w:rsidR="00EE2101">
              <w:rPr>
                <w:lang w:val="ru-RU"/>
              </w:rPr>
              <w:t>шаг</w:t>
            </w:r>
            <w:r w:rsidRPr="00DC2433">
              <w:t>)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DC2433" w:rsidRPr="00DC2433" w:rsidRDefault="00EE2101" w:rsidP="00DC2433">
            <w:pPr>
              <w:ind w:left="284"/>
              <w:jc w:val="left"/>
            </w:pPr>
            <w:proofErr w:type="spellStart"/>
            <w:r w:rsidRPr="00EE2101">
              <w:t>Измерение</w:t>
            </w:r>
            <w:proofErr w:type="spellEnd"/>
            <w:r w:rsidRPr="00EE2101">
              <w:t xml:space="preserve"> </w:t>
            </w:r>
            <w:proofErr w:type="spellStart"/>
            <w:r w:rsidRPr="00EE2101">
              <w:t>диаметра</w:t>
            </w:r>
            <w:proofErr w:type="spellEnd"/>
            <w:r w:rsidRPr="00EE2101">
              <w:t xml:space="preserve"> </w:t>
            </w:r>
            <w:proofErr w:type="spellStart"/>
            <w:r w:rsidRPr="00EE2101">
              <w:t>роговицы</w:t>
            </w:r>
            <w:proofErr w:type="spellEnd"/>
          </w:p>
        </w:tc>
        <w:tc>
          <w:tcPr>
            <w:tcW w:w="6059" w:type="dxa"/>
            <w:vAlign w:val="center"/>
          </w:tcPr>
          <w:p w:rsidR="00DC2433" w:rsidRPr="00DC2433" w:rsidRDefault="00DC2433" w:rsidP="00EE2101">
            <w:pPr>
              <w:ind w:left="284"/>
              <w:jc w:val="left"/>
            </w:pPr>
            <w:r w:rsidRPr="00DC2433">
              <w:t xml:space="preserve">2.0 ~ 14.0 </w:t>
            </w:r>
            <w:r w:rsidR="00EE2101">
              <w:rPr>
                <w:lang w:val="ru-RU"/>
              </w:rPr>
              <w:t>мм</w:t>
            </w:r>
            <w:r w:rsidRPr="00DC2433">
              <w:t xml:space="preserve"> (0.1 </w:t>
            </w:r>
            <w:r w:rsidR="00EE2101">
              <w:rPr>
                <w:lang w:val="ru-RU"/>
              </w:rPr>
              <w:t>мм, шаг</w:t>
            </w:r>
            <w:r w:rsidRPr="00DC2433">
              <w:t>)</w:t>
            </w:r>
          </w:p>
        </w:tc>
      </w:tr>
      <w:tr w:rsidR="00007DBB" w:rsidRPr="00E50C46" w:rsidTr="00892F45">
        <w:trPr>
          <w:trHeight w:val="680"/>
        </w:trPr>
        <w:tc>
          <w:tcPr>
            <w:tcW w:w="9286" w:type="dxa"/>
            <w:gridSpan w:val="2"/>
            <w:vAlign w:val="center"/>
          </w:tcPr>
          <w:p w:rsidR="00EE2101" w:rsidRPr="009D5EE5" w:rsidRDefault="00EE2101" w:rsidP="00EE2101">
            <w:pPr>
              <w:ind w:left="284"/>
              <w:jc w:val="left"/>
              <w:rPr>
                <w:szCs w:val="24"/>
                <w:lang w:val="ru-RU"/>
              </w:rPr>
            </w:pPr>
            <w:proofErr w:type="gramStart"/>
            <w:r>
              <w:rPr>
                <w:szCs w:val="24"/>
                <w:lang w:val="ru-RU"/>
              </w:rPr>
              <w:t>Диапазон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соответствует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кодексу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EE2101">
              <w:rPr>
                <w:szCs w:val="24"/>
              </w:rPr>
              <w:t>A</w:t>
            </w:r>
            <w:r w:rsidRPr="009D5EE5">
              <w:rPr>
                <w:szCs w:val="24"/>
                <w:lang w:val="ru-RU"/>
              </w:rPr>
              <w:t xml:space="preserve">, </w:t>
            </w:r>
            <w:r w:rsidRPr="00EE2101">
              <w:rPr>
                <w:szCs w:val="24"/>
              </w:rPr>
              <w:t>ISO</w:t>
            </w:r>
            <w:r w:rsidRPr="009D5EE5">
              <w:rPr>
                <w:szCs w:val="24"/>
                <w:lang w:val="ru-RU"/>
              </w:rPr>
              <w:t xml:space="preserve"> 10343 </w:t>
            </w:r>
            <w:r>
              <w:rPr>
                <w:szCs w:val="24"/>
                <w:lang w:val="ru-RU"/>
              </w:rPr>
              <w:t>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части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точности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измерения</w:t>
            </w:r>
            <w:r w:rsidRPr="009D5EE5">
              <w:rPr>
                <w:szCs w:val="24"/>
                <w:lang w:val="ru-RU"/>
              </w:rPr>
              <w:t xml:space="preserve"> – </w:t>
            </w:r>
            <w:r>
              <w:rPr>
                <w:szCs w:val="24"/>
                <w:lang w:val="ru-RU"/>
              </w:rPr>
              <w:t>кодексу</w:t>
            </w:r>
            <w:r w:rsidRPr="009D5EE5">
              <w:rPr>
                <w:szCs w:val="24"/>
                <w:lang w:val="ru-RU"/>
              </w:rPr>
              <w:t xml:space="preserve"> 2, </w:t>
            </w:r>
            <w:r w:rsidRPr="00EE2101">
              <w:rPr>
                <w:szCs w:val="24"/>
              </w:rPr>
              <w:t>ISO</w:t>
            </w:r>
            <w:r w:rsidRPr="009D5EE5">
              <w:rPr>
                <w:szCs w:val="24"/>
                <w:lang w:val="ru-RU"/>
              </w:rPr>
              <w:t xml:space="preserve"> 10343.)</w:t>
            </w:r>
            <w:proofErr w:type="gramEnd"/>
          </w:p>
        </w:tc>
      </w:tr>
      <w:tr w:rsidR="00007DBB" w:rsidRPr="00EE2101" w:rsidTr="002810C9">
        <w:trPr>
          <w:trHeight w:val="340"/>
        </w:trPr>
        <w:tc>
          <w:tcPr>
            <w:tcW w:w="9286" w:type="dxa"/>
            <w:gridSpan w:val="2"/>
            <w:vAlign w:val="center"/>
          </w:tcPr>
          <w:p w:rsidR="00EE2101" w:rsidRPr="00EE2101" w:rsidRDefault="00EE2101" w:rsidP="00EE2101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Расстояние автоматического перемещения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DC2433" w:rsidRPr="00EE2101" w:rsidRDefault="00EE2101" w:rsidP="00DC2433">
            <w:pPr>
              <w:ind w:left="284"/>
              <w:jc w:val="left"/>
              <w:rPr>
                <w:lang w:val="ru-RU"/>
              </w:rPr>
            </w:pPr>
            <w:r>
              <w:rPr>
                <w:sz w:val="18"/>
                <w:lang w:val="ru-RU"/>
              </w:rPr>
              <w:t>Вверх и вниз</w:t>
            </w:r>
          </w:p>
        </w:tc>
        <w:tc>
          <w:tcPr>
            <w:tcW w:w="6059" w:type="dxa"/>
            <w:vAlign w:val="center"/>
          </w:tcPr>
          <w:p w:rsidR="00DC2433" w:rsidRPr="00DC2433" w:rsidRDefault="00DC2433" w:rsidP="00EE2101">
            <w:pPr>
              <w:ind w:left="284"/>
              <w:jc w:val="left"/>
            </w:pPr>
            <w:r w:rsidRPr="00DC2433">
              <w:t xml:space="preserve">± 15 </w:t>
            </w:r>
            <w:r w:rsidR="00EE2101">
              <w:rPr>
                <w:lang w:val="ru-RU"/>
              </w:rPr>
              <w:t>мм</w:t>
            </w:r>
            <w:r w:rsidRPr="00DC2433">
              <w:t xml:space="preserve"> (± 3 </w:t>
            </w:r>
            <w:r w:rsidR="00EE2101">
              <w:rPr>
                <w:lang w:val="ru-RU"/>
              </w:rPr>
              <w:t>мм</w:t>
            </w:r>
            <w:r w:rsidRPr="00DC2433">
              <w:t>)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DC2433" w:rsidRPr="00E434BF" w:rsidRDefault="00EE2101" w:rsidP="00E434BF">
            <w:pPr>
              <w:ind w:left="284"/>
              <w:jc w:val="left"/>
              <w:rPr>
                <w:lang w:val="ru-RU"/>
              </w:rPr>
            </w:pPr>
            <w:r>
              <w:rPr>
                <w:lang w:val="ru-RU"/>
              </w:rPr>
              <w:t>Диапазон</w:t>
            </w:r>
            <w:r w:rsidRPr="00EE2101">
              <w:t xml:space="preserve"> </w:t>
            </w:r>
            <w:proofErr w:type="spellStart"/>
            <w:r w:rsidR="00E434BF">
              <w:rPr>
                <w:lang w:val="ru-RU"/>
              </w:rPr>
              <w:t>автотреккинга</w:t>
            </w:r>
            <w:proofErr w:type="spellEnd"/>
          </w:p>
        </w:tc>
        <w:tc>
          <w:tcPr>
            <w:tcW w:w="6059" w:type="dxa"/>
            <w:vAlign w:val="center"/>
          </w:tcPr>
          <w:p w:rsidR="00DC2433" w:rsidRPr="00DC2433" w:rsidRDefault="00DC2433" w:rsidP="00DC2433">
            <w:pPr>
              <w:ind w:left="284"/>
              <w:jc w:val="left"/>
            </w:pP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DC2433" w:rsidRPr="00DC2433" w:rsidRDefault="00EE2101" w:rsidP="00DC2433">
            <w:pPr>
              <w:ind w:left="284"/>
              <w:jc w:val="left"/>
            </w:pPr>
            <w:r>
              <w:rPr>
                <w:sz w:val="18"/>
                <w:lang w:val="ru-RU"/>
              </w:rPr>
              <w:t>Вверх и вниз</w:t>
            </w:r>
          </w:p>
        </w:tc>
        <w:tc>
          <w:tcPr>
            <w:tcW w:w="6059" w:type="dxa"/>
            <w:vAlign w:val="center"/>
          </w:tcPr>
          <w:p w:rsidR="00DC2433" w:rsidRPr="00EE2101" w:rsidRDefault="00DC2433" w:rsidP="00EE2101">
            <w:pPr>
              <w:ind w:left="284"/>
              <w:jc w:val="left"/>
              <w:rPr>
                <w:lang w:val="ru-RU"/>
              </w:rPr>
            </w:pPr>
            <w:r w:rsidRPr="00DC2433">
              <w:t xml:space="preserve">± 5 </w:t>
            </w:r>
            <w:r w:rsidR="00EE2101">
              <w:rPr>
                <w:lang w:val="ru-RU"/>
              </w:rPr>
              <w:t>мм</w:t>
            </w:r>
          </w:p>
        </w:tc>
      </w:tr>
      <w:tr w:rsidR="00892F45" w:rsidRPr="00E50C46" w:rsidTr="00AA52C8">
        <w:trPr>
          <w:trHeight w:val="340"/>
        </w:trPr>
        <w:tc>
          <w:tcPr>
            <w:tcW w:w="9286" w:type="dxa"/>
            <w:gridSpan w:val="2"/>
            <w:vAlign w:val="center"/>
          </w:tcPr>
          <w:p w:rsidR="00FA7D9F" w:rsidRPr="00FA7D9F" w:rsidRDefault="00FA7D9F" w:rsidP="00FA7D9F">
            <w:pPr>
              <w:pageBreakBefore/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Расстояние перемещения упора для подбородка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FA7D9F" w:rsidRPr="00FA7D9F" w:rsidRDefault="00FA7D9F" w:rsidP="00FA7D9F">
            <w:pPr>
              <w:ind w:left="284"/>
              <w:jc w:val="left"/>
              <w:rPr>
                <w:szCs w:val="24"/>
              </w:rPr>
            </w:pPr>
            <w:r>
              <w:rPr>
                <w:sz w:val="18"/>
                <w:szCs w:val="24"/>
                <w:lang w:val="ru-RU"/>
              </w:rPr>
              <w:t>Вверх</w:t>
            </w:r>
            <w:r w:rsidRPr="00FA7D9F">
              <w:rPr>
                <w:sz w:val="18"/>
                <w:szCs w:val="24"/>
              </w:rPr>
              <w:t xml:space="preserve"> </w:t>
            </w:r>
            <w:r>
              <w:rPr>
                <w:sz w:val="18"/>
                <w:szCs w:val="24"/>
                <w:lang w:val="ru-RU"/>
              </w:rPr>
              <w:t>и</w:t>
            </w:r>
            <w:r w:rsidRPr="00FA7D9F">
              <w:rPr>
                <w:sz w:val="18"/>
                <w:szCs w:val="24"/>
              </w:rPr>
              <w:t xml:space="preserve"> </w:t>
            </w:r>
            <w:r>
              <w:rPr>
                <w:sz w:val="18"/>
                <w:szCs w:val="24"/>
                <w:lang w:val="ru-RU"/>
              </w:rPr>
              <w:t>вниз</w:t>
            </w:r>
          </w:p>
        </w:tc>
        <w:tc>
          <w:tcPr>
            <w:tcW w:w="6059" w:type="dxa"/>
            <w:vAlign w:val="center"/>
          </w:tcPr>
          <w:p w:rsidR="00FA7D9F" w:rsidRPr="00FA7D9F" w:rsidRDefault="00FA7D9F" w:rsidP="00FA7D9F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60 мм (± 5 мм)</w:t>
            </w:r>
          </w:p>
        </w:tc>
      </w:tr>
      <w:tr w:rsidR="00892F45" w:rsidRPr="00DC2433" w:rsidTr="00AA52C8">
        <w:trPr>
          <w:trHeight w:val="340"/>
        </w:trPr>
        <w:tc>
          <w:tcPr>
            <w:tcW w:w="9286" w:type="dxa"/>
            <w:gridSpan w:val="2"/>
            <w:vAlign w:val="center"/>
          </w:tcPr>
          <w:p w:rsidR="00FA7D9F" w:rsidRPr="00FA7D9F" w:rsidRDefault="00FA7D9F" w:rsidP="00FA7D9F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Память данных</w:t>
            </w:r>
          </w:p>
        </w:tc>
      </w:tr>
      <w:tr w:rsidR="00007DBB" w:rsidRPr="00E047CF" w:rsidTr="002810C9">
        <w:trPr>
          <w:trHeight w:val="340"/>
        </w:trPr>
        <w:tc>
          <w:tcPr>
            <w:tcW w:w="9286" w:type="dxa"/>
            <w:gridSpan w:val="2"/>
            <w:vAlign w:val="center"/>
          </w:tcPr>
          <w:p w:rsidR="00FA7D9F" w:rsidRPr="009D5EE5" w:rsidRDefault="00FA7D9F" w:rsidP="00E434BF">
            <w:pPr>
              <w:ind w:left="284"/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 xml:space="preserve">10 </w:t>
            </w:r>
            <w:r w:rsidR="00E434BF">
              <w:rPr>
                <w:szCs w:val="24"/>
                <w:lang w:val="ru-RU"/>
              </w:rPr>
              <w:t xml:space="preserve">измерений для каждого глаза </w:t>
            </w:r>
          </w:p>
        </w:tc>
      </w:tr>
      <w:tr w:rsidR="00007DBB" w:rsidRPr="00DC2433" w:rsidTr="002810C9">
        <w:trPr>
          <w:trHeight w:val="340"/>
        </w:trPr>
        <w:tc>
          <w:tcPr>
            <w:tcW w:w="9286" w:type="dxa"/>
            <w:gridSpan w:val="2"/>
            <w:vAlign w:val="center"/>
          </w:tcPr>
          <w:p w:rsidR="00FA7D9F" w:rsidRPr="00FA7D9F" w:rsidRDefault="00FA7D9F" w:rsidP="00FA7D9F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Интерфейс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FA7D9F" w:rsidRPr="00FA7D9F" w:rsidRDefault="00FA7D9F" w:rsidP="00FA7D9F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</w:rPr>
              <w:t xml:space="preserve">RS-232C </w:t>
            </w:r>
          </w:p>
        </w:tc>
        <w:tc>
          <w:tcPr>
            <w:tcW w:w="6059" w:type="dxa"/>
            <w:vAlign w:val="center"/>
          </w:tcPr>
          <w:p w:rsidR="00DC2433" w:rsidRPr="00DC2433" w:rsidRDefault="00DC2433" w:rsidP="00FA7D9F">
            <w:pPr>
              <w:ind w:left="284"/>
              <w:jc w:val="left"/>
            </w:pPr>
            <w:r w:rsidRPr="00DC2433">
              <w:t>(</w:t>
            </w:r>
            <w:r w:rsidR="00FA7D9F">
              <w:rPr>
                <w:lang w:val="ru-RU"/>
              </w:rPr>
              <w:t>Ввод</w:t>
            </w:r>
            <w:r w:rsidRPr="00DC2433">
              <w:t>/</w:t>
            </w:r>
            <w:r w:rsidR="00FA7D9F">
              <w:rPr>
                <w:lang w:val="ru-RU"/>
              </w:rPr>
              <w:t>Вывод</w:t>
            </w:r>
            <w:r w:rsidRPr="00DC2433">
              <w:t>)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DC2433" w:rsidRPr="00DC2433" w:rsidRDefault="00DC2433" w:rsidP="00DC2433">
            <w:pPr>
              <w:ind w:left="284"/>
              <w:jc w:val="left"/>
            </w:pPr>
            <w:r w:rsidRPr="00DC2433">
              <w:t xml:space="preserve">Ext. VIDEO </w:t>
            </w:r>
          </w:p>
        </w:tc>
        <w:tc>
          <w:tcPr>
            <w:tcW w:w="6059" w:type="dxa"/>
            <w:vAlign w:val="center"/>
          </w:tcPr>
          <w:p w:rsidR="00DC2433" w:rsidRPr="00DC2433" w:rsidRDefault="00DC2433" w:rsidP="00DC2433">
            <w:pPr>
              <w:ind w:left="284"/>
              <w:jc w:val="left"/>
            </w:pPr>
            <w:r w:rsidRPr="00DC2433">
              <w:t>Analog RGB</w:t>
            </w:r>
          </w:p>
        </w:tc>
      </w:tr>
      <w:tr w:rsidR="00007DBB" w:rsidRPr="00DC2433" w:rsidTr="002810C9">
        <w:trPr>
          <w:trHeight w:val="340"/>
        </w:trPr>
        <w:tc>
          <w:tcPr>
            <w:tcW w:w="9286" w:type="dxa"/>
            <w:gridSpan w:val="2"/>
            <w:vAlign w:val="center"/>
          </w:tcPr>
          <w:p w:rsidR="00007DBB" w:rsidRPr="00FA7D9F" w:rsidRDefault="00FA7D9F" w:rsidP="00FA7D9F">
            <w:pPr>
              <w:ind w:left="284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Характеристики </w:t>
            </w:r>
            <w:r w:rsidRPr="00FA7D9F">
              <w:rPr>
                <w:lang w:val="ru-RU"/>
              </w:rPr>
              <w:t>аппаратны</w:t>
            </w:r>
            <w:r>
              <w:rPr>
                <w:lang w:val="ru-RU"/>
              </w:rPr>
              <w:t>х средств</w:t>
            </w:r>
          </w:p>
        </w:tc>
      </w:tr>
      <w:tr w:rsidR="00DC2433" w:rsidRPr="00FA7D9F" w:rsidTr="00007DBB">
        <w:trPr>
          <w:trHeight w:val="340"/>
        </w:trPr>
        <w:tc>
          <w:tcPr>
            <w:tcW w:w="3227" w:type="dxa"/>
            <w:vAlign w:val="center"/>
          </w:tcPr>
          <w:p w:rsidR="00DC2433" w:rsidRPr="00FA7D9F" w:rsidRDefault="00FA7D9F" w:rsidP="00DC2433">
            <w:pPr>
              <w:ind w:left="284"/>
              <w:jc w:val="left"/>
              <w:rPr>
                <w:lang w:val="ru-RU"/>
              </w:rPr>
            </w:pPr>
            <w:r>
              <w:rPr>
                <w:lang w:val="ru-RU"/>
              </w:rPr>
              <w:t>Встроенный принтер</w:t>
            </w:r>
          </w:p>
        </w:tc>
        <w:tc>
          <w:tcPr>
            <w:tcW w:w="6059" w:type="dxa"/>
            <w:vAlign w:val="center"/>
          </w:tcPr>
          <w:p w:rsidR="00FA7D9F" w:rsidRPr="00FA7D9F" w:rsidRDefault="00FA7D9F" w:rsidP="00FA7D9F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Термопринтер</w:t>
            </w:r>
          </w:p>
        </w:tc>
      </w:tr>
      <w:tr w:rsidR="00DC2433" w:rsidRPr="00FA7D9F" w:rsidTr="00007DBB">
        <w:trPr>
          <w:trHeight w:val="340"/>
        </w:trPr>
        <w:tc>
          <w:tcPr>
            <w:tcW w:w="3227" w:type="dxa"/>
            <w:vAlign w:val="center"/>
          </w:tcPr>
          <w:p w:rsidR="00FA7D9F" w:rsidRPr="00FA7D9F" w:rsidRDefault="00FA7D9F" w:rsidP="00FA7D9F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Функция энергосбережения</w:t>
            </w:r>
          </w:p>
        </w:tc>
        <w:tc>
          <w:tcPr>
            <w:tcW w:w="6059" w:type="dxa"/>
            <w:vAlign w:val="center"/>
          </w:tcPr>
          <w:p w:rsidR="00FA7D9F" w:rsidRPr="00FA7D9F" w:rsidRDefault="00FA7D9F" w:rsidP="00FA7D9F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Блокировка основного источника питания, когда измерение останавливается по заданному времени. Восстанавливается при нажатии на кнопку или при касании экрана.</w:t>
            </w:r>
          </w:p>
        </w:tc>
      </w:tr>
      <w:tr w:rsidR="00DC2433" w:rsidRPr="00E50C46" w:rsidTr="00007DBB">
        <w:trPr>
          <w:trHeight w:val="340"/>
        </w:trPr>
        <w:tc>
          <w:tcPr>
            <w:tcW w:w="3227" w:type="dxa"/>
            <w:vAlign w:val="center"/>
          </w:tcPr>
          <w:p w:rsidR="00FA7D9F" w:rsidRPr="00FA7D9F" w:rsidRDefault="00FA7D9F" w:rsidP="00FA7D9F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Монитор</w:t>
            </w:r>
          </w:p>
        </w:tc>
        <w:tc>
          <w:tcPr>
            <w:tcW w:w="6059" w:type="dxa"/>
            <w:vAlign w:val="center"/>
          </w:tcPr>
          <w:p w:rsidR="00FA7D9F" w:rsidRPr="00FA7D9F" w:rsidRDefault="00FA7D9F" w:rsidP="00FA7D9F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7”, цветной ЖК, Панель IPS (800*480), резистивная сенсорная панель</w:t>
            </w:r>
          </w:p>
        </w:tc>
      </w:tr>
      <w:tr w:rsidR="00DC2433" w:rsidRPr="00DC2433" w:rsidTr="00007DBB">
        <w:trPr>
          <w:trHeight w:val="340"/>
        </w:trPr>
        <w:tc>
          <w:tcPr>
            <w:tcW w:w="3227" w:type="dxa"/>
            <w:vAlign w:val="center"/>
          </w:tcPr>
          <w:p w:rsidR="00FA7D9F" w:rsidRPr="00FA7D9F" w:rsidRDefault="00FA7D9F" w:rsidP="00FA7D9F">
            <w:pPr>
              <w:ind w:left="284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Потребление электропитания</w:t>
            </w:r>
          </w:p>
        </w:tc>
        <w:tc>
          <w:tcPr>
            <w:tcW w:w="6059" w:type="dxa"/>
            <w:vAlign w:val="center"/>
          </w:tcPr>
          <w:p w:rsidR="00FA7D9F" w:rsidRPr="00FA7D9F" w:rsidRDefault="00FA7D9F" w:rsidP="00FA7D9F">
            <w:pPr>
              <w:ind w:left="284"/>
              <w:jc w:val="left"/>
              <w:rPr>
                <w:szCs w:val="24"/>
              </w:rPr>
            </w:pPr>
            <w:r w:rsidRPr="00FA7D9F">
              <w:rPr>
                <w:szCs w:val="24"/>
              </w:rPr>
              <w:t xml:space="preserve">100-240 </w:t>
            </w:r>
            <w:r>
              <w:rPr>
                <w:szCs w:val="24"/>
                <w:lang w:val="ru-RU"/>
              </w:rPr>
              <w:t>В</w:t>
            </w:r>
            <w:r w:rsidRPr="00FA7D9F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пер</w:t>
            </w:r>
            <w:r w:rsidRPr="00FA7D9F">
              <w:rPr>
                <w:szCs w:val="24"/>
              </w:rPr>
              <w:t>.</w:t>
            </w:r>
            <w:r>
              <w:rPr>
                <w:szCs w:val="24"/>
                <w:lang w:val="ru-RU"/>
              </w:rPr>
              <w:t>т</w:t>
            </w:r>
            <w:r w:rsidRPr="00FA7D9F">
              <w:rPr>
                <w:szCs w:val="24"/>
              </w:rPr>
              <w:t>. 1.0-0.6A 50/60</w:t>
            </w:r>
            <w:r>
              <w:rPr>
                <w:szCs w:val="24"/>
                <w:lang w:val="ru-RU"/>
              </w:rPr>
              <w:t>Гц</w:t>
            </w:r>
          </w:p>
        </w:tc>
      </w:tr>
    </w:tbl>
    <w:p w:rsidR="00007DBB" w:rsidRDefault="00007DBB">
      <w:pPr>
        <w:spacing w:after="200" w:line="276" w:lineRule="auto"/>
        <w:jc w:val="left"/>
      </w:pPr>
      <w:r>
        <w:br w:type="page"/>
      </w:r>
    </w:p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71"/>
      </w:tblGrid>
      <w:tr w:rsidR="00007DBB" w:rsidRPr="007B64F5" w:rsidTr="002810C9">
        <w:tc>
          <w:tcPr>
            <w:tcW w:w="709" w:type="dxa"/>
            <w:tcBorders>
              <w:bottom w:val="single" w:sz="48" w:space="0" w:color="auto"/>
            </w:tcBorders>
          </w:tcPr>
          <w:p w:rsidR="00007DBB" w:rsidRPr="00EC473B" w:rsidRDefault="00007DBB" w:rsidP="00007DBB">
            <w:pPr>
              <w:pStyle w:val="ac"/>
              <w:tabs>
                <w:tab w:val="clear" w:pos="4677"/>
                <w:tab w:val="clear" w:pos="9355"/>
              </w:tabs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</w:t>
            </w:r>
            <w:r>
              <w:rPr>
                <w:rFonts w:hint="eastAsia"/>
                <w:b/>
                <w:sz w:val="52"/>
                <w:szCs w:val="52"/>
              </w:rPr>
              <w:t>3</w:t>
            </w: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007DBB" w:rsidRPr="007B64F5" w:rsidRDefault="00007DBB" w:rsidP="002810C9">
            <w:pPr>
              <w:pStyle w:val="ac"/>
              <w:tabs>
                <w:tab w:val="clear" w:pos="4677"/>
                <w:tab w:val="clear" w:pos="9355"/>
              </w:tabs>
            </w:pPr>
          </w:p>
        </w:tc>
      </w:tr>
    </w:tbl>
    <w:p w:rsidR="00007DBB" w:rsidRDefault="00007DBB" w:rsidP="00E405D9"/>
    <w:p w:rsidR="00FA7D9F" w:rsidRDefault="00FA7D9F" w:rsidP="00FA7D9F">
      <w:pPr>
        <w:pStyle w:val="10"/>
        <w:rPr>
          <w:szCs w:val="24"/>
        </w:rPr>
      </w:pPr>
      <w:bookmarkStart w:id="65" w:name="_Toc494797169"/>
      <w:r>
        <w:rPr>
          <w:szCs w:val="24"/>
          <w:lang w:val="ru-RU"/>
        </w:rPr>
        <w:t>Точность</w:t>
      </w:r>
      <w:bookmarkEnd w:id="65"/>
    </w:p>
    <w:p w:rsidR="003A32C7" w:rsidRPr="003A32C7" w:rsidRDefault="003A32C7" w:rsidP="00E405D9"/>
    <w:p w:rsidR="003A32C7" w:rsidRPr="003A32C7" w:rsidRDefault="003A32C7" w:rsidP="00E405D9"/>
    <w:p w:rsidR="00FA7D9F" w:rsidRPr="009D5EE5" w:rsidRDefault="00FA7D9F" w:rsidP="00FA7D9F">
      <w:pPr>
        <w:pStyle w:val="21"/>
        <w:rPr>
          <w:szCs w:val="24"/>
          <w:lang w:val="ru-RU"/>
        </w:rPr>
      </w:pPr>
      <w:r w:rsidRPr="009D5EE5">
        <w:rPr>
          <w:szCs w:val="24"/>
          <w:lang w:val="ru-RU"/>
        </w:rPr>
        <w:t>-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Спецификации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точности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основаны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результатах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тестирования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моделей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выполненных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соответствии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</w:t>
      </w:r>
      <w:r w:rsidRPr="009D5EE5">
        <w:rPr>
          <w:szCs w:val="24"/>
          <w:lang w:val="ru-RU"/>
        </w:rPr>
        <w:t xml:space="preserve"> </w:t>
      </w:r>
      <w:r w:rsidRPr="00FA7D9F">
        <w:rPr>
          <w:szCs w:val="24"/>
        </w:rPr>
        <w:t>ISO</w:t>
      </w:r>
      <w:r w:rsidRPr="009D5EE5">
        <w:rPr>
          <w:szCs w:val="24"/>
          <w:lang w:val="ru-RU"/>
        </w:rPr>
        <w:t xml:space="preserve"> 10342 «</w:t>
      </w:r>
      <w:r>
        <w:rPr>
          <w:szCs w:val="24"/>
          <w:lang w:val="ru-RU"/>
        </w:rPr>
        <w:t>Офтальмологическое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оборудование</w:t>
      </w:r>
      <w:r w:rsidRPr="009D5EE5">
        <w:rPr>
          <w:szCs w:val="24"/>
          <w:lang w:val="ru-RU"/>
        </w:rPr>
        <w:t xml:space="preserve"> – </w:t>
      </w:r>
      <w:r>
        <w:rPr>
          <w:szCs w:val="24"/>
          <w:lang w:val="ru-RU"/>
        </w:rPr>
        <w:t>Глазные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рефрактометры</w:t>
      </w:r>
      <w:r w:rsidRPr="009D5EE5">
        <w:rPr>
          <w:szCs w:val="24"/>
          <w:lang w:val="ru-RU"/>
        </w:rPr>
        <w:t xml:space="preserve">», </w:t>
      </w:r>
      <w:r w:rsidRPr="00FA7D9F">
        <w:rPr>
          <w:szCs w:val="24"/>
        </w:rPr>
        <w:t>ISO</w:t>
      </w:r>
      <w:r w:rsidRPr="009D5EE5">
        <w:rPr>
          <w:szCs w:val="24"/>
          <w:lang w:val="ru-RU"/>
        </w:rPr>
        <w:t>10343 – «</w:t>
      </w:r>
      <w:proofErr w:type="spellStart"/>
      <w:r>
        <w:rPr>
          <w:szCs w:val="24"/>
          <w:lang w:val="ru-RU"/>
        </w:rPr>
        <w:t>Офтальмометры</w:t>
      </w:r>
      <w:proofErr w:type="spellEnd"/>
      <w:r w:rsidRPr="009D5EE5">
        <w:rPr>
          <w:szCs w:val="24"/>
          <w:lang w:val="ru-RU"/>
        </w:rPr>
        <w:t>».</w:t>
      </w:r>
    </w:p>
    <w:p w:rsidR="003A32C7" w:rsidRPr="009D5EE5" w:rsidRDefault="003A32C7" w:rsidP="00007DBB">
      <w:pPr>
        <w:pStyle w:val="21"/>
        <w:rPr>
          <w:lang w:val="ru-RU"/>
        </w:rPr>
      </w:pPr>
    </w:p>
    <w:p w:rsidR="00FA7D9F" w:rsidRDefault="00FA7D9F" w:rsidP="00FA7D9F">
      <w:pPr>
        <w:pStyle w:val="21"/>
        <w:rPr>
          <w:szCs w:val="24"/>
        </w:rPr>
      </w:pPr>
      <w:r>
        <w:rPr>
          <w:szCs w:val="24"/>
        </w:rPr>
        <w:t>1)</w:t>
      </w:r>
      <w:r>
        <w:rPr>
          <w:szCs w:val="24"/>
        </w:rPr>
        <w:tab/>
      </w:r>
      <w:r>
        <w:rPr>
          <w:szCs w:val="24"/>
          <w:lang w:val="ru-RU"/>
        </w:rPr>
        <w:t>Рефрактометрия</w:t>
      </w:r>
    </w:p>
    <w:p w:rsidR="003A32C7" w:rsidRPr="003A32C7" w:rsidRDefault="003A32C7" w:rsidP="00E405D9"/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3004"/>
        <w:gridCol w:w="1629"/>
        <w:gridCol w:w="1957"/>
        <w:gridCol w:w="1595"/>
      </w:tblGrid>
      <w:tr w:rsidR="00007DBB" w:rsidRPr="00007DBB" w:rsidTr="00007DBB">
        <w:tc>
          <w:tcPr>
            <w:tcW w:w="1101" w:type="dxa"/>
          </w:tcPr>
          <w:p w:rsidR="00007DBB" w:rsidRPr="00FA7D9F" w:rsidRDefault="00FA7D9F" w:rsidP="00007DB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Критерий</w:t>
            </w:r>
          </w:p>
        </w:tc>
        <w:tc>
          <w:tcPr>
            <w:tcW w:w="3118" w:type="dxa"/>
          </w:tcPr>
          <w:p w:rsidR="00007DBB" w:rsidRPr="00FA7D9F" w:rsidRDefault="00FA7D9F" w:rsidP="00007DB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Диапазон измерения</w:t>
            </w:r>
          </w:p>
        </w:tc>
        <w:tc>
          <w:tcPr>
            <w:tcW w:w="1418" w:type="dxa"/>
          </w:tcPr>
          <w:p w:rsidR="00007DBB" w:rsidRPr="00007DBB" w:rsidRDefault="00FA7D9F" w:rsidP="00007DBB">
            <w:pPr>
              <w:jc w:val="center"/>
            </w:pPr>
            <w:proofErr w:type="spellStart"/>
            <w:r w:rsidRPr="00FA7D9F">
              <w:t>Максимальный</w:t>
            </w:r>
            <w:proofErr w:type="spellEnd"/>
            <w:r w:rsidRPr="00FA7D9F">
              <w:t xml:space="preserve"> </w:t>
            </w:r>
            <w:proofErr w:type="spellStart"/>
            <w:r w:rsidRPr="00FA7D9F">
              <w:t>интервал</w:t>
            </w:r>
            <w:proofErr w:type="spellEnd"/>
            <w:r w:rsidRPr="00FA7D9F">
              <w:t xml:space="preserve"> </w:t>
            </w:r>
            <w:proofErr w:type="spellStart"/>
            <w:r w:rsidRPr="00FA7D9F">
              <w:t>шкалы</w:t>
            </w:r>
            <w:proofErr w:type="spellEnd"/>
          </w:p>
        </w:tc>
        <w:tc>
          <w:tcPr>
            <w:tcW w:w="1984" w:type="dxa"/>
          </w:tcPr>
          <w:p w:rsidR="00007DBB" w:rsidRPr="00007DBB" w:rsidRDefault="00FA7D9F" w:rsidP="00007DBB">
            <w:pPr>
              <w:jc w:val="center"/>
            </w:pPr>
            <w:proofErr w:type="spellStart"/>
            <w:r w:rsidRPr="00FA7D9F">
              <w:t>Испытательное</w:t>
            </w:r>
            <w:proofErr w:type="spellEnd"/>
            <w:r w:rsidRPr="00FA7D9F">
              <w:t xml:space="preserve"> </w:t>
            </w:r>
            <w:proofErr w:type="spellStart"/>
            <w:r w:rsidRPr="00FA7D9F">
              <w:t>устройство</w:t>
            </w:r>
            <w:proofErr w:type="spellEnd"/>
          </w:p>
        </w:tc>
        <w:tc>
          <w:tcPr>
            <w:tcW w:w="1665" w:type="dxa"/>
          </w:tcPr>
          <w:p w:rsidR="00007DBB" w:rsidRPr="00FA7D9F" w:rsidRDefault="00FA7D9F" w:rsidP="00007DB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Допуск</w:t>
            </w:r>
          </w:p>
        </w:tc>
      </w:tr>
      <w:tr w:rsidR="00007DBB" w:rsidRPr="00007DBB" w:rsidTr="00C435FC">
        <w:tc>
          <w:tcPr>
            <w:tcW w:w="1101" w:type="dxa"/>
            <w:vMerge w:val="restart"/>
          </w:tcPr>
          <w:p w:rsidR="00007DBB" w:rsidRPr="00007DBB" w:rsidRDefault="00007DBB" w:rsidP="00C435FC">
            <w:pPr>
              <w:jc w:val="left"/>
            </w:pPr>
            <w:r w:rsidRPr="00007DBB">
              <w:t>SPH</w:t>
            </w:r>
          </w:p>
        </w:tc>
        <w:tc>
          <w:tcPr>
            <w:tcW w:w="3118" w:type="dxa"/>
            <w:vMerge w:val="restart"/>
          </w:tcPr>
          <w:p w:rsidR="00007DBB" w:rsidRPr="009D5EE5" w:rsidRDefault="00007DBB" w:rsidP="00C435FC">
            <w:pPr>
              <w:jc w:val="left"/>
              <w:rPr>
                <w:lang w:val="ru-RU"/>
              </w:rPr>
            </w:pPr>
            <w:r w:rsidRPr="009D5EE5">
              <w:rPr>
                <w:lang w:val="ru-RU"/>
              </w:rPr>
              <w:t>-15</w:t>
            </w:r>
            <w:r w:rsidRPr="00007DBB">
              <w:t>D</w:t>
            </w:r>
            <w:r w:rsidRPr="009D5EE5">
              <w:rPr>
                <w:lang w:val="ru-RU"/>
              </w:rPr>
              <w:t xml:space="preserve"> ~ +15</w:t>
            </w:r>
            <w:r w:rsidRPr="00007DBB">
              <w:t>D</w:t>
            </w:r>
          </w:p>
          <w:p w:rsidR="00FA7D9F" w:rsidRPr="009D5EE5" w:rsidRDefault="00FA7D9F" w:rsidP="00FA7D9F">
            <w:pPr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>(</w:t>
            </w:r>
            <w:r>
              <w:rPr>
                <w:szCs w:val="24"/>
                <w:lang w:val="ru-RU"/>
              </w:rPr>
              <w:t>Максимальная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мощность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меридиональной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вершины</w:t>
            </w:r>
            <w:r w:rsidRPr="009D5EE5">
              <w:rPr>
                <w:szCs w:val="24"/>
                <w:lang w:val="ru-RU"/>
              </w:rPr>
              <w:t>)</w:t>
            </w:r>
          </w:p>
        </w:tc>
        <w:tc>
          <w:tcPr>
            <w:tcW w:w="1418" w:type="dxa"/>
            <w:vMerge w:val="restart"/>
          </w:tcPr>
          <w:p w:rsidR="00FA7D9F" w:rsidRPr="00FA7D9F" w:rsidRDefault="00FA7D9F" w:rsidP="00FA7D9F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</w:rPr>
              <w:t>0.25D</w:t>
            </w:r>
          </w:p>
        </w:tc>
        <w:tc>
          <w:tcPr>
            <w:tcW w:w="1984" w:type="dxa"/>
          </w:tcPr>
          <w:p w:rsidR="00007DBB" w:rsidRPr="00007DBB" w:rsidRDefault="00007DBB" w:rsidP="00C435FC">
            <w:pPr>
              <w:jc w:val="left"/>
            </w:pPr>
            <w:r w:rsidRPr="00007DBB">
              <w:t>0D, ±5D, ±10D</w:t>
            </w:r>
          </w:p>
        </w:tc>
        <w:tc>
          <w:tcPr>
            <w:tcW w:w="1665" w:type="dxa"/>
          </w:tcPr>
          <w:p w:rsidR="00007DBB" w:rsidRPr="00007DBB" w:rsidRDefault="00007DBB" w:rsidP="00C435FC">
            <w:pPr>
              <w:jc w:val="left"/>
            </w:pPr>
            <w:r w:rsidRPr="00007DBB">
              <w:t>±0.25D</w:t>
            </w:r>
          </w:p>
        </w:tc>
      </w:tr>
      <w:tr w:rsidR="00007DBB" w:rsidRPr="00007DBB" w:rsidTr="00C435FC">
        <w:tc>
          <w:tcPr>
            <w:tcW w:w="1101" w:type="dxa"/>
            <w:vMerge/>
          </w:tcPr>
          <w:p w:rsidR="00007DBB" w:rsidRPr="00007DBB" w:rsidRDefault="00007DBB" w:rsidP="00C435FC">
            <w:pPr>
              <w:jc w:val="left"/>
            </w:pPr>
          </w:p>
        </w:tc>
        <w:tc>
          <w:tcPr>
            <w:tcW w:w="3118" w:type="dxa"/>
            <w:vMerge/>
          </w:tcPr>
          <w:p w:rsidR="00007DBB" w:rsidRPr="00007DBB" w:rsidRDefault="00007DBB" w:rsidP="00C435FC">
            <w:pPr>
              <w:jc w:val="left"/>
            </w:pPr>
          </w:p>
        </w:tc>
        <w:tc>
          <w:tcPr>
            <w:tcW w:w="1418" w:type="dxa"/>
            <w:vMerge/>
          </w:tcPr>
          <w:p w:rsidR="00007DBB" w:rsidRPr="00007DBB" w:rsidRDefault="00007DBB" w:rsidP="00C435FC">
            <w:pPr>
              <w:jc w:val="left"/>
            </w:pPr>
          </w:p>
        </w:tc>
        <w:tc>
          <w:tcPr>
            <w:tcW w:w="1984" w:type="dxa"/>
          </w:tcPr>
          <w:p w:rsidR="00007DBB" w:rsidRPr="00007DBB" w:rsidRDefault="00007DBB" w:rsidP="00C435FC">
            <w:pPr>
              <w:jc w:val="left"/>
            </w:pPr>
            <w:r w:rsidRPr="00007DBB">
              <w:t>±15D</w:t>
            </w:r>
          </w:p>
        </w:tc>
        <w:tc>
          <w:tcPr>
            <w:tcW w:w="1665" w:type="dxa"/>
          </w:tcPr>
          <w:p w:rsidR="00007DBB" w:rsidRPr="00007DBB" w:rsidRDefault="00007DBB" w:rsidP="00C435FC">
            <w:pPr>
              <w:jc w:val="left"/>
            </w:pPr>
            <w:r w:rsidRPr="00007DBB">
              <w:t>±0.50D</w:t>
            </w:r>
          </w:p>
        </w:tc>
      </w:tr>
      <w:tr w:rsidR="00007DBB" w:rsidRPr="00007DBB" w:rsidTr="00C435FC">
        <w:tc>
          <w:tcPr>
            <w:tcW w:w="1101" w:type="dxa"/>
          </w:tcPr>
          <w:p w:rsidR="00007DBB" w:rsidRPr="00007DBB" w:rsidRDefault="00007DBB" w:rsidP="00C435FC">
            <w:pPr>
              <w:jc w:val="left"/>
            </w:pPr>
            <w:r w:rsidRPr="00007DBB">
              <w:t>CYL</w:t>
            </w:r>
          </w:p>
        </w:tc>
        <w:tc>
          <w:tcPr>
            <w:tcW w:w="3118" w:type="dxa"/>
          </w:tcPr>
          <w:p w:rsidR="00007DBB" w:rsidRPr="00007DBB" w:rsidRDefault="00007DBB" w:rsidP="00C435FC">
            <w:pPr>
              <w:jc w:val="left"/>
            </w:pPr>
            <w:r w:rsidRPr="00007DBB">
              <w:t>0D ~ 6D</w:t>
            </w:r>
          </w:p>
        </w:tc>
        <w:tc>
          <w:tcPr>
            <w:tcW w:w="1418" w:type="dxa"/>
          </w:tcPr>
          <w:p w:rsidR="00007DBB" w:rsidRPr="00007DBB" w:rsidRDefault="00007DBB" w:rsidP="00C435FC">
            <w:pPr>
              <w:jc w:val="left"/>
            </w:pPr>
            <w:r w:rsidRPr="00007DBB">
              <w:t>0.25D</w:t>
            </w:r>
          </w:p>
        </w:tc>
        <w:tc>
          <w:tcPr>
            <w:tcW w:w="1984" w:type="dxa"/>
            <w:vMerge w:val="restart"/>
          </w:tcPr>
          <w:p w:rsidR="00C435FC" w:rsidRPr="00375859" w:rsidRDefault="00FA7D9F" w:rsidP="00C435F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Сфера</w:t>
            </w:r>
            <w:r w:rsidR="00C435FC" w:rsidRPr="00375859">
              <w:rPr>
                <w:lang w:val="ru-RU"/>
              </w:rPr>
              <w:t xml:space="preserve">: </w:t>
            </w:r>
            <w:r>
              <w:rPr>
                <w:lang w:val="ru-RU"/>
              </w:rPr>
              <w:t>прибл.</w:t>
            </w:r>
            <w:r w:rsidR="00C435FC" w:rsidRPr="00375859">
              <w:rPr>
                <w:lang w:val="ru-RU"/>
              </w:rPr>
              <w:t xml:space="preserve"> 0</w:t>
            </w:r>
            <w:r w:rsidR="00C435FC">
              <w:t>D</w:t>
            </w:r>
          </w:p>
          <w:p w:rsidR="00C435FC" w:rsidRPr="00375859" w:rsidRDefault="00FA7D9F" w:rsidP="00C435F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Цилиндр</w:t>
            </w:r>
            <w:r w:rsidR="00007DBB" w:rsidRPr="00375859">
              <w:rPr>
                <w:lang w:val="ru-RU"/>
              </w:rPr>
              <w:t>:-3</w:t>
            </w:r>
            <w:r w:rsidR="00007DBB" w:rsidRPr="00007DBB">
              <w:t>D</w:t>
            </w:r>
          </w:p>
          <w:p w:rsidR="00007DBB" w:rsidRPr="00375859" w:rsidRDefault="00FA7D9F" w:rsidP="00C435F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Ось</w:t>
            </w:r>
            <w:r w:rsidR="00007DBB" w:rsidRPr="00375859">
              <w:rPr>
                <w:lang w:val="ru-RU"/>
              </w:rPr>
              <w:t>: 0°, 90°</w:t>
            </w:r>
          </w:p>
        </w:tc>
        <w:tc>
          <w:tcPr>
            <w:tcW w:w="1665" w:type="dxa"/>
          </w:tcPr>
          <w:p w:rsidR="00007DBB" w:rsidRPr="00007DBB" w:rsidRDefault="00007DBB" w:rsidP="00C435FC">
            <w:pPr>
              <w:jc w:val="left"/>
            </w:pPr>
            <w:r w:rsidRPr="00007DBB">
              <w:t>±0.25D</w:t>
            </w:r>
          </w:p>
        </w:tc>
      </w:tr>
      <w:tr w:rsidR="00007DBB" w:rsidRPr="00007DBB" w:rsidTr="00C435FC">
        <w:tc>
          <w:tcPr>
            <w:tcW w:w="1101" w:type="dxa"/>
          </w:tcPr>
          <w:p w:rsidR="00007DBB" w:rsidRPr="00007DBB" w:rsidRDefault="00007DBB" w:rsidP="00C435FC">
            <w:pPr>
              <w:jc w:val="left"/>
            </w:pPr>
            <w:r w:rsidRPr="00007DBB">
              <w:t>Axis</w:t>
            </w:r>
          </w:p>
        </w:tc>
        <w:tc>
          <w:tcPr>
            <w:tcW w:w="3118" w:type="dxa"/>
          </w:tcPr>
          <w:p w:rsidR="00007DBB" w:rsidRPr="00007DBB" w:rsidRDefault="00007DBB" w:rsidP="00C435FC">
            <w:pPr>
              <w:jc w:val="left"/>
            </w:pPr>
            <w:r w:rsidRPr="00007DBB">
              <w:t>0° ~ 180°</w:t>
            </w:r>
          </w:p>
        </w:tc>
        <w:tc>
          <w:tcPr>
            <w:tcW w:w="1418" w:type="dxa"/>
          </w:tcPr>
          <w:p w:rsidR="00007DBB" w:rsidRPr="00007DBB" w:rsidRDefault="00007DBB" w:rsidP="00C435FC">
            <w:pPr>
              <w:jc w:val="left"/>
            </w:pPr>
            <w:r w:rsidRPr="00007DBB">
              <w:t>1°</w:t>
            </w:r>
          </w:p>
        </w:tc>
        <w:tc>
          <w:tcPr>
            <w:tcW w:w="1984" w:type="dxa"/>
            <w:vMerge/>
          </w:tcPr>
          <w:p w:rsidR="00007DBB" w:rsidRPr="00007DBB" w:rsidRDefault="00007DBB" w:rsidP="00C435FC">
            <w:pPr>
              <w:jc w:val="left"/>
            </w:pPr>
          </w:p>
        </w:tc>
        <w:tc>
          <w:tcPr>
            <w:tcW w:w="1665" w:type="dxa"/>
          </w:tcPr>
          <w:p w:rsidR="00007DBB" w:rsidRPr="00007DBB" w:rsidRDefault="00007DBB" w:rsidP="00C435FC">
            <w:pPr>
              <w:jc w:val="left"/>
            </w:pPr>
            <w:r w:rsidRPr="00007DBB">
              <w:t>±5°</w:t>
            </w:r>
          </w:p>
        </w:tc>
      </w:tr>
      <w:tr w:rsidR="00C435FC" w:rsidRPr="00E50C46" w:rsidTr="00892F45">
        <w:trPr>
          <w:trHeight w:val="805"/>
        </w:trPr>
        <w:tc>
          <w:tcPr>
            <w:tcW w:w="9286" w:type="dxa"/>
            <w:gridSpan w:val="5"/>
            <w:vAlign w:val="center"/>
          </w:tcPr>
          <w:p w:rsidR="00375859" w:rsidRPr="009D5EE5" w:rsidRDefault="00375859" w:rsidP="00375859">
            <w:pPr>
              <w:pStyle w:val="21"/>
              <w:jc w:val="left"/>
              <w:rPr>
                <w:szCs w:val="24"/>
                <w:lang w:val="ru-RU"/>
              </w:rPr>
            </w:pPr>
            <w:proofErr w:type="gramStart"/>
            <w:r>
              <w:rPr>
                <w:szCs w:val="24"/>
              </w:rPr>
              <w:t>a</w:t>
            </w:r>
            <w:proofErr w:type="gramEnd"/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Погрешность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преломления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испытательного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устройства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должна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отличаться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более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чем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на</w:t>
            </w:r>
            <w:r w:rsidRPr="009D5EE5">
              <w:rPr>
                <w:szCs w:val="24"/>
                <w:lang w:val="ru-RU"/>
              </w:rPr>
              <w:t xml:space="preserve"> 1,0 </w:t>
            </w:r>
            <w:r w:rsidRPr="00375859">
              <w:rPr>
                <w:szCs w:val="24"/>
              </w:rPr>
              <w:t>D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номинального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значения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указанного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выше</w:t>
            </w:r>
            <w:r w:rsidRPr="009D5EE5">
              <w:rPr>
                <w:szCs w:val="24"/>
                <w:lang w:val="ru-RU"/>
              </w:rPr>
              <w:t>.</w:t>
            </w:r>
          </w:p>
          <w:p w:rsidR="00375859" w:rsidRPr="009D5EE5" w:rsidRDefault="00375859" w:rsidP="00375859">
            <w:pPr>
              <w:pStyle w:val="21"/>
              <w:jc w:val="left"/>
              <w:rPr>
                <w:szCs w:val="24"/>
                <w:lang w:val="ru-RU"/>
              </w:rPr>
            </w:pPr>
            <w:proofErr w:type="gramStart"/>
            <w:r>
              <w:rPr>
                <w:szCs w:val="24"/>
              </w:rPr>
              <w:t>b</w:t>
            </w:r>
            <w:proofErr w:type="gramEnd"/>
            <w:r w:rsidRPr="009D5EE5">
              <w:rPr>
                <w:szCs w:val="24"/>
                <w:lang w:val="ru-RU"/>
              </w:rPr>
              <w:tab/>
            </w:r>
            <w:r>
              <w:rPr>
                <w:szCs w:val="24"/>
                <w:lang w:val="ru-RU"/>
              </w:rPr>
              <w:t>Ось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цилиндра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должна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указываться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соответствии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375859">
              <w:rPr>
                <w:szCs w:val="24"/>
              </w:rPr>
              <w:t>ISO</w:t>
            </w:r>
            <w:r w:rsidRPr="009D5EE5">
              <w:rPr>
                <w:szCs w:val="24"/>
                <w:lang w:val="ru-RU"/>
              </w:rPr>
              <w:t xml:space="preserve"> 8429.</w:t>
            </w:r>
          </w:p>
        </w:tc>
      </w:tr>
    </w:tbl>
    <w:p w:rsidR="003A32C7" w:rsidRPr="009D5EE5" w:rsidRDefault="003A32C7" w:rsidP="00E405D9">
      <w:pPr>
        <w:rPr>
          <w:lang w:val="ru-RU"/>
        </w:rPr>
      </w:pPr>
    </w:p>
    <w:p w:rsidR="00375859" w:rsidRDefault="00375859" w:rsidP="00375859">
      <w:pPr>
        <w:pStyle w:val="21"/>
        <w:rPr>
          <w:szCs w:val="24"/>
        </w:rPr>
      </w:pPr>
      <w:r>
        <w:rPr>
          <w:szCs w:val="24"/>
        </w:rPr>
        <w:t>2)</w:t>
      </w:r>
      <w:r>
        <w:rPr>
          <w:szCs w:val="24"/>
        </w:rPr>
        <w:tab/>
      </w:r>
      <w:proofErr w:type="spellStart"/>
      <w:r>
        <w:rPr>
          <w:szCs w:val="24"/>
          <w:lang w:val="ru-RU"/>
        </w:rPr>
        <w:t>Кератометрия</w:t>
      </w:r>
      <w:proofErr w:type="spellEnd"/>
    </w:p>
    <w:p w:rsidR="003A32C7" w:rsidRPr="003A32C7" w:rsidRDefault="003A32C7" w:rsidP="00E405D9"/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34"/>
        <w:gridCol w:w="1701"/>
        <w:gridCol w:w="3969"/>
        <w:gridCol w:w="3082"/>
      </w:tblGrid>
      <w:tr w:rsidR="00C435FC" w:rsidRPr="00C435FC" w:rsidTr="002810C9">
        <w:tc>
          <w:tcPr>
            <w:tcW w:w="534" w:type="dxa"/>
          </w:tcPr>
          <w:p w:rsidR="00C435FC" w:rsidRPr="00375859" w:rsidRDefault="00375859" w:rsidP="00C435F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</w:tc>
        <w:tc>
          <w:tcPr>
            <w:tcW w:w="5670" w:type="dxa"/>
            <w:gridSpan w:val="2"/>
          </w:tcPr>
          <w:p w:rsidR="00C435FC" w:rsidRPr="00375859" w:rsidRDefault="00375859" w:rsidP="00C435F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Критерий</w:t>
            </w:r>
          </w:p>
        </w:tc>
        <w:tc>
          <w:tcPr>
            <w:tcW w:w="3082" w:type="dxa"/>
          </w:tcPr>
          <w:p w:rsidR="00C435FC" w:rsidRPr="00375859" w:rsidRDefault="00375859" w:rsidP="00C435F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Требование</w:t>
            </w:r>
          </w:p>
        </w:tc>
      </w:tr>
      <w:tr w:rsidR="00C435FC" w:rsidRPr="00C435FC" w:rsidTr="00C435FC">
        <w:tc>
          <w:tcPr>
            <w:tcW w:w="534" w:type="dxa"/>
          </w:tcPr>
          <w:p w:rsidR="00C435FC" w:rsidRPr="00C435FC" w:rsidRDefault="00C435FC" w:rsidP="00C435FC">
            <w:pPr>
              <w:jc w:val="center"/>
            </w:pPr>
            <w:r w:rsidRPr="00C435FC">
              <w:rPr>
                <w:rFonts w:hint="eastAsia"/>
              </w:rPr>
              <w:t>1</w:t>
            </w:r>
          </w:p>
        </w:tc>
        <w:tc>
          <w:tcPr>
            <w:tcW w:w="5670" w:type="dxa"/>
            <w:gridSpan w:val="2"/>
          </w:tcPr>
          <w:p w:rsidR="00C435FC" w:rsidRPr="00375859" w:rsidRDefault="00375859" w:rsidP="00C435F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Диапазон измерения</w:t>
            </w:r>
          </w:p>
        </w:tc>
        <w:tc>
          <w:tcPr>
            <w:tcW w:w="3082" w:type="dxa"/>
          </w:tcPr>
          <w:p w:rsidR="00C435FC" w:rsidRPr="00375859" w:rsidRDefault="00C435FC" w:rsidP="00375859">
            <w:pPr>
              <w:jc w:val="left"/>
              <w:rPr>
                <w:lang w:val="ru-RU"/>
              </w:rPr>
            </w:pPr>
            <w:r w:rsidRPr="00C435FC">
              <w:rPr>
                <w:rFonts w:hint="eastAsia"/>
              </w:rPr>
              <w:t>6.5</w:t>
            </w:r>
            <w:r>
              <w:rPr>
                <w:rFonts w:hint="eastAsia"/>
              </w:rPr>
              <w:t xml:space="preserve"> </w:t>
            </w:r>
            <w:r w:rsidR="00375859">
              <w:rPr>
                <w:lang w:val="ru-RU"/>
              </w:rPr>
              <w:t>мм</w:t>
            </w:r>
            <w:r>
              <w:rPr>
                <w:rFonts w:hint="eastAsia"/>
              </w:rPr>
              <w:t xml:space="preserve"> </w:t>
            </w:r>
            <w:r w:rsidR="00375859">
              <w:rPr>
                <w:lang w:val="ru-RU"/>
              </w:rPr>
              <w:t>-</w:t>
            </w:r>
            <w:r w:rsidRPr="00C435FC">
              <w:rPr>
                <w:rFonts w:hint="eastAsia"/>
              </w:rPr>
              <w:t xml:space="preserve"> 9.4</w:t>
            </w:r>
            <w:r>
              <w:rPr>
                <w:rFonts w:hint="eastAsia"/>
              </w:rPr>
              <w:t xml:space="preserve"> </w:t>
            </w:r>
            <w:r w:rsidR="00375859">
              <w:rPr>
                <w:lang w:val="ru-RU"/>
              </w:rPr>
              <w:t>мм</w:t>
            </w:r>
          </w:p>
        </w:tc>
      </w:tr>
      <w:tr w:rsidR="00C435FC" w:rsidRPr="00C435FC" w:rsidTr="00C435FC">
        <w:tc>
          <w:tcPr>
            <w:tcW w:w="534" w:type="dxa"/>
            <w:vMerge w:val="restart"/>
          </w:tcPr>
          <w:p w:rsidR="00C435FC" w:rsidRPr="00C435FC" w:rsidRDefault="00C435FC" w:rsidP="00C435FC">
            <w:pPr>
              <w:jc w:val="center"/>
            </w:pPr>
            <w:r w:rsidRPr="00C435FC">
              <w:rPr>
                <w:rFonts w:hint="eastAsia"/>
              </w:rPr>
              <w:t>2</w:t>
            </w:r>
          </w:p>
        </w:tc>
        <w:tc>
          <w:tcPr>
            <w:tcW w:w="1701" w:type="dxa"/>
            <w:vMerge w:val="restart"/>
          </w:tcPr>
          <w:p w:rsidR="00C435FC" w:rsidRPr="00C435FC" w:rsidRDefault="00375859" w:rsidP="00C435FC">
            <w:pPr>
              <w:jc w:val="left"/>
            </w:pPr>
            <w:proofErr w:type="spellStart"/>
            <w:r w:rsidRPr="00375859">
              <w:t>Радиальные</w:t>
            </w:r>
            <w:proofErr w:type="spellEnd"/>
            <w:r w:rsidRPr="00375859">
              <w:t xml:space="preserve"> </w:t>
            </w:r>
            <w:proofErr w:type="spellStart"/>
            <w:r w:rsidRPr="00375859">
              <w:t>показания</w:t>
            </w:r>
            <w:proofErr w:type="spellEnd"/>
            <w:r w:rsidRPr="00375859">
              <w:t xml:space="preserve"> </w:t>
            </w:r>
            <w:proofErr w:type="spellStart"/>
            <w:r w:rsidRPr="00375859">
              <w:t>для</w:t>
            </w:r>
            <w:proofErr w:type="spellEnd"/>
          </w:p>
        </w:tc>
        <w:tc>
          <w:tcPr>
            <w:tcW w:w="3969" w:type="dxa"/>
          </w:tcPr>
          <w:p w:rsidR="00C435FC" w:rsidRPr="00C435FC" w:rsidRDefault="00375859" w:rsidP="00C435FC">
            <w:pPr>
              <w:jc w:val="left"/>
            </w:pPr>
            <w:proofErr w:type="spellStart"/>
            <w:r w:rsidRPr="00375859">
              <w:t>Непрерывно</w:t>
            </w:r>
            <w:proofErr w:type="spellEnd"/>
            <w:r w:rsidRPr="00375859">
              <w:t xml:space="preserve"> </w:t>
            </w:r>
            <w:proofErr w:type="spellStart"/>
            <w:r w:rsidRPr="00375859">
              <w:t>показывающие</w:t>
            </w:r>
            <w:proofErr w:type="spellEnd"/>
            <w:r w:rsidRPr="00375859">
              <w:t xml:space="preserve"> </w:t>
            </w:r>
            <w:proofErr w:type="spellStart"/>
            <w:r w:rsidRPr="00375859">
              <w:t>приборы</w:t>
            </w:r>
            <w:proofErr w:type="spellEnd"/>
          </w:p>
        </w:tc>
        <w:tc>
          <w:tcPr>
            <w:tcW w:w="3082" w:type="dxa"/>
          </w:tcPr>
          <w:p w:rsidR="00C435FC" w:rsidRPr="00375859" w:rsidRDefault="00375859" w:rsidP="00375859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Интервал диапазона</w:t>
            </w:r>
            <w:r w:rsidR="00C435FC" w:rsidRPr="00C435FC">
              <w:rPr>
                <w:rFonts w:hint="eastAsia"/>
              </w:rPr>
              <w:t xml:space="preserve"> of 0.5 </w:t>
            </w:r>
            <w:r>
              <w:rPr>
                <w:lang w:val="ru-RU"/>
              </w:rPr>
              <w:t>мм</w:t>
            </w:r>
          </w:p>
        </w:tc>
      </w:tr>
      <w:tr w:rsidR="00C435FC" w:rsidRPr="00C435FC" w:rsidTr="00C435FC">
        <w:tc>
          <w:tcPr>
            <w:tcW w:w="534" w:type="dxa"/>
            <w:vMerge/>
          </w:tcPr>
          <w:p w:rsidR="00C435FC" w:rsidRPr="00C435FC" w:rsidRDefault="00C435FC" w:rsidP="00C435FC">
            <w:pPr>
              <w:jc w:val="center"/>
            </w:pPr>
          </w:p>
        </w:tc>
        <w:tc>
          <w:tcPr>
            <w:tcW w:w="1701" w:type="dxa"/>
            <w:vMerge/>
          </w:tcPr>
          <w:p w:rsidR="00C435FC" w:rsidRPr="00C435FC" w:rsidRDefault="00C435FC" w:rsidP="00C435FC">
            <w:pPr>
              <w:jc w:val="left"/>
            </w:pPr>
          </w:p>
        </w:tc>
        <w:tc>
          <w:tcPr>
            <w:tcW w:w="3969" w:type="dxa"/>
          </w:tcPr>
          <w:p w:rsidR="00C435FC" w:rsidRPr="00C435FC" w:rsidRDefault="00375859" w:rsidP="00C435FC">
            <w:pPr>
              <w:jc w:val="left"/>
            </w:pPr>
            <w:proofErr w:type="spellStart"/>
            <w:r w:rsidRPr="00375859">
              <w:t>Цифровые</w:t>
            </w:r>
            <w:proofErr w:type="spellEnd"/>
            <w:r w:rsidRPr="00375859">
              <w:t xml:space="preserve"> </w:t>
            </w:r>
            <w:proofErr w:type="spellStart"/>
            <w:r w:rsidRPr="00375859">
              <w:t>индикаторы</w:t>
            </w:r>
            <w:proofErr w:type="spellEnd"/>
          </w:p>
        </w:tc>
        <w:tc>
          <w:tcPr>
            <w:tcW w:w="3082" w:type="dxa"/>
          </w:tcPr>
          <w:p w:rsidR="00C435FC" w:rsidRPr="00375859" w:rsidRDefault="00375859" w:rsidP="00375859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Прирост</w:t>
            </w:r>
            <w:r>
              <w:rPr>
                <w:rFonts w:hint="eastAsia"/>
              </w:rPr>
              <w:t xml:space="preserve"> 0.02 </w:t>
            </w:r>
            <w:r>
              <w:rPr>
                <w:lang w:val="ru-RU"/>
              </w:rPr>
              <w:t>мм</w:t>
            </w:r>
          </w:p>
        </w:tc>
      </w:tr>
      <w:tr w:rsidR="00C435FC" w:rsidRPr="00C435FC" w:rsidTr="00C435FC">
        <w:tc>
          <w:tcPr>
            <w:tcW w:w="534" w:type="dxa"/>
          </w:tcPr>
          <w:p w:rsidR="00C435FC" w:rsidRPr="00C435FC" w:rsidRDefault="00C435FC" w:rsidP="00C435FC">
            <w:pPr>
              <w:jc w:val="center"/>
            </w:pPr>
            <w:r w:rsidRPr="00C435FC">
              <w:t>3</w:t>
            </w:r>
          </w:p>
        </w:tc>
        <w:tc>
          <w:tcPr>
            <w:tcW w:w="5670" w:type="dxa"/>
            <w:gridSpan w:val="2"/>
          </w:tcPr>
          <w:p w:rsidR="00375859" w:rsidRPr="009D5EE5" w:rsidRDefault="00375859" w:rsidP="00375859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Точность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измерения</w:t>
            </w:r>
          </w:p>
          <w:p w:rsidR="00375859" w:rsidRPr="009D5EE5" w:rsidRDefault="00375859" w:rsidP="00375859">
            <w:pPr>
              <w:jc w:val="left"/>
              <w:rPr>
                <w:szCs w:val="24"/>
                <w:lang w:val="ru-RU"/>
              </w:rPr>
            </w:pPr>
            <w:r w:rsidRPr="009D5EE5">
              <w:rPr>
                <w:szCs w:val="24"/>
                <w:lang w:val="ru-RU"/>
              </w:rPr>
              <w:t>(</w:t>
            </w:r>
            <w:r>
              <w:rPr>
                <w:szCs w:val="24"/>
                <w:lang w:val="ru-RU"/>
              </w:rPr>
              <w:t>удвоенное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стандартное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отклонение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то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есть</w:t>
            </w:r>
            <w:r w:rsidRPr="009D5EE5">
              <w:rPr>
                <w:szCs w:val="24"/>
                <w:lang w:val="ru-RU"/>
              </w:rPr>
              <w:t xml:space="preserve"> 2</w:t>
            </w:r>
            <w:r>
              <w:rPr>
                <w:szCs w:val="24"/>
                <w:lang w:val="ru-RU"/>
              </w:rPr>
              <w:t>σ</w:t>
            </w:r>
            <w:r w:rsidRPr="009D5EE5">
              <w:rPr>
                <w:szCs w:val="24"/>
                <w:lang w:val="ru-RU"/>
              </w:rPr>
              <w:t>)</w:t>
            </w:r>
          </w:p>
        </w:tc>
        <w:tc>
          <w:tcPr>
            <w:tcW w:w="3082" w:type="dxa"/>
          </w:tcPr>
          <w:p w:rsidR="00C435FC" w:rsidRPr="00375859" w:rsidRDefault="00C435FC" w:rsidP="00375859">
            <w:pPr>
              <w:jc w:val="left"/>
              <w:rPr>
                <w:lang w:val="ru-RU"/>
              </w:rPr>
            </w:pPr>
            <w:r w:rsidRPr="00C435FC">
              <w:rPr>
                <w:rFonts w:hint="eastAsia"/>
              </w:rPr>
              <w:t>±</w:t>
            </w:r>
            <w:r w:rsidRPr="00C435FC">
              <w:rPr>
                <w:rFonts w:hint="eastAsia"/>
              </w:rPr>
              <w:t xml:space="preserve">0.025 </w:t>
            </w:r>
            <w:r w:rsidR="00375859">
              <w:rPr>
                <w:lang w:val="ru-RU"/>
              </w:rPr>
              <w:t>мм</w:t>
            </w:r>
          </w:p>
        </w:tc>
      </w:tr>
    </w:tbl>
    <w:p w:rsidR="003A32C7" w:rsidRPr="003A32C7" w:rsidRDefault="003A32C7" w:rsidP="00E405D9"/>
    <w:p w:rsidR="00375859" w:rsidRPr="00375859" w:rsidRDefault="00375859" w:rsidP="00375859">
      <w:pPr>
        <w:rPr>
          <w:szCs w:val="24"/>
        </w:rPr>
      </w:pPr>
      <w:r w:rsidRPr="00375859">
        <w:rPr>
          <w:szCs w:val="24"/>
        </w:rPr>
        <w:t xml:space="preserve">3) </w:t>
      </w:r>
      <w:r>
        <w:rPr>
          <w:szCs w:val="24"/>
          <w:lang w:val="ru-RU"/>
        </w:rPr>
        <w:t>Измерение</w:t>
      </w:r>
      <w:r w:rsidRPr="00375859">
        <w:rPr>
          <w:szCs w:val="24"/>
        </w:rPr>
        <w:t xml:space="preserve"> </w:t>
      </w:r>
      <w:r>
        <w:rPr>
          <w:szCs w:val="24"/>
          <w:lang w:val="ru-RU"/>
        </w:rPr>
        <w:t>направления</w:t>
      </w:r>
      <w:r w:rsidRPr="00375859">
        <w:rPr>
          <w:szCs w:val="24"/>
        </w:rPr>
        <w:t xml:space="preserve"> </w:t>
      </w:r>
      <w:r>
        <w:rPr>
          <w:szCs w:val="24"/>
          <w:lang w:val="ru-RU"/>
        </w:rPr>
        <w:t>главных</w:t>
      </w:r>
      <w:r w:rsidRPr="00375859">
        <w:rPr>
          <w:szCs w:val="24"/>
        </w:rPr>
        <w:t xml:space="preserve"> </w:t>
      </w:r>
      <w:r>
        <w:rPr>
          <w:szCs w:val="24"/>
          <w:lang w:val="ru-RU"/>
        </w:rPr>
        <w:t>меридианов</w:t>
      </w:r>
    </w:p>
    <w:p w:rsidR="003A32C7" w:rsidRPr="003A32C7" w:rsidRDefault="003A32C7" w:rsidP="00E405D9"/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34"/>
        <w:gridCol w:w="2409"/>
        <w:gridCol w:w="3261"/>
        <w:gridCol w:w="3082"/>
      </w:tblGrid>
      <w:tr w:rsidR="00C435FC" w:rsidRPr="00C435FC" w:rsidTr="002810C9">
        <w:tc>
          <w:tcPr>
            <w:tcW w:w="534" w:type="dxa"/>
          </w:tcPr>
          <w:p w:rsidR="00C435FC" w:rsidRPr="00375859" w:rsidRDefault="00375859" w:rsidP="002810C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</w:tc>
        <w:tc>
          <w:tcPr>
            <w:tcW w:w="5670" w:type="dxa"/>
            <w:gridSpan w:val="2"/>
          </w:tcPr>
          <w:p w:rsidR="00C435FC" w:rsidRPr="00375859" w:rsidRDefault="00375859" w:rsidP="002810C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Критерий</w:t>
            </w:r>
          </w:p>
        </w:tc>
        <w:tc>
          <w:tcPr>
            <w:tcW w:w="3082" w:type="dxa"/>
          </w:tcPr>
          <w:p w:rsidR="00C435FC" w:rsidRPr="00375859" w:rsidRDefault="00375859" w:rsidP="002810C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Требование</w:t>
            </w:r>
          </w:p>
        </w:tc>
      </w:tr>
      <w:tr w:rsidR="00C435FC" w:rsidRPr="00C435FC" w:rsidTr="002810C9">
        <w:tc>
          <w:tcPr>
            <w:tcW w:w="534" w:type="dxa"/>
          </w:tcPr>
          <w:p w:rsidR="00C435FC" w:rsidRPr="00C435FC" w:rsidRDefault="00C435FC" w:rsidP="002810C9">
            <w:pPr>
              <w:jc w:val="center"/>
            </w:pPr>
            <w:r w:rsidRPr="00C435FC">
              <w:rPr>
                <w:rFonts w:hint="eastAsia"/>
              </w:rPr>
              <w:t>1</w:t>
            </w:r>
          </w:p>
        </w:tc>
        <w:tc>
          <w:tcPr>
            <w:tcW w:w="5670" w:type="dxa"/>
            <w:gridSpan w:val="2"/>
          </w:tcPr>
          <w:p w:rsidR="00375859" w:rsidRPr="00375859" w:rsidRDefault="00375859" w:rsidP="00375859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Диапазон измерения</w:t>
            </w:r>
          </w:p>
        </w:tc>
        <w:tc>
          <w:tcPr>
            <w:tcW w:w="3082" w:type="dxa"/>
          </w:tcPr>
          <w:p w:rsidR="00375859" w:rsidRPr="00375859" w:rsidRDefault="00375859" w:rsidP="00375859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0° - 180°</w:t>
            </w:r>
          </w:p>
        </w:tc>
      </w:tr>
      <w:tr w:rsidR="00C435FC" w:rsidRPr="00C435FC" w:rsidTr="00033FD1">
        <w:tc>
          <w:tcPr>
            <w:tcW w:w="534" w:type="dxa"/>
            <w:vMerge w:val="restart"/>
          </w:tcPr>
          <w:p w:rsidR="00C435FC" w:rsidRPr="00C435FC" w:rsidRDefault="00C435FC" w:rsidP="002810C9">
            <w:pPr>
              <w:jc w:val="center"/>
            </w:pPr>
            <w:r w:rsidRPr="00C435FC">
              <w:rPr>
                <w:rFonts w:hint="eastAsia"/>
              </w:rPr>
              <w:t>2</w:t>
            </w:r>
          </w:p>
        </w:tc>
        <w:tc>
          <w:tcPr>
            <w:tcW w:w="2409" w:type="dxa"/>
            <w:vMerge w:val="restart"/>
          </w:tcPr>
          <w:p w:rsidR="00C435FC" w:rsidRPr="00375859" w:rsidRDefault="00375859" w:rsidP="002810C9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Показания направления </w:t>
            </w:r>
            <w:proofErr w:type="spellStart"/>
            <w:r>
              <w:rPr>
                <w:lang w:val="ru-RU"/>
              </w:rPr>
              <w:t>мередиана</w:t>
            </w:r>
            <w:proofErr w:type="spellEnd"/>
          </w:p>
        </w:tc>
        <w:tc>
          <w:tcPr>
            <w:tcW w:w="3261" w:type="dxa"/>
          </w:tcPr>
          <w:p w:rsidR="00C435FC" w:rsidRPr="00C435FC" w:rsidRDefault="00375859" w:rsidP="00375859">
            <w:pPr>
              <w:jc w:val="left"/>
            </w:pPr>
            <w:proofErr w:type="spellStart"/>
            <w:r w:rsidRPr="00375859">
              <w:t>непрерывн</w:t>
            </w:r>
            <w:r>
              <w:rPr>
                <w:lang w:val="ru-RU"/>
              </w:rPr>
              <w:t>ая</w:t>
            </w:r>
            <w:proofErr w:type="spellEnd"/>
            <w:r w:rsidRPr="00375859">
              <w:t xml:space="preserve"> </w:t>
            </w:r>
            <w:proofErr w:type="spellStart"/>
            <w:r w:rsidRPr="00375859">
              <w:t>индикаторная</w:t>
            </w:r>
            <w:proofErr w:type="spellEnd"/>
            <w:r w:rsidRPr="00375859">
              <w:t xml:space="preserve"> </w:t>
            </w:r>
            <w:proofErr w:type="spellStart"/>
            <w:r w:rsidRPr="00375859">
              <w:t>шкала</w:t>
            </w:r>
            <w:proofErr w:type="spellEnd"/>
          </w:p>
        </w:tc>
        <w:tc>
          <w:tcPr>
            <w:tcW w:w="3082" w:type="dxa"/>
          </w:tcPr>
          <w:p w:rsidR="00375859" w:rsidRPr="00375859" w:rsidRDefault="00375859" w:rsidP="00375859">
            <w:pPr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Интервал</w:t>
            </w:r>
            <w:r w:rsidRPr="00375859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диапазона</w:t>
            </w:r>
            <w:r w:rsidRPr="00375859">
              <w:rPr>
                <w:szCs w:val="24"/>
              </w:rPr>
              <w:t xml:space="preserve"> 5</w:t>
            </w:r>
          </w:p>
        </w:tc>
      </w:tr>
      <w:tr w:rsidR="00C435FC" w:rsidRPr="00C435FC" w:rsidTr="00033FD1">
        <w:tc>
          <w:tcPr>
            <w:tcW w:w="534" w:type="dxa"/>
            <w:vMerge/>
          </w:tcPr>
          <w:p w:rsidR="00C435FC" w:rsidRPr="00C435FC" w:rsidRDefault="00C435FC" w:rsidP="002810C9">
            <w:pPr>
              <w:jc w:val="center"/>
            </w:pPr>
          </w:p>
        </w:tc>
        <w:tc>
          <w:tcPr>
            <w:tcW w:w="2409" w:type="dxa"/>
            <w:vMerge/>
          </w:tcPr>
          <w:p w:rsidR="00C435FC" w:rsidRPr="00C435FC" w:rsidRDefault="00C435FC" w:rsidP="002810C9">
            <w:pPr>
              <w:jc w:val="left"/>
            </w:pPr>
          </w:p>
        </w:tc>
        <w:tc>
          <w:tcPr>
            <w:tcW w:w="3261" w:type="dxa"/>
          </w:tcPr>
          <w:p w:rsidR="00C435FC" w:rsidRPr="00C435FC" w:rsidRDefault="00375859" w:rsidP="002810C9">
            <w:pPr>
              <w:jc w:val="left"/>
            </w:pPr>
            <w:proofErr w:type="spellStart"/>
            <w:r w:rsidRPr="00375859">
              <w:t>цифровая</w:t>
            </w:r>
            <w:proofErr w:type="spellEnd"/>
            <w:r w:rsidRPr="00375859">
              <w:t xml:space="preserve"> </w:t>
            </w:r>
            <w:proofErr w:type="spellStart"/>
            <w:r w:rsidRPr="00375859">
              <w:t>шкала</w:t>
            </w:r>
            <w:proofErr w:type="spellEnd"/>
          </w:p>
        </w:tc>
        <w:tc>
          <w:tcPr>
            <w:tcW w:w="3082" w:type="dxa"/>
          </w:tcPr>
          <w:p w:rsidR="00C435FC" w:rsidRPr="00C435FC" w:rsidRDefault="00375859" w:rsidP="00C435FC">
            <w:pPr>
              <w:jc w:val="left"/>
            </w:pPr>
            <w:r>
              <w:rPr>
                <w:lang w:val="ru-RU"/>
              </w:rPr>
              <w:t>Приращение</w:t>
            </w:r>
            <w:r w:rsidR="00C435FC" w:rsidRPr="00C435FC">
              <w:rPr>
                <w:rFonts w:hint="eastAsia"/>
              </w:rPr>
              <w:t xml:space="preserve"> </w:t>
            </w:r>
            <w:r w:rsidR="00C435FC">
              <w:rPr>
                <w:rFonts w:hint="eastAsia"/>
              </w:rPr>
              <w:t>1</w:t>
            </w:r>
            <w:r w:rsidR="00C435FC" w:rsidRPr="003A32C7">
              <w:t>°</w:t>
            </w:r>
          </w:p>
        </w:tc>
      </w:tr>
      <w:tr w:rsidR="00C435FC" w:rsidRPr="00C435FC" w:rsidTr="00033FD1">
        <w:tc>
          <w:tcPr>
            <w:tcW w:w="534" w:type="dxa"/>
            <w:vMerge w:val="restart"/>
          </w:tcPr>
          <w:p w:rsidR="00C435FC" w:rsidRPr="00C435FC" w:rsidRDefault="00C435FC" w:rsidP="002810C9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409" w:type="dxa"/>
            <w:vMerge w:val="restart"/>
          </w:tcPr>
          <w:p w:rsidR="00375859" w:rsidRPr="009D5EE5" w:rsidRDefault="00375859" w:rsidP="00375859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Точность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применением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испытательного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устройства</w:t>
            </w:r>
            <w:r w:rsidRPr="009D5EE5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  <w:lang w:val="ru-RU"/>
              </w:rPr>
              <w:t>удвоенное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стандартное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отклонение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то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есть</w:t>
            </w:r>
            <w:r w:rsidRPr="009D5EE5">
              <w:rPr>
                <w:szCs w:val="24"/>
                <w:lang w:val="ru-RU"/>
              </w:rPr>
              <w:t xml:space="preserve"> 2</w:t>
            </w:r>
            <w:r>
              <w:rPr>
                <w:szCs w:val="24"/>
                <w:lang w:val="ru-RU"/>
              </w:rPr>
              <w:t>σ</w:t>
            </w:r>
            <w:r w:rsidRPr="009D5EE5">
              <w:rPr>
                <w:szCs w:val="24"/>
                <w:lang w:val="ru-RU"/>
              </w:rPr>
              <w:t>)</w:t>
            </w:r>
          </w:p>
        </w:tc>
        <w:tc>
          <w:tcPr>
            <w:tcW w:w="3261" w:type="dxa"/>
          </w:tcPr>
          <w:p w:rsidR="00375859" w:rsidRPr="00375859" w:rsidRDefault="00375859" w:rsidP="00375859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для основных меридиональных разностей в радиусах кривизны &lt;0,3 мм</w:t>
            </w:r>
          </w:p>
        </w:tc>
        <w:tc>
          <w:tcPr>
            <w:tcW w:w="3082" w:type="dxa"/>
          </w:tcPr>
          <w:p w:rsidR="00375859" w:rsidRPr="00375859" w:rsidRDefault="00033FD1" w:rsidP="00375859">
            <w:pPr>
              <w:jc w:val="left"/>
              <w:rPr>
                <w:lang w:val="ru-RU"/>
              </w:rPr>
            </w:pPr>
            <w:r>
              <w:rPr>
                <w:rFonts w:hint="eastAsia"/>
              </w:rPr>
              <w:t>4</w:t>
            </w:r>
            <w:r w:rsidR="00C435FC" w:rsidRPr="003A32C7">
              <w:t>°</w:t>
            </w:r>
          </w:p>
        </w:tc>
      </w:tr>
      <w:tr w:rsidR="00C435FC" w:rsidRPr="00C435FC" w:rsidTr="00033FD1">
        <w:tc>
          <w:tcPr>
            <w:tcW w:w="534" w:type="dxa"/>
            <w:vMerge/>
          </w:tcPr>
          <w:p w:rsidR="00C435FC" w:rsidRPr="00C435FC" w:rsidRDefault="00C435FC" w:rsidP="002810C9">
            <w:pPr>
              <w:jc w:val="center"/>
            </w:pPr>
          </w:p>
        </w:tc>
        <w:tc>
          <w:tcPr>
            <w:tcW w:w="2409" w:type="dxa"/>
            <w:vMerge/>
          </w:tcPr>
          <w:p w:rsidR="00C435FC" w:rsidRPr="00C435FC" w:rsidRDefault="00C435FC" w:rsidP="002810C9">
            <w:pPr>
              <w:jc w:val="left"/>
            </w:pPr>
          </w:p>
        </w:tc>
        <w:tc>
          <w:tcPr>
            <w:tcW w:w="3261" w:type="dxa"/>
          </w:tcPr>
          <w:p w:rsidR="00375859" w:rsidRPr="009D5EE5" w:rsidRDefault="00375859" w:rsidP="00375859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для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основных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меридиональных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разностей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радиусах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кривизны</w:t>
            </w:r>
            <w:r w:rsidRPr="009D5EE5">
              <w:rPr>
                <w:szCs w:val="24"/>
                <w:lang w:val="ru-RU"/>
              </w:rPr>
              <w:t xml:space="preserve"> 0,3 </w:t>
            </w:r>
            <w:r>
              <w:rPr>
                <w:szCs w:val="24"/>
                <w:lang w:val="ru-RU"/>
              </w:rPr>
              <w:t>мм</w:t>
            </w:r>
          </w:p>
        </w:tc>
        <w:tc>
          <w:tcPr>
            <w:tcW w:w="3082" w:type="dxa"/>
          </w:tcPr>
          <w:p w:rsidR="00C435FC" w:rsidRPr="00C435FC" w:rsidRDefault="00033FD1" w:rsidP="002810C9">
            <w:pPr>
              <w:jc w:val="left"/>
            </w:pPr>
            <w:r>
              <w:rPr>
                <w:rFonts w:hint="eastAsia"/>
              </w:rPr>
              <w:t>2</w:t>
            </w:r>
            <w:r w:rsidR="00C435FC" w:rsidRPr="003A32C7">
              <w:t>°</w:t>
            </w:r>
          </w:p>
        </w:tc>
      </w:tr>
      <w:tr w:rsidR="00033FD1" w:rsidRPr="00E50C46" w:rsidTr="002810C9">
        <w:tc>
          <w:tcPr>
            <w:tcW w:w="9286" w:type="dxa"/>
            <w:gridSpan w:val="4"/>
          </w:tcPr>
          <w:p w:rsidR="00375859" w:rsidRPr="009D5EE5" w:rsidRDefault="00375859" w:rsidP="00375859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Угловые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индикаторы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должны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соответствовать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375859">
              <w:rPr>
                <w:szCs w:val="24"/>
              </w:rPr>
              <w:t>ISO</w:t>
            </w:r>
            <w:r w:rsidRPr="009D5EE5">
              <w:rPr>
                <w:szCs w:val="24"/>
                <w:lang w:val="ru-RU"/>
              </w:rPr>
              <w:t xml:space="preserve"> 8429.</w:t>
            </w:r>
          </w:p>
        </w:tc>
      </w:tr>
    </w:tbl>
    <w:p w:rsidR="00033FD1" w:rsidRPr="009D5EE5" w:rsidRDefault="00033FD1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71"/>
      </w:tblGrid>
      <w:tr w:rsidR="00033FD1" w:rsidRPr="007B64F5" w:rsidTr="002810C9">
        <w:tc>
          <w:tcPr>
            <w:tcW w:w="709" w:type="dxa"/>
            <w:tcBorders>
              <w:bottom w:val="single" w:sz="48" w:space="0" w:color="auto"/>
            </w:tcBorders>
          </w:tcPr>
          <w:p w:rsidR="00033FD1" w:rsidRPr="00EC473B" w:rsidRDefault="00033FD1" w:rsidP="00033FD1">
            <w:pPr>
              <w:pStyle w:val="ac"/>
              <w:tabs>
                <w:tab w:val="clear" w:pos="4677"/>
                <w:tab w:val="clear" w:pos="9355"/>
              </w:tabs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</w:t>
            </w:r>
            <w:r>
              <w:rPr>
                <w:rFonts w:hint="eastAsia"/>
                <w:b/>
                <w:sz w:val="52"/>
                <w:szCs w:val="52"/>
              </w:rPr>
              <w:t>4</w:t>
            </w: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033FD1" w:rsidRPr="007B64F5" w:rsidRDefault="00033FD1" w:rsidP="002810C9">
            <w:pPr>
              <w:pStyle w:val="ac"/>
              <w:tabs>
                <w:tab w:val="clear" w:pos="4677"/>
                <w:tab w:val="clear" w:pos="9355"/>
              </w:tabs>
            </w:pPr>
          </w:p>
        </w:tc>
      </w:tr>
    </w:tbl>
    <w:p w:rsidR="00033FD1" w:rsidRDefault="00033FD1" w:rsidP="00E405D9"/>
    <w:p w:rsidR="00375859" w:rsidRDefault="00375859" w:rsidP="00375859">
      <w:pPr>
        <w:pStyle w:val="10"/>
        <w:rPr>
          <w:szCs w:val="24"/>
        </w:rPr>
      </w:pPr>
      <w:bookmarkStart w:id="66" w:name="_Toc494797170"/>
      <w:r>
        <w:rPr>
          <w:szCs w:val="24"/>
          <w:lang w:val="ru-RU"/>
        </w:rPr>
        <w:t>Комплектующие</w:t>
      </w:r>
      <w:bookmarkEnd w:id="66"/>
    </w:p>
    <w:p w:rsidR="003A32C7" w:rsidRPr="003A32C7" w:rsidRDefault="003A32C7" w:rsidP="00E405D9"/>
    <w:p w:rsidR="003A32C7" w:rsidRPr="007522AD" w:rsidRDefault="00E50C46" w:rsidP="007522AD">
      <w:pPr>
        <w:pStyle w:val="ac"/>
        <w:jc w:val="center"/>
        <w:rPr>
          <w:b/>
        </w:rPr>
      </w:pPr>
      <w:r>
        <w:rPr>
          <w:b/>
        </w:rPr>
      </w:r>
      <w:r>
        <w:rPr>
          <w:b/>
        </w:rPr>
        <w:pict>
          <v:group id="_x0000_s1816" style="width:302.1pt;height:163pt;mso-position-horizontal-relative:char;mso-position-vertical-relative:line" coordorigin="2260,2608" coordsize="6042,3260">
            <v:group id="_x0000_s1817" style="position:absolute;left:2260;top:2608;width:6042;height:3260;mso-position-horizontal-relative:page" coordorigin="2260,578" coordsize="6042,3260">
              <v:shape id="_x0000_s1818" type="#_x0000_t75" style="position:absolute;left:2260;top:578;width:5798;height:3260">
                <v:imagedata r:id="rId188" o:title=""/>
              </v:shape>
              <v:group id="_x0000_s1819" style="position:absolute;left:2755;top:2942;width:299;height:285" coordorigin="2755,2942" coordsize="299,285">
                <v:shape id="_x0000_s1820" style="position:absolute;left:2755;top:2942;width:299;height:285" coordorigin="2755,2942" coordsize="299,285" path="m2896,2942r-65,19l2782,3003r-25,60l2755,3085r,5l2771,3149r41,46l2875,3222r52,5l2948,3223r55,-31l3041,3140r13,-71l3050,3048r-30,-55l2966,2956r-70,-14e" stroked="f">
                  <v:path arrowok="t"/>
                </v:shape>
              </v:group>
              <v:group id="_x0000_s1821" style="position:absolute;left:2755;top:2942;width:299;height:285" coordorigin="2755,2942" coordsize="299,285">
                <v:shape id="_x0000_s1822" style="position:absolute;left:2755;top:2942;width:299;height:285" coordorigin="2755,2942" coordsize="299,285" path="m2755,3085r16,-63l2813,2972r60,-27l2896,2942r25,2l2986,2966r47,44l3054,3069r-1,26l3031,3160r-44,45l2927,3227r-27,-1l2831,3206r-49,-40l2758,3111r-3,-26xe" filled="f" strokeweight="1.5pt">
                  <v:path arrowok="t"/>
                </v:shape>
                <v:shape id="_x0000_s1823" type="#_x0000_t75" style="position:absolute;left:2798;top:2940;width:230;height:245">
                  <v:imagedata r:id="rId189" o:title=""/>
                </v:shape>
              </v:group>
              <v:group id="_x0000_s1824" style="position:absolute;left:2496;top:1180;width:299;height:285" coordorigin="2496,1180" coordsize="299,285">
                <v:shape id="_x0000_s1825" style="position:absolute;left:2496;top:1180;width:299;height:285" coordorigin="2496,1180" coordsize="299,285" path="m2637,1180r-65,19l2523,1242r-25,59l2496,1324r,5l2512,1387r41,46l2616,1461r52,5l2689,1461r55,-30l2782,1378r13,-70l2791,1287r-30,-55l2707,1194r-70,-14e" stroked="f">
                  <v:path arrowok="t"/>
                </v:shape>
              </v:group>
              <v:group id="_x0000_s1826" style="position:absolute;left:2496;top:1180;width:299;height:285" coordorigin="2496,1180" coordsize="299,285">
                <v:shape id="_x0000_s1827" style="position:absolute;left:2496;top:1180;width:299;height:285" coordorigin="2496,1180" coordsize="299,285" path="m2496,1324r16,-64l2553,1211r61,-28l2637,1180r25,2l2727,1204r46,45l2795,1308r-1,25l2771,1398r-44,46l2668,1466r-27,-1l2572,1445r-49,-41l2498,1349r-2,-25xe" filled="f" strokeweight="1.5pt">
                  <v:path arrowok="t"/>
                </v:shape>
                <v:shape id="_x0000_s1828" type="#_x0000_t75" style="position:absolute;left:2539;top:1178;width:235;height:250">
                  <v:imagedata r:id="rId50" o:title=""/>
                </v:shape>
              </v:group>
              <v:group id="_x0000_s1829" style="position:absolute;left:4454;top:2496;width:299;height:285" coordorigin="4454,2496" coordsize="299,285">
                <v:shape id="_x0000_s1830" style="position:absolute;left:4454;top:2496;width:299;height:285" coordorigin="4454,2496" coordsize="299,285" path="m4595,2496r-65,18l4481,2557r-25,59l4454,2639r,5l4470,2703r41,46l4574,2776r52,5l4647,2777r56,-31l4740,2694r13,-71l4749,2602r-30,-55l4666,2509r-71,-13e" stroked="f">
                  <v:path arrowok="t"/>
                </v:shape>
              </v:group>
              <v:group id="_x0000_s1831" style="position:absolute;left:4454;top:2496;width:299;height:285" coordorigin="4454,2496" coordsize="299,285">
                <v:shape id="_x0000_s1832" style="position:absolute;left:4454;top:2496;width:299;height:285" coordorigin="4454,2496" coordsize="299,285" path="m4454,2639r16,-64l4512,2526r60,-27l4595,2496r25,1l4686,2520r46,44l4753,2623r-1,25l4730,2713r-44,46l4626,2781r-27,-1l4530,2760r-49,-40l4457,2665r-3,-26xe" filled="f" strokeweight="1.5pt">
                  <v:path arrowok="t"/>
                </v:shape>
                <v:shape id="_x0000_s1833" type="#_x0000_t75" style="position:absolute;left:4502;top:2494;width:235;height:250">
                  <v:imagedata r:id="rId50" o:title=""/>
                </v:shape>
              </v:group>
              <v:group id="_x0000_s1834" style="position:absolute;left:4642;top:763;width:299;height:285" coordorigin="4642,763" coordsize="299,285">
                <v:shape id="_x0000_s1835" style="position:absolute;left:4642;top:763;width:299;height:285" coordorigin="4642,763" coordsize="299,285" path="m4783,763r-66,18l4669,824r-26,60l4642,906r,5l4658,970r41,46l4761,1043r52,5l4835,1044r55,-31l4927,961r14,-71l4937,869r-31,-55l4853,777r-70,-14e" stroked="f">
                  <v:path arrowok="t"/>
                </v:shape>
              </v:group>
              <v:group id="_x0000_s1836" style="position:absolute;left:4642;top:763;width:299;height:285" coordorigin="4642,763" coordsize="299,285">
                <v:shape id="_x0000_s1837" style="position:absolute;left:4642;top:763;width:299;height:285" coordorigin="4642,763" coordsize="299,285" path="m4642,906r15,-64l4699,793r60,-27l4783,763r25,1l4873,787r46,44l4941,890r-2,26l4917,980r-44,46l4813,1048r-27,-1l4717,1027r-48,-40l4644,932r-2,-26xe" filled="f" strokeweight="1.5pt">
                  <v:path arrowok="t"/>
                </v:shape>
                <v:shape id="_x0000_s1838" type="#_x0000_t75" style="position:absolute;left:4680;top:756;width:230;height:250">
                  <v:imagedata r:id="rId50" o:title=""/>
                </v:shape>
              </v:group>
              <v:group id="_x0000_s1839" style="position:absolute;left:7555;top:1329;width:299;height:285" coordorigin="7555,1329" coordsize="299,285">
                <v:shape id="_x0000_s1840" style="position:absolute;left:7555;top:1329;width:299;height:285" coordorigin="7555,1329" coordsize="299,285" path="m7696,1329r-65,19l7582,1390r-25,60l7555,1473r,5l7571,1536r41,46l7675,1609r52,6l7748,1610r55,-30l7841,1527r13,-70l7850,1436r-30,-55l7766,1343r-70,-14e" stroked="f">
                  <v:path arrowok="t"/>
                </v:shape>
              </v:group>
              <v:group id="_x0000_s1841" style="position:absolute;left:7555;top:1329;width:299;height:285" coordorigin="7555,1329" coordsize="299,285">
                <v:shape id="_x0000_s1842" style="position:absolute;left:7555;top:1329;width:299;height:285" coordorigin="7555,1329" coordsize="299,285" path="m7555,1473r16,-64l7613,1360r60,-28l7696,1329r25,2l7786,1353r47,44l7854,1457r-1,25l7831,1547r-44,45l7727,1615r-27,-1l7631,1594r-49,-41l7558,1498r-3,-25xe" filled="f" strokeweight="1.5pt">
                  <v:path arrowok="t"/>
                </v:shape>
                <v:shape id="_x0000_s1843" type="#_x0000_t75" style="position:absolute;left:7598;top:1327;width:230;height:250">
                  <v:imagedata r:id="rId50" o:title=""/>
                </v:shape>
              </v:group>
              <v:group id="_x0000_s1844" style="position:absolute;left:5722;top:2611;width:299;height:285" coordorigin="5722,2611" coordsize="299,285">
                <v:shape id="_x0000_s1845" style="position:absolute;left:5722;top:2611;width:299;height:285" coordorigin="5722,2611" coordsize="299,285" path="m5863,2611r-66,18l5749,2672r-26,60l5722,2754r,5l5738,2818r41,46l5841,2891r52,5l5915,2892r55,-31l6007,2809r14,-71l6017,2717r-31,-55l5933,2625r-70,-14e" stroked="f">
                  <v:path arrowok="t"/>
                </v:shape>
              </v:group>
              <v:group id="_x0000_s1846" style="position:absolute;left:5722;top:2611;width:299;height:285" coordorigin="5722,2611" coordsize="299,285">
                <v:shape id="_x0000_s1847" style="position:absolute;left:5722;top:2611;width:299;height:285" coordorigin="5722,2611" coordsize="299,285" path="m5722,2754r15,-64l5779,2641r60,-27l5863,2611r25,1l5953,2635r46,44l6021,2738r-2,26l5997,2828r-44,46l5893,2896r-27,-1l5797,2875r-48,-40l5724,2780r-2,-26xe" filled="f" strokeweight="1.5pt">
                  <v:path arrowok="t"/>
                </v:shape>
                <v:shape id="_x0000_s1848" type="#_x0000_t75" style="position:absolute;left:5760;top:2604;width:230;height:250">
                  <v:imagedata r:id="rId50" o:title=""/>
                </v:shape>
              </v:group>
              <v:group id="_x0000_s1849" style="position:absolute;left:7987;top:3393;width:299;height:285" coordorigin="7987,3393" coordsize="299,285">
                <v:shape id="_x0000_s1850" style="position:absolute;left:7987;top:3393;width:299;height:285" coordorigin="7987,3393" coordsize="299,285" path="m8128,3393r-65,19l8014,3454r-25,60l7987,3537r,5l8003,3600r41,46l8107,3673r52,6l8180,3674r55,-30l8273,3591r13,-70l8282,3500r-30,-55l8198,3407r-70,-14e" stroked="f">
                  <v:path arrowok="t"/>
                </v:shape>
              </v:group>
              <v:group id="_x0000_s1851" style="position:absolute;left:7987;top:3393;width:299;height:285" coordorigin="7987,3393" coordsize="299,285">
                <v:shape id="_x0000_s1852" style="position:absolute;left:7987;top:3393;width:299;height:285" coordorigin="7987,3393" coordsize="299,285" path="m7987,3537r16,-64l8045,3424r60,-28l8128,3393r25,2l8218,3417r47,44l8286,3521r-1,25l8263,3611r-44,45l8159,3679r-27,-1l8063,3658r-49,-41l7990,3562r-3,-25xe" filled="f" strokeweight="1.5pt">
                  <v:path arrowok="t"/>
                </v:shape>
                <v:shape id="_x0000_s1853" type="#_x0000_t75" style="position:absolute;left:8030;top:3391;width:230;height:250">
                  <v:imagedata r:id="rId50" o:title=""/>
                </v:shape>
              </v:group>
            </v:group>
            <v:shape id="_x0000_s1854" type="#_x0000_t202" style="position:absolute;left:4664;top:2829;width:268;height:207" filled="f" stroked="f">
              <v:textbox style="mso-fit-shape-to-text:t" inset="0,0,0,0">
                <w:txbxContent>
                  <w:p w:rsidR="00E50C46" w:rsidRPr="001A46D5" w:rsidRDefault="00E50C46" w:rsidP="007522AD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 w:hint="eastAsia"/>
                        <w:b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855" type="#_x0000_t202" style="position:absolute;left:7577;top:3409;width:268;height:207" filled="f" stroked="f">
              <v:textbox style="mso-fit-shape-to-text:t" inset="0,0,0,0">
                <w:txbxContent>
                  <w:p w:rsidR="00E50C46" w:rsidRPr="001A46D5" w:rsidRDefault="00E50C46" w:rsidP="007522AD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 w:hint="eastAsia"/>
                        <w:b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856" type="#_x0000_t202" style="position:absolute;left:2521;top:3251;width:268;height:207" filled="f" stroked="f">
              <v:textbox style="mso-fit-shape-to-text:t" inset="0,0,0,0">
                <w:txbxContent>
                  <w:p w:rsidR="00E50C46" w:rsidRPr="001A46D5" w:rsidRDefault="00E50C46" w:rsidP="007522AD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 w:hint="eastAsia"/>
                        <w:b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857" type="#_x0000_t202" style="position:absolute;left:4481;top:4576;width:268;height:207" filled="f" stroked="f">
              <v:textbox style="mso-fit-shape-to-text:t" inset="0,0,0,0">
                <w:txbxContent>
                  <w:p w:rsidR="00E50C46" w:rsidRPr="001A46D5" w:rsidRDefault="00E50C46" w:rsidP="007522AD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 w:hint="eastAsia"/>
                        <w:b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858" type="#_x0000_t202" style="position:absolute;left:2782;top:5017;width:268;height:207" filled="f" stroked="f">
              <v:textbox style="mso-fit-shape-to-text:t" inset="0,0,0,0">
                <w:txbxContent>
                  <w:p w:rsidR="00E50C46" w:rsidRPr="001A46D5" w:rsidRDefault="00E50C46" w:rsidP="007522AD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 w:hint="eastAsia"/>
                        <w:b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859" type="#_x0000_t202" style="position:absolute;left:5742;top:4686;width:268;height:207" filled="f" stroked="f">
              <v:textbox style="mso-fit-shape-to-text:t" inset="0,0,0,0">
                <w:txbxContent>
                  <w:p w:rsidR="00E50C46" w:rsidRPr="001A46D5" w:rsidRDefault="00E50C46" w:rsidP="007522AD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 w:hint="eastAsia"/>
                        <w:b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860" type="#_x0000_t202" style="position:absolute;left:8021;top:5473;width:268;height:207" filled="f" stroked="f">
              <v:textbox style="mso-fit-shape-to-text:t" inset="0,0,0,0">
                <w:txbxContent>
                  <w:p w:rsidR="00E50C46" w:rsidRPr="001A46D5" w:rsidRDefault="00E50C46" w:rsidP="007522AD">
                    <w:pPr>
                      <w:jc w:val="center"/>
                      <w:rPr>
                        <w:rFonts w:cs="Arial"/>
                        <w:b/>
                        <w:sz w:val="18"/>
                      </w:rPr>
                    </w:pPr>
                    <w:r>
                      <w:rPr>
                        <w:rFonts w:cs="Arial" w:hint="eastAsia"/>
                        <w:b/>
                        <w:sz w:val="18"/>
                      </w:rPr>
                      <w:t>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32C7" w:rsidRPr="007522AD" w:rsidRDefault="003A32C7" w:rsidP="007522AD">
      <w:pPr>
        <w:pStyle w:val="ac"/>
        <w:jc w:val="center"/>
        <w:rPr>
          <w:b/>
        </w:rPr>
      </w:pPr>
    </w:p>
    <w:p w:rsidR="00375859" w:rsidRPr="009D5EE5" w:rsidRDefault="00375859" w:rsidP="00375859">
      <w:pPr>
        <w:pStyle w:val="ac"/>
        <w:jc w:val="center"/>
        <w:rPr>
          <w:b/>
          <w:szCs w:val="24"/>
          <w:lang w:val="ru-RU"/>
        </w:rPr>
      </w:pPr>
      <w:r w:rsidRPr="009D5EE5">
        <w:rPr>
          <w:b/>
          <w:noProof w:val="0"/>
          <w:szCs w:val="24"/>
          <w:lang w:val="ru-RU"/>
        </w:rPr>
        <w:t>[Комплектующие]</w:t>
      </w:r>
    </w:p>
    <w:p w:rsidR="003A32C7" w:rsidRPr="009D5EE5" w:rsidRDefault="003A32C7" w:rsidP="007522AD">
      <w:pPr>
        <w:pStyle w:val="ac"/>
        <w:jc w:val="center"/>
        <w:rPr>
          <w:b/>
          <w:lang w:val="ru-RU"/>
        </w:rPr>
      </w:pPr>
    </w:p>
    <w:p w:rsidR="00CC75E5" w:rsidRPr="009D5EE5" w:rsidRDefault="00CC75E5" w:rsidP="00CC75E5">
      <w:pPr>
        <w:pStyle w:val="21"/>
        <w:tabs>
          <w:tab w:val="left" w:leader="middleDot" w:pos="8789"/>
        </w:tabs>
        <w:rPr>
          <w:szCs w:val="24"/>
          <w:lang w:val="ru-RU"/>
        </w:rPr>
      </w:pPr>
      <w:r w:rsidRPr="009D5EE5">
        <w:rPr>
          <w:szCs w:val="24"/>
          <w:lang w:val="ru-RU"/>
        </w:rPr>
        <w:t>1.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Кабель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питания</w:t>
      </w:r>
      <w:r w:rsidRPr="009D5EE5">
        <w:rPr>
          <w:szCs w:val="24"/>
          <w:lang w:val="ru-RU"/>
        </w:rPr>
        <w:t xml:space="preserve"> (</w:t>
      </w:r>
      <w:proofErr w:type="spellStart"/>
      <w:r>
        <w:rPr>
          <w:szCs w:val="24"/>
          <w:lang w:val="ru-RU"/>
        </w:rPr>
        <w:t>пер</w:t>
      </w:r>
      <w:r w:rsidRPr="009D5EE5">
        <w:rPr>
          <w:szCs w:val="24"/>
          <w:lang w:val="ru-RU"/>
        </w:rPr>
        <w:t>.</w:t>
      </w:r>
      <w:r>
        <w:rPr>
          <w:szCs w:val="24"/>
          <w:lang w:val="ru-RU"/>
        </w:rPr>
        <w:t>т</w:t>
      </w:r>
      <w:proofErr w:type="spellEnd"/>
      <w:r w:rsidRPr="009D5EE5">
        <w:rPr>
          <w:szCs w:val="24"/>
          <w:lang w:val="ru-RU"/>
        </w:rPr>
        <w:t>. 220</w:t>
      </w:r>
      <w:proofErr w:type="gramStart"/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proofErr w:type="gramEnd"/>
      <w:r w:rsidRPr="009D5EE5">
        <w:rPr>
          <w:szCs w:val="24"/>
          <w:lang w:val="ru-RU"/>
        </w:rPr>
        <w:t xml:space="preserve"> / 60 </w:t>
      </w:r>
      <w:r>
        <w:rPr>
          <w:szCs w:val="24"/>
          <w:lang w:val="ru-RU"/>
        </w:rPr>
        <w:t>Гц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кабель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длиной</w:t>
      </w:r>
      <w:r w:rsidRPr="009D5EE5">
        <w:rPr>
          <w:szCs w:val="24"/>
          <w:lang w:val="ru-RU"/>
        </w:rPr>
        <w:t xml:space="preserve"> 1.5</w:t>
      </w:r>
      <w:r>
        <w:rPr>
          <w:szCs w:val="24"/>
          <w:lang w:val="ru-RU"/>
        </w:rPr>
        <w:t>м</w:t>
      </w:r>
      <w:r w:rsidRPr="009D5EE5">
        <w:rPr>
          <w:szCs w:val="24"/>
          <w:lang w:val="ru-RU"/>
        </w:rPr>
        <w:t>)</w:t>
      </w:r>
      <w:r w:rsidRPr="009D5EE5">
        <w:rPr>
          <w:szCs w:val="24"/>
          <w:lang w:val="ru-RU"/>
        </w:rPr>
        <w:tab/>
        <w:t>1</w:t>
      </w:r>
    </w:p>
    <w:p w:rsidR="00CC75E5" w:rsidRPr="009D5EE5" w:rsidRDefault="00CC75E5" w:rsidP="00CC75E5">
      <w:pPr>
        <w:pStyle w:val="21"/>
        <w:tabs>
          <w:tab w:val="left" w:leader="middleDot" w:pos="8789"/>
        </w:tabs>
        <w:rPr>
          <w:szCs w:val="24"/>
          <w:lang w:val="ru-RU"/>
        </w:rPr>
      </w:pPr>
      <w:r w:rsidRPr="009D5EE5">
        <w:rPr>
          <w:szCs w:val="24"/>
          <w:lang w:val="ru-RU"/>
        </w:rPr>
        <w:t>2.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Модель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глаза</w:t>
      </w:r>
      <w:r w:rsidRPr="009D5EE5">
        <w:rPr>
          <w:szCs w:val="24"/>
          <w:lang w:val="ru-RU"/>
        </w:rPr>
        <w:tab/>
        <w:t>1</w:t>
      </w:r>
    </w:p>
    <w:p w:rsidR="00CC75E5" w:rsidRPr="009D5EE5" w:rsidRDefault="00CC75E5" w:rsidP="00CC75E5">
      <w:pPr>
        <w:pStyle w:val="af1"/>
        <w:rPr>
          <w:szCs w:val="24"/>
          <w:lang w:val="ru-RU"/>
        </w:rPr>
      </w:pPr>
      <w:r w:rsidRPr="009D5EE5">
        <w:rPr>
          <w:szCs w:val="24"/>
          <w:lang w:val="ru-RU"/>
        </w:rPr>
        <w:t>(</w:t>
      </w:r>
      <w:r>
        <w:rPr>
          <w:szCs w:val="24"/>
        </w:rPr>
        <w:t>SPH</w:t>
      </w:r>
      <w:r w:rsidRPr="009D5EE5">
        <w:rPr>
          <w:szCs w:val="24"/>
          <w:lang w:val="ru-RU"/>
        </w:rPr>
        <w:t>: –2.50</w:t>
      </w:r>
      <w:r>
        <w:rPr>
          <w:szCs w:val="24"/>
        </w:rPr>
        <w:t>D</w:t>
      </w:r>
      <w:r w:rsidRPr="009D5EE5">
        <w:rPr>
          <w:szCs w:val="24"/>
          <w:lang w:val="ru-RU"/>
        </w:rPr>
        <w:t>~-2.75</w:t>
      </w:r>
      <w:r>
        <w:rPr>
          <w:szCs w:val="24"/>
        </w:rPr>
        <w:t>D</w:t>
      </w:r>
      <w:r w:rsidRPr="009D5EE5">
        <w:rPr>
          <w:szCs w:val="24"/>
          <w:lang w:val="ru-RU"/>
        </w:rPr>
        <w:t xml:space="preserve">, </w:t>
      </w:r>
      <w:r>
        <w:rPr>
          <w:szCs w:val="24"/>
        </w:rPr>
        <w:t>CYL</w:t>
      </w:r>
      <w:r w:rsidRPr="009D5EE5">
        <w:rPr>
          <w:szCs w:val="24"/>
          <w:lang w:val="ru-RU"/>
        </w:rPr>
        <w:t>: -1.25</w:t>
      </w:r>
      <w:r>
        <w:rPr>
          <w:szCs w:val="24"/>
        </w:rPr>
        <w:t>D</w:t>
      </w:r>
      <w:r w:rsidRPr="009D5EE5">
        <w:rPr>
          <w:szCs w:val="24"/>
          <w:lang w:val="ru-RU"/>
        </w:rPr>
        <w:t>~-1.50</w:t>
      </w:r>
      <w:r>
        <w:rPr>
          <w:szCs w:val="24"/>
        </w:rPr>
        <w:t>D</w:t>
      </w:r>
      <w:r w:rsidRPr="009D5EE5">
        <w:rPr>
          <w:szCs w:val="24"/>
          <w:lang w:val="ru-RU"/>
        </w:rPr>
        <w:t xml:space="preserve">, </w:t>
      </w:r>
      <w:r>
        <w:rPr>
          <w:szCs w:val="24"/>
        </w:rPr>
        <w:t>R</w:t>
      </w:r>
      <w:r w:rsidRPr="009D5EE5">
        <w:rPr>
          <w:szCs w:val="24"/>
          <w:lang w:val="ru-RU"/>
        </w:rPr>
        <w:t xml:space="preserve">1: 7.95~8.00, </w:t>
      </w:r>
      <w:r w:rsidRPr="00CC75E5">
        <w:rPr>
          <w:szCs w:val="24"/>
        </w:rPr>
        <w:t>R</w:t>
      </w:r>
      <w:r w:rsidRPr="009D5EE5">
        <w:rPr>
          <w:szCs w:val="24"/>
          <w:lang w:val="ru-RU"/>
        </w:rPr>
        <w:t>2: 7.78~7.83)</w:t>
      </w:r>
    </w:p>
    <w:p w:rsidR="00CC75E5" w:rsidRPr="009D5EE5" w:rsidRDefault="00CC75E5" w:rsidP="00CC75E5">
      <w:pPr>
        <w:pStyle w:val="21"/>
        <w:tabs>
          <w:tab w:val="left" w:leader="middleDot" w:pos="8789"/>
        </w:tabs>
        <w:rPr>
          <w:szCs w:val="24"/>
          <w:lang w:val="ru-RU"/>
        </w:rPr>
      </w:pPr>
      <w:r w:rsidRPr="009D5EE5">
        <w:rPr>
          <w:szCs w:val="24"/>
          <w:lang w:val="ru-RU"/>
        </w:rPr>
        <w:t>3.</w:t>
      </w:r>
      <w:r w:rsidRPr="009D5EE5">
        <w:rPr>
          <w:szCs w:val="24"/>
          <w:lang w:val="ru-RU"/>
        </w:rPr>
        <w:tab/>
      </w:r>
      <w:r>
        <w:rPr>
          <w:szCs w:val="24"/>
          <w:lang w:val="ru-RU"/>
        </w:rPr>
        <w:t>Бумага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упора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подбородка</w:t>
      </w:r>
      <w:r w:rsidRPr="009D5EE5">
        <w:rPr>
          <w:szCs w:val="24"/>
          <w:lang w:val="ru-RU"/>
        </w:rPr>
        <w:t xml:space="preserve"> (100 </w:t>
      </w:r>
      <w:r>
        <w:rPr>
          <w:szCs w:val="24"/>
          <w:lang w:val="ru-RU"/>
        </w:rPr>
        <w:t>полосок</w:t>
      </w:r>
      <w:r w:rsidRPr="009D5EE5">
        <w:rPr>
          <w:szCs w:val="24"/>
          <w:lang w:val="ru-RU"/>
        </w:rPr>
        <w:t>)</w:t>
      </w:r>
      <w:r w:rsidRPr="009D5EE5">
        <w:rPr>
          <w:szCs w:val="24"/>
          <w:lang w:val="ru-RU"/>
        </w:rPr>
        <w:tab/>
        <w:t>1</w:t>
      </w:r>
    </w:p>
    <w:p w:rsidR="00CC75E5" w:rsidRPr="00CC75E5" w:rsidRDefault="00CC75E5" w:rsidP="00CC75E5">
      <w:pPr>
        <w:pStyle w:val="21"/>
        <w:tabs>
          <w:tab w:val="left" w:leader="middleDot" w:pos="8789"/>
        </w:tabs>
        <w:rPr>
          <w:szCs w:val="24"/>
          <w:lang w:val="ru-RU"/>
        </w:rPr>
      </w:pPr>
      <w:r w:rsidRPr="00CC75E5">
        <w:rPr>
          <w:szCs w:val="24"/>
          <w:lang w:val="ru-RU"/>
        </w:rPr>
        <w:t>4.</w:t>
      </w:r>
      <w:r w:rsidRPr="00CC75E5">
        <w:rPr>
          <w:szCs w:val="24"/>
          <w:lang w:val="ru-RU"/>
        </w:rPr>
        <w:tab/>
      </w:r>
      <w:r w:rsidR="00B236C9">
        <w:rPr>
          <w:szCs w:val="24"/>
          <w:lang w:val="ru-RU"/>
        </w:rPr>
        <w:t xml:space="preserve">Бумага </w:t>
      </w:r>
      <w:r>
        <w:rPr>
          <w:szCs w:val="24"/>
          <w:lang w:val="ru-RU"/>
        </w:rPr>
        <w:t xml:space="preserve"> для принтера (рулон)</w:t>
      </w:r>
      <w:r w:rsidRPr="00CC75E5">
        <w:rPr>
          <w:szCs w:val="24"/>
          <w:lang w:val="ru-RU"/>
        </w:rPr>
        <w:tab/>
        <w:t>2</w:t>
      </w:r>
    </w:p>
    <w:p w:rsidR="00CC75E5" w:rsidRPr="00CC75E5" w:rsidRDefault="00CC75E5" w:rsidP="00CC75E5">
      <w:pPr>
        <w:pStyle w:val="21"/>
        <w:tabs>
          <w:tab w:val="left" w:leader="middleDot" w:pos="8789"/>
        </w:tabs>
        <w:rPr>
          <w:szCs w:val="24"/>
          <w:lang w:val="ru-RU"/>
        </w:rPr>
      </w:pPr>
      <w:r w:rsidRPr="00CC75E5">
        <w:rPr>
          <w:szCs w:val="24"/>
          <w:lang w:val="ru-RU"/>
        </w:rPr>
        <w:t>5.</w:t>
      </w:r>
      <w:r w:rsidRPr="00CC75E5">
        <w:rPr>
          <w:szCs w:val="24"/>
          <w:lang w:val="ru-RU"/>
        </w:rPr>
        <w:tab/>
      </w:r>
      <w:r>
        <w:rPr>
          <w:szCs w:val="24"/>
          <w:lang w:val="ru-RU"/>
        </w:rPr>
        <w:t>Чехол от пыли</w:t>
      </w:r>
      <w:r w:rsidRPr="00CC75E5">
        <w:rPr>
          <w:szCs w:val="24"/>
          <w:lang w:val="ru-RU"/>
        </w:rPr>
        <w:tab/>
        <w:t>1</w:t>
      </w:r>
    </w:p>
    <w:p w:rsidR="00CC75E5" w:rsidRPr="00CC75E5" w:rsidRDefault="00CC75E5" w:rsidP="00CC75E5">
      <w:pPr>
        <w:pStyle w:val="21"/>
        <w:tabs>
          <w:tab w:val="left" w:leader="middleDot" w:pos="8789"/>
        </w:tabs>
        <w:rPr>
          <w:szCs w:val="24"/>
          <w:lang w:val="ru-RU"/>
        </w:rPr>
      </w:pPr>
      <w:r>
        <w:rPr>
          <w:szCs w:val="24"/>
          <w:lang w:val="ru-RU"/>
        </w:rPr>
        <w:t>6.</w:t>
      </w:r>
      <w:r>
        <w:rPr>
          <w:szCs w:val="24"/>
          <w:lang w:val="ru-RU"/>
        </w:rPr>
        <w:tab/>
        <w:t>Предохранитель (250</w:t>
      </w:r>
      <w:proofErr w:type="gramStart"/>
      <w:r>
        <w:rPr>
          <w:szCs w:val="24"/>
          <w:lang w:val="ru-RU"/>
        </w:rPr>
        <w:t xml:space="preserve"> В</w:t>
      </w:r>
      <w:proofErr w:type="gramEnd"/>
      <w:r>
        <w:rPr>
          <w:szCs w:val="24"/>
          <w:lang w:val="ru-RU"/>
        </w:rPr>
        <w:t xml:space="preserve"> / 3.15 A)</w:t>
      </w:r>
      <w:r w:rsidRPr="00CC75E5">
        <w:rPr>
          <w:szCs w:val="24"/>
          <w:lang w:val="ru-RU"/>
        </w:rPr>
        <w:tab/>
        <w:t>2</w:t>
      </w:r>
    </w:p>
    <w:p w:rsidR="003A32C7" w:rsidRPr="00CC75E5" w:rsidRDefault="003A32C7" w:rsidP="00E405D9">
      <w:pPr>
        <w:rPr>
          <w:lang w:val="ru-RU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7522AD" w:rsidRPr="007268A0" w:rsidTr="002810C9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7522AD" w:rsidRPr="007268A0" w:rsidRDefault="007522AD" w:rsidP="002810C9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7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CC75E5" w:rsidRPr="00CC75E5" w:rsidRDefault="00CC75E5" w:rsidP="00CC75E5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ВНИМАНИЕ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7522AD" w:rsidRPr="007268A0" w:rsidRDefault="007522AD" w:rsidP="002810C9"/>
        </w:tc>
      </w:tr>
    </w:tbl>
    <w:p w:rsidR="003A32C7" w:rsidRPr="003A32C7" w:rsidRDefault="003A32C7" w:rsidP="00E405D9"/>
    <w:p w:rsidR="00CC75E5" w:rsidRPr="009D5EE5" w:rsidRDefault="00CC75E5" w:rsidP="00CC75E5">
      <w:pPr>
        <w:pStyle w:val="af"/>
        <w:rPr>
          <w:szCs w:val="24"/>
          <w:lang w:val="ru-RU"/>
        </w:rPr>
      </w:pPr>
      <w:r>
        <w:rPr>
          <w:szCs w:val="24"/>
          <w:lang w:val="ru-RU"/>
        </w:rPr>
        <w:t>Предохранитель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следует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заменить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предохранителем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же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типа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класса</w:t>
      </w:r>
      <w:r w:rsidRPr="009D5EE5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чтобы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предотвратить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возникновение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пожара</w:t>
      </w:r>
      <w:r w:rsidRPr="009D5EE5">
        <w:rPr>
          <w:szCs w:val="24"/>
          <w:lang w:val="ru-RU"/>
        </w:rPr>
        <w:t>.</w:t>
      </w:r>
    </w:p>
    <w:p w:rsidR="00CC75E5" w:rsidRDefault="00CC75E5" w:rsidP="00CC75E5">
      <w:pPr>
        <w:pStyle w:val="5"/>
        <w:rPr>
          <w:szCs w:val="24"/>
          <w:lang w:val="fr-FR"/>
        </w:rPr>
      </w:pPr>
      <w:r>
        <w:rPr>
          <w:szCs w:val="24"/>
          <w:lang w:val="fr-FR"/>
        </w:rPr>
        <w:t>•</w:t>
      </w:r>
      <w:r>
        <w:rPr>
          <w:szCs w:val="24"/>
          <w:lang w:val="fr-FR"/>
        </w:rPr>
        <w:tab/>
      </w:r>
      <w:r>
        <w:rPr>
          <w:szCs w:val="24"/>
          <w:lang w:val="ru-RU"/>
        </w:rPr>
        <w:t>Предохранитель (250 В T3.15 AL)</w:t>
      </w:r>
    </w:p>
    <w:p w:rsidR="003A32C7" w:rsidRPr="002810C9" w:rsidRDefault="003A32C7" w:rsidP="00E405D9">
      <w:pPr>
        <w:rPr>
          <w:lang w:val="fr-FR"/>
        </w:rPr>
      </w:pPr>
    </w:p>
    <w:p w:rsidR="00CC75E5" w:rsidRDefault="00CC75E5" w:rsidP="00CC75E5">
      <w:pPr>
        <w:pStyle w:val="21"/>
        <w:tabs>
          <w:tab w:val="left" w:leader="middleDot" w:pos="8789"/>
        </w:tabs>
        <w:rPr>
          <w:szCs w:val="24"/>
          <w:lang w:val="fr-FR"/>
        </w:rPr>
      </w:pPr>
      <w:r>
        <w:rPr>
          <w:szCs w:val="24"/>
          <w:lang w:val="fr-FR"/>
        </w:rPr>
        <w:t>7.</w:t>
      </w:r>
      <w:r>
        <w:rPr>
          <w:szCs w:val="24"/>
          <w:lang w:val="fr-FR"/>
        </w:rPr>
        <w:tab/>
      </w:r>
      <w:r>
        <w:rPr>
          <w:szCs w:val="24"/>
          <w:lang w:val="ru-RU"/>
        </w:rPr>
        <w:t>КАБЛЕЛЬ</w:t>
      </w:r>
      <w:r w:rsidRPr="009D5EE5">
        <w:rPr>
          <w:szCs w:val="24"/>
          <w:lang w:val="ru-RU"/>
        </w:rPr>
        <w:t xml:space="preserve"> </w:t>
      </w:r>
      <w:r w:rsidRPr="00CC75E5">
        <w:rPr>
          <w:szCs w:val="24"/>
        </w:rPr>
        <w:t>RS</w:t>
      </w:r>
      <w:r w:rsidRPr="009D5EE5">
        <w:rPr>
          <w:szCs w:val="24"/>
          <w:lang w:val="ru-RU"/>
        </w:rPr>
        <w:t>232  (</w:t>
      </w:r>
      <w:r>
        <w:rPr>
          <w:szCs w:val="24"/>
          <w:lang w:val="ru-RU"/>
        </w:rPr>
        <w:t>опция</w:t>
      </w:r>
      <w:r w:rsidRPr="009D5EE5">
        <w:rPr>
          <w:szCs w:val="24"/>
          <w:lang w:val="ru-RU"/>
        </w:rPr>
        <w:t>)</w:t>
      </w:r>
      <w:r>
        <w:rPr>
          <w:szCs w:val="24"/>
          <w:lang w:val="fr-FR"/>
        </w:rPr>
        <w:tab/>
        <w:t>1</w:t>
      </w:r>
    </w:p>
    <w:p w:rsidR="003A32C7" w:rsidRPr="002810C9" w:rsidRDefault="003A32C7" w:rsidP="00E405D9">
      <w:pPr>
        <w:rPr>
          <w:lang w:val="fr-FR"/>
        </w:rPr>
      </w:pPr>
    </w:p>
    <w:tbl>
      <w:tblPr>
        <w:tblStyle w:val="a7"/>
        <w:tblW w:w="0" w:type="auto"/>
        <w:tblInd w:w="57" w:type="dxa"/>
        <w:shd w:val="clear" w:color="auto" w:fill="000000" w:themeFill="text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062"/>
        <w:gridCol w:w="6255"/>
      </w:tblGrid>
      <w:tr w:rsidR="007522AD" w:rsidRPr="007268A0" w:rsidTr="002810C9">
        <w:trPr>
          <w:trHeight w:val="510"/>
        </w:trPr>
        <w:tc>
          <w:tcPr>
            <w:tcW w:w="725" w:type="dxa"/>
            <w:shd w:val="clear" w:color="auto" w:fill="000000" w:themeFill="text1"/>
            <w:vAlign w:val="center"/>
          </w:tcPr>
          <w:p w:rsidR="007522AD" w:rsidRPr="007268A0" w:rsidRDefault="007522AD" w:rsidP="002810C9">
            <w:pPr>
              <w:ind w:left="-5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0000" cy="265982"/>
                  <wp:effectExtent l="19050" t="0" r="0" b="0"/>
                  <wp:docPr id="7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6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000000" w:themeFill="text1"/>
            <w:vAlign w:val="center"/>
          </w:tcPr>
          <w:p w:rsidR="00CC75E5" w:rsidRPr="00CC75E5" w:rsidRDefault="00CC75E5" w:rsidP="00CC75E5">
            <w:pPr>
              <w:ind w:left="-57"/>
              <w:jc w:val="left"/>
              <w:rPr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  <w:tc>
          <w:tcPr>
            <w:tcW w:w="6255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7522AD" w:rsidRPr="007268A0" w:rsidRDefault="007522AD" w:rsidP="002810C9"/>
        </w:tc>
      </w:tr>
    </w:tbl>
    <w:p w:rsidR="003A32C7" w:rsidRPr="003A32C7" w:rsidRDefault="003A32C7" w:rsidP="00E405D9"/>
    <w:p w:rsidR="00CC75E5" w:rsidRPr="009D5EE5" w:rsidRDefault="00CC75E5" w:rsidP="00CC75E5">
      <w:pPr>
        <w:rPr>
          <w:szCs w:val="24"/>
          <w:lang w:val="ru-RU"/>
        </w:rPr>
      </w:pPr>
      <w:r>
        <w:rPr>
          <w:szCs w:val="24"/>
          <w:lang w:val="ru-RU"/>
        </w:rPr>
        <w:t>Этот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кабель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используется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для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одновременного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подключения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цифрового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рефрактора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и</w:t>
      </w:r>
      <w:r w:rsidRPr="009D5EE5">
        <w:rPr>
          <w:szCs w:val="24"/>
          <w:lang w:val="ru-RU"/>
        </w:rPr>
        <w:t xml:space="preserve"> </w:t>
      </w:r>
      <w:r w:rsidRPr="00CC75E5">
        <w:rPr>
          <w:szCs w:val="24"/>
        </w:rPr>
        <w:t>HLM</w:t>
      </w:r>
      <w:r w:rsidRPr="009D5EE5">
        <w:rPr>
          <w:szCs w:val="24"/>
          <w:lang w:val="ru-RU"/>
        </w:rPr>
        <w:t xml:space="preserve">-1, </w:t>
      </w:r>
      <w:r>
        <w:rPr>
          <w:szCs w:val="24"/>
          <w:lang w:val="ru-RU"/>
        </w:rPr>
        <w:t>как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показано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ниже</w:t>
      </w:r>
      <w:r w:rsidRPr="009D5EE5">
        <w:rPr>
          <w:szCs w:val="24"/>
          <w:lang w:val="ru-RU"/>
        </w:rPr>
        <w:t>.</w:t>
      </w:r>
    </w:p>
    <w:p w:rsidR="008D3BED" w:rsidRDefault="00E50C46" w:rsidP="00CC75E5">
      <w:pPr>
        <w:spacing w:after="200" w:line="280" w:lineRule="auto"/>
        <w:jc w:val="center"/>
        <w:rPr>
          <w:lang w:val="ru-RU"/>
        </w:rPr>
      </w:pPr>
      <w:r>
        <w:pict>
          <v:group id="_x0000_s1861" style="width:361.25pt;height:110.85pt;mso-position-horizontal-relative:char;mso-position-vertical-relative:line" coordorigin="1555,11061" coordsize="7225,2217">
            <v:shape id="_x0000_s1862" type="#_x0000_t75" style="position:absolute;left:1555;top:11061;width:7147;height:2217">
              <v:imagedata r:id="rId190" o:title=""/>
            </v:shape>
            <v:shape id="_x0000_s1863" type="#_x0000_t202" style="position:absolute;left:2492;top:11299;width:1909;height:184" fillcolor="white [3212]" stroked="f">
              <v:textbox style="mso-next-textbox:#_x0000_s1863;mso-fit-shape-to-text:t" inset="0,0,0,0">
                <w:txbxContent>
                  <w:p w:rsidR="00E50C46" w:rsidRPr="00B81E84" w:rsidRDefault="00E50C46" w:rsidP="00332B02">
                    <w:pPr>
                      <w:jc w:val="left"/>
                      <w:rPr>
                        <w:rFonts w:cs="Arial"/>
                        <w:sz w:val="16"/>
                        <w:lang w:val="ru-RU"/>
                      </w:rPr>
                    </w:pPr>
                    <w:r>
                      <w:rPr>
                        <w:rFonts w:cs="Arial"/>
                        <w:sz w:val="16"/>
                        <w:lang w:val="ru-RU"/>
                      </w:rPr>
                      <w:t>Проектор</w:t>
                    </w:r>
                  </w:p>
                </w:txbxContent>
              </v:textbox>
            </v:shape>
            <v:shape id="_x0000_s1864" type="#_x0000_t202" style="position:absolute;left:2492;top:12827;width:1909;height:184" fillcolor="white [3212]" stroked="f">
              <v:textbox style="mso-next-textbox:#_x0000_s1864;mso-fit-shape-to-text:t" inset="0,0,0,0">
                <w:txbxContent>
                  <w:p w:rsidR="00E50C46" w:rsidRPr="00B81E84" w:rsidRDefault="00E50C46" w:rsidP="00332B02">
                    <w:pPr>
                      <w:jc w:val="left"/>
                      <w:rPr>
                        <w:rFonts w:cs="Arial"/>
                        <w:sz w:val="16"/>
                        <w:lang w:val="ru-RU"/>
                      </w:rPr>
                    </w:pPr>
                    <w:r>
                      <w:rPr>
                        <w:rFonts w:cs="Arial"/>
                        <w:sz w:val="16"/>
                      </w:rPr>
                      <w:t>LCD</w:t>
                    </w:r>
                  </w:p>
                </w:txbxContent>
              </v:textbox>
            </v:shape>
            <v:shape id="_x0000_s1865" type="#_x0000_t202" style="position:absolute;left:5085;top:11820;width:1541;height:368" fillcolor="white [3212]" stroked="f">
              <v:textbox style="mso-next-textbox:#_x0000_s1865;mso-fit-shape-to-text:t" inset="0,0,0,0">
                <w:txbxContent>
                  <w:p w:rsidR="00E50C46" w:rsidRPr="00B81E84" w:rsidRDefault="00E50C46" w:rsidP="00332B02">
                    <w:pPr>
                      <w:jc w:val="left"/>
                      <w:rPr>
                        <w:rFonts w:cs="Arial"/>
                        <w:sz w:val="16"/>
                        <w:lang w:val="ru-RU"/>
                      </w:rPr>
                    </w:pPr>
                    <w:r>
                      <w:rPr>
                        <w:rFonts w:cs="Arial"/>
                        <w:sz w:val="16"/>
                        <w:lang w:val="ru-RU"/>
                      </w:rPr>
                      <w:t>Цифровой рефрактор</w:t>
                    </w:r>
                  </w:p>
                </w:txbxContent>
              </v:textbox>
            </v:shape>
            <v:shape id="_x0000_s1866" type="#_x0000_t202" style="position:absolute;left:8118;top:11299;width:662;height:184" fillcolor="white [3212]" stroked="f">
              <v:textbox style="mso-next-textbox:#_x0000_s1866;mso-fit-shape-to-text:t" inset="0,0,0,0">
                <w:txbxContent>
                  <w:p w:rsidR="00E50C46" w:rsidRPr="00340275" w:rsidRDefault="00E50C46" w:rsidP="00332B02">
                    <w:pPr>
                      <w:jc w:val="left"/>
                      <w:rPr>
                        <w:rFonts w:cs="Arial"/>
                        <w:sz w:val="16"/>
                      </w:rPr>
                    </w:pPr>
                    <w:r>
                      <w:rPr>
                        <w:rFonts w:cs="Arial"/>
                        <w:sz w:val="16"/>
                      </w:rPr>
                      <w:t>HRK–1</w:t>
                    </w:r>
                  </w:p>
                </w:txbxContent>
              </v:textbox>
            </v:shape>
            <v:shape id="_x0000_s1867" type="#_x0000_t202" style="position:absolute;left:8118;top:12827;width:662;height:184" fillcolor="white [3212]" stroked="f">
              <v:textbox style="mso-next-textbox:#_x0000_s1867;mso-fit-shape-to-text:t" inset="0,0,0,0">
                <w:txbxContent>
                  <w:p w:rsidR="00E50C46" w:rsidRPr="00340275" w:rsidRDefault="00E50C46" w:rsidP="00332B02">
                    <w:pPr>
                      <w:jc w:val="left"/>
                      <w:rPr>
                        <w:rFonts w:cs="Arial"/>
                        <w:sz w:val="16"/>
                      </w:rPr>
                    </w:pPr>
                    <w:r>
                      <w:rPr>
                        <w:rFonts w:cs="Arial"/>
                        <w:sz w:val="16"/>
                      </w:rPr>
                      <w:t>HLM–1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522AD" w:rsidRDefault="007522AD" w:rsidP="00332B02">
      <w:pPr>
        <w:spacing w:after="200" w:line="276" w:lineRule="auto"/>
        <w:jc w:val="center"/>
      </w:pPr>
      <w:r>
        <w:br w:type="page"/>
      </w:r>
    </w:p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71"/>
      </w:tblGrid>
      <w:tr w:rsidR="008D3BED" w:rsidRPr="007B64F5" w:rsidTr="002810C9">
        <w:tc>
          <w:tcPr>
            <w:tcW w:w="709" w:type="dxa"/>
            <w:tcBorders>
              <w:bottom w:val="single" w:sz="48" w:space="0" w:color="auto"/>
            </w:tcBorders>
          </w:tcPr>
          <w:p w:rsidR="008D3BED" w:rsidRPr="00EC473B" w:rsidRDefault="008D3BED" w:rsidP="008D3BED">
            <w:pPr>
              <w:pStyle w:val="ac"/>
              <w:tabs>
                <w:tab w:val="clear" w:pos="4677"/>
                <w:tab w:val="clear" w:pos="9355"/>
              </w:tabs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</w:t>
            </w:r>
            <w:r>
              <w:rPr>
                <w:b/>
                <w:sz w:val="52"/>
                <w:szCs w:val="52"/>
                <w:lang w:val="ru-RU"/>
              </w:rPr>
              <w:t>5</w:t>
            </w: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8D3BED" w:rsidRPr="007B64F5" w:rsidRDefault="008D3BED" w:rsidP="002810C9">
            <w:pPr>
              <w:pStyle w:val="ac"/>
              <w:tabs>
                <w:tab w:val="clear" w:pos="4677"/>
                <w:tab w:val="clear" w:pos="9355"/>
              </w:tabs>
            </w:pPr>
          </w:p>
        </w:tc>
      </w:tr>
    </w:tbl>
    <w:p w:rsidR="003A32C7" w:rsidRPr="003A32C7" w:rsidRDefault="003A32C7" w:rsidP="00E405D9"/>
    <w:p w:rsidR="00CC75E5" w:rsidRPr="00CC75E5" w:rsidRDefault="00CC75E5" w:rsidP="00CC75E5">
      <w:pPr>
        <w:pStyle w:val="10"/>
        <w:rPr>
          <w:szCs w:val="24"/>
          <w:lang w:val="ru-RU"/>
        </w:rPr>
      </w:pPr>
      <w:bookmarkStart w:id="67" w:name="_Toc494797171"/>
      <w:r>
        <w:rPr>
          <w:szCs w:val="24"/>
          <w:lang w:val="ru-RU"/>
        </w:rPr>
        <w:t>Информация инфраструктура EMC</w:t>
      </w:r>
      <w:bookmarkEnd w:id="67"/>
    </w:p>
    <w:p w:rsidR="003A32C7" w:rsidRDefault="003A32C7" w:rsidP="00E405D9">
      <w:pPr>
        <w:rPr>
          <w:lang w:val="ru-RU"/>
        </w:rPr>
      </w:pPr>
    </w:p>
    <w:p w:rsidR="00CC75E5" w:rsidRPr="00CC75E5" w:rsidRDefault="00CC75E5" w:rsidP="00CC75E5">
      <w:pPr>
        <w:rPr>
          <w:szCs w:val="24"/>
          <w:lang w:val="ru-RU"/>
        </w:rPr>
      </w:pPr>
      <w:r>
        <w:rPr>
          <w:szCs w:val="24"/>
          <w:lang w:val="ru-RU"/>
        </w:rPr>
        <w:t>Заявление производителя - проблемы с электромагнитными волнами</w:t>
      </w:r>
    </w:p>
    <w:p w:rsidR="003A32C7" w:rsidRPr="00CC75E5" w:rsidRDefault="003A32C7" w:rsidP="00E405D9">
      <w:pPr>
        <w:rPr>
          <w:lang w:val="ru-RU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4625"/>
      </w:tblGrid>
      <w:tr w:rsidR="008D3BED" w:rsidRPr="00CC75E5" w:rsidTr="00905BFB">
        <w:tc>
          <w:tcPr>
            <w:tcW w:w="9320" w:type="dxa"/>
            <w:gridSpan w:val="2"/>
          </w:tcPr>
          <w:p w:rsidR="00CC75E5" w:rsidRPr="00CC75E5" w:rsidRDefault="00CC75E5" w:rsidP="00CC75E5">
            <w:pPr>
              <w:jc w:val="center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Проблемы с электромагнитными волнами</w:t>
            </w:r>
          </w:p>
        </w:tc>
      </w:tr>
      <w:tr w:rsidR="008D3BED" w:rsidRPr="00E50C46" w:rsidTr="00905BFB">
        <w:trPr>
          <w:trHeight w:val="626"/>
        </w:trPr>
        <w:tc>
          <w:tcPr>
            <w:tcW w:w="9320" w:type="dxa"/>
            <w:gridSpan w:val="2"/>
          </w:tcPr>
          <w:p w:rsidR="00CC75E5" w:rsidRPr="006036AB" w:rsidRDefault="006036AB" w:rsidP="006036A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HRK-1 следует использовать в приведенной ниже среде электромагнитных волн. Покупатель или пользователь HRK-1 должен подтвердить использование HRK-1 в условиях данной среды.</w:t>
            </w:r>
          </w:p>
        </w:tc>
      </w:tr>
      <w:tr w:rsidR="008D3BED" w:rsidRPr="008D3BED" w:rsidTr="00905BFB">
        <w:tc>
          <w:tcPr>
            <w:tcW w:w="4677" w:type="dxa"/>
          </w:tcPr>
          <w:p w:rsidR="006036AB" w:rsidRPr="006036AB" w:rsidRDefault="006036AB" w:rsidP="006036AB">
            <w:pPr>
              <w:jc w:val="center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Тест на неисправность</w:t>
            </w:r>
          </w:p>
        </w:tc>
        <w:tc>
          <w:tcPr>
            <w:tcW w:w="4643" w:type="dxa"/>
          </w:tcPr>
          <w:p w:rsidR="006036AB" w:rsidRPr="006036AB" w:rsidRDefault="006036AB" w:rsidP="006036AB">
            <w:pPr>
              <w:jc w:val="center"/>
              <w:rPr>
                <w:szCs w:val="24"/>
              </w:rPr>
            </w:pPr>
            <w:r>
              <w:rPr>
                <w:b/>
                <w:szCs w:val="24"/>
                <w:lang w:val="ru-RU"/>
              </w:rPr>
              <w:t>Вопрос</w:t>
            </w:r>
            <w:r w:rsidRPr="006036AB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  <w:lang w:val="ru-RU"/>
              </w:rPr>
              <w:t>о</w:t>
            </w:r>
            <w:r w:rsidRPr="006036AB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  <w:lang w:val="ru-RU"/>
              </w:rPr>
              <w:t>целесообразности</w:t>
            </w:r>
          </w:p>
        </w:tc>
      </w:tr>
      <w:tr w:rsidR="008D3BED" w:rsidRPr="008D3BED" w:rsidTr="00905BFB">
        <w:tc>
          <w:tcPr>
            <w:tcW w:w="4677" w:type="dxa"/>
          </w:tcPr>
          <w:p w:rsidR="006036AB" w:rsidRPr="006036AB" w:rsidRDefault="006036AB" w:rsidP="006036AB">
            <w:pPr>
              <w:rPr>
                <w:szCs w:val="24"/>
              </w:rPr>
            </w:pPr>
            <w:r>
              <w:rPr>
                <w:szCs w:val="24"/>
                <w:lang w:val="ru-RU"/>
              </w:rPr>
              <w:t>Радиоизлучение</w:t>
            </w:r>
            <w:r w:rsidRPr="006036AB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по</w:t>
            </w:r>
            <w:r w:rsidRPr="006036AB">
              <w:rPr>
                <w:szCs w:val="24"/>
              </w:rPr>
              <w:t xml:space="preserve"> CISPR 11</w:t>
            </w:r>
          </w:p>
        </w:tc>
        <w:tc>
          <w:tcPr>
            <w:tcW w:w="4643" w:type="dxa"/>
          </w:tcPr>
          <w:p w:rsidR="006036AB" w:rsidRPr="006036AB" w:rsidRDefault="006036AB" w:rsidP="006036A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Группа 1</w:t>
            </w:r>
          </w:p>
        </w:tc>
      </w:tr>
      <w:tr w:rsidR="008D3BED" w:rsidRPr="008D3BED" w:rsidTr="00905BFB">
        <w:tc>
          <w:tcPr>
            <w:tcW w:w="4677" w:type="dxa"/>
          </w:tcPr>
          <w:p w:rsidR="006036AB" w:rsidRPr="006036AB" w:rsidRDefault="006036AB" w:rsidP="006036AB">
            <w:pPr>
              <w:rPr>
                <w:szCs w:val="24"/>
              </w:rPr>
            </w:pPr>
            <w:r>
              <w:rPr>
                <w:szCs w:val="24"/>
                <w:lang w:val="ru-RU"/>
              </w:rPr>
              <w:t>Радиоизлучение</w:t>
            </w:r>
            <w:r w:rsidRPr="006036AB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по</w:t>
            </w:r>
            <w:r w:rsidRPr="006036AB">
              <w:rPr>
                <w:szCs w:val="24"/>
              </w:rPr>
              <w:t xml:space="preserve"> CISPR 11</w:t>
            </w:r>
          </w:p>
        </w:tc>
        <w:tc>
          <w:tcPr>
            <w:tcW w:w="4643" w:type="dxa"/>
          </w:tcPr>
          <w:p w:rsidR="006036AB" w:rsidRPr="006036AB" w:rsidRDefault="006036AB" w:rsidP="006036A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Класс</w:t>
            </w:r>
            <w:proofErr w:type="gramStart"/>
            <w:r>
              <w:rPr>
                <w:szCs w:val="24"/>
                <w:lang w:val="ru-RU"/>
              </w:rPr>
              <w:t xml:space="preserve"> В</w:t>
            </w:r>
            <w:proofErr w:type="gramEnd"/>
          </w:p>
        </w:tc>
      </w:tr>
      <w:tr w:rsidR="008D3BED" w:rsidRPr="008D3BED" w:rsidTr="00905BFB">
        <w:tc>
          <w:tcPr>
            <w:tcW w:w="4677" w:type="dxa"/>
          </w:tcPr>
          <w:p w:rsidR="006036AB" w:rsidRPr="006036AB" w:rsidRDefault="006036AB" w:rsidP="006036A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Эмиссия гармонических составляющих по IEC 61000-3-2</w:t>
            </w:r>
          </w:p>
        </w:tc>
        <w:tc>
          <w:tcPr>
            <w:tcW w:w="4643" w:type="dxa"/>
          </w:tcPr>
          <w:p w:rsidR="006036AB" w:rsidRPr="006036AB" w:rsidRDefault="006036AB" w:rsidP="006036A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Класс</w:t>
            </w:r>
            <w:proofErr w:type="gramStart"/>
            <w:r>
              <w:rPr>
                <w:szCs w:val="24"/>
                <w:lang w:val="ru-RU"/>
              </w:rPr>
              <w:t xml:space="preserve"> А</w:t>
            </w:r>
            <w:proofErr w:type="gramEnd"/>
          </w:p>
        </w:tc>
      </w:tr>
      <w:tr w:rsidR="008D3BED" w:rsidRPr="003A32C7" w:rsidTr="00905BFB">
        <w:tc>
          <w:tcPr>
            <w:tcW w:w="4677" w:type="dxa"/>
          </w:tcPr>
          <w:p w:rsidR="006036AB" w:rsidRPr="006036AB" w:rsidRDefault="006036AB" w:rsidP="006036AB">
            <w:pPr>
              <w:rPr>
                <w:szCs w:val="24"/>
              </w:rPr>
            </w:pPr>
            <w:r>
              <w:rPr>
                <w:szCs w:val="24"/>
                <w:lang w:val="ru-RU"/>
              </w:rPr>
              <w:t>Колебания</w:t>
            </w:r>
            <w:r w:rsidRPr="006036AB"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напряжения</w:t>
            </w:r>
            <w:r w:rsidRPr="006036AB">
              <w:rPr>
                <w:szCs w:val="24"/>
              </w:rPr>
              <w:t>/</w:t>
            </w:r>
            <w:r>
              <w:rPr>
                <w:szCs w:val="24"/>
                <w:lang w:val="ru-RU"/>
              </w:rPr>
              <w:t>мерцание</w:t>
            </w:r>
            <w:r w:rsidRPr="006036AB">
              <w:rPr>
                <w:szCs w:val="24"/>
              </w:rPr>
              <w:t xml:space="preserve"> IEC 61000-3-3</w:t>
            </w:r>
          </w:p>
        </w:tc>
        <w:tc>
          <w:tcPr>
            <w:tcW w:w="4643" w:type="dxa"/>
          </w:tcPr>
          <w:p w:rsidR="006036AB" w:rsidRPr="006036AB" w:rsidRDefault="006036AB" w:rsidP="006036A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Соответствует</w:t>
            </w:r>
          </w:p>
        </w:tc>
      </w:tr>
    </w:tbl>
    <w:p w:rsidR="003A32C7" w:rsidRPr="003A32C7" w:rsidRDefault="003A32C7" w:rsidP="00E405D9"/>
    <w:p w:rsidR="00B81E84" w:rsidRPr="009D5EE5" w:rsidRDefault="00B81E84" w:rsidP="00B81E84">
      <w:pPr>
        <w:rPr>
          <w:szCs w:val="24"/>
          <w:lang w:val="ru-RU"/>
        </w:rPr>
      </w:pPr>
      <w:r>
        <w:rPr>
          <w:szCs w:val="24"/>
          <w:lang w:val="ru-RU"/>
        </w:rPr>
        <w:t>Заявление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производителя</w:t>
      </w:r>
      <w:r w:rsidRPr="009D5EE5">
        <w:rPr>
          <w:szCs w:val="24"/>
          <w:lang w:val="ru-RU"/>
        </w:rPr>
        <w:t xml:space="preserve"> – </w:t>
      </w:r>
      <w:r>
        <w:rPr>
          <w:szCs w:val="24"/>
          <w:lang w:val="ru-RU"/>
        </w:rPr>
        <w:t>допуски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на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электромагнитные</w:t>
      </w:r>
      <w:r w:rsidRPr="009D5EE5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волны</w:t>
      </w:r>
    </w:p>
    <w:p w:rsidR="003A32C7" w:rsidRPr="009D5EE5" w:rsidRDefault="003A32C7" w:rsidP="00E405D9">
      <w:pPr>
        <w:rPr>
          <w:lang w:val="ru-RU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65"/>
        <w:gridCol w:w="3234"/>
        <w:gridCol w:w="3087"/>
      </w:tblGrid>
      <w:tr w:rsidR="008D3BED" w:rsidRPr="008D3BED" w:rsidTr="00905BFB">
        <w:tc>
          <w:tcPr>
            <w:tcW w:w="9320" w:type="dxa"/>
            <w:gridSpan w:val="3"/>
          </w:tcPr>
          <w:p w:rsidR="00B81E84" w:rsidRPr="00B81E84" w:rsidRDefault="00B81E84" w:rsidP="00B81E84">
            <w:pPr>
              <w:jc w:val="center"/>
              <w:rPr>
                <w:szCs w:val="24"/>
              </w:rPr>
            </w:pPr>
            <w:r>
              <w:rPr>
                <w:b/>
                <w:szCs w:val="24"/>
                <w:lang w:val="ru-RU"/>
              </w:rPr>
              <w:t>допуски</w:t>
            </w:r>
            <w:r w:rsidRPr="00B81E84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  <w:lang w:val="ru-RU"/>
              </w:rPr>
              <w:t>на</w:t>
            </w:r>
            <w:r w:rsidRPr="00B81E84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  <w:lang w:val="ru-RU"/>
              </w:rPr>
              <w:t>электромагнитные</w:t>
            </w:r>
            <w:r w:rsidRPr="00B81E84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  <w:lang w:val="ru-RU"/>
              </w:rPr>
              <w:t>волны</w:t>
            </w:r>
          </w:p>
        </w:tc>
      </w:tr>
      <w:tr w:rsidR="008D3BED" w:rsidRPr="00E50C46" w:rsidTr="00905BFB">
        <w:tc>
          <w:tcPr>
            <w:tcW w:w="9320" w:type="dxa"/>
            <w:gridSpan w:val="3"/>
          </w:tcPr>
          <w:p w:rsidR="00B81E84" w:rsidRPr="009D5EE5" w:rsidRDefault="00B81E84" w:rsidP="00B81E84">
            <w:pPr>
              <w:rPr>
                <w:szCs w:val="24"/>
                <w:lang w:val="ru-RU"/>
              </w:rPr>
            </w:pPr>
            <w:r>
              <w:rPr>
                <w:szCs w:val="24"/>
              </w:rPr>
              <w:t>HRK</w:t>
            </w:r>
            <w:r w:rsidRPr="009D5EE5">
              <w:rPr>
                <w:szCs w:val="24"/>
                <w:lang w:val="ru-RU"/>
              </w:rPr>
              <w:t xml:space="preserve">-1 </w:t>
            </w:r>
            <w:r>
              <w:rPr>
                <w:szCs w:val="24"/>
                <w:lang w:val="ru-RU"/>
              </w:rPr>
              <w:t>следует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использовать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приведенной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ниже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среде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электромагнитных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волн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Клиент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пользователь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B81E84">
              <w:rPr>
                <w:szCs w:val="24"/>
              </w:rPr>
              <w:t>HRK</w:t>
            </w:r>
            <w:r w:rsidRPr="009D5EE5">
              <w:rPr>
                <w:szCs w:val="24"/>
                <w:lang w:val="ru-RU"/>
              </w:rPr>
              <w:t xml:space="preserve">-1 </w:t>
            </w:r>
            <w:r>
              <w:rPr>
                <w:szCs w:val="24"/>
                <w:lang w:val="ru-RU"/>
              </w:rPr>
              <w:t>должны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гарантировать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что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B81E84">
              <w:rPr>
                <w:szCs w:val="24"/>
              </w:rPr>
              <w:t>HRK</w:t>
            </w:r>
            <w:r w:rsidRPr="009D5EE5">
              <w:rPr>
                <w:szCs w:val="24"/>
                <w:lang w:val="ru-RU"/>
              </w:rPr>
              <w:t xml:space="preserve">-1 </w:t>
            </w:r>
            <w:r>
              <w:rPr>
                <w:szCs w:val="24"/>
                <w:lang w:val="ru-RU"/>
              </w:rPr>
              <w:t>будет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использоваться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этом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типе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среды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8D3BED" w:rsidRPr="008D3BED" w:rsidTr="00905BFB">
        <w:trPr>
          <w:trHeight w:val="489"/>
        </w:trPr>
        <w:tc>
          <w:tcPr>
            <w:tcW w:w="2977" w:type="dxa"/>
            <w:vAlign w:val="center"/>
          </w:tcPr>
          <w:p w:rsidR="00B81E84" w:rsidRPr="00B81E84" w:rsidRDefault="00B81E84" w:rsidP="00B81E84">
            <w:pPr>
              <w:jc w:val="center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Тестирование на стойкость</w:t>
            </w:r>
          </w:p>
        </w:tc>
        <w:tc>
          <w:tcPr>
            <w:tcW w:w="3247" w:type="dxa"/>
            <w:vAlign w:val="center"/>
          </w:tcPr>
          <w:p w:rsidR="00B81E84" w:rsidRPr="00B81E84" w:rsidRDefault="00B81E84" w:rsidP="00B81E84">
            <w:pPr>
              <w:jc w:val="center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Уровень испытание по IEC 60601</w:t>
            </w:r>
          </w:p>
        </w:tc>
        <w:tc>
          <w:tcPr>
            <w:tcW w:w="3096" w:type="dxa"/>
            <w:vAlign w:val="center"/>
          </w:tcPr>
          <w:p w:rsidR="00B81E84" w:rsidRPr="00B81E84" w:rsidRDefault="00B81E84" w:rsidP="00B81E84">
            <w:pPr>
              <w:jc w:val="center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Уровень целесообразности</w:t>
            </w:r>
          </w:p>
        </w:tc>
      </w:tr>
      <w:tr w:rsidR="008D3BED" w:rsidRPr="00E50C46" w:rsidTr="00905BFB">
        <w:tc>
          <w:tcPr>
            <w:tcW w:w="2977" w:type="dxa"/>
          </w:tcPr>
          <w:p w:rsidR="00B81E84" w:rsidRDefault="00B81E84" w:rsidP="00B81E84">
            <w:pPr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ЭСР</w:t>
            </w:r>
          </w:p>
          <w:p w:rsidR="00B81E84" w:rsidRPr="00B81E84" w:rsidRDefault="00B81E84" w:rsidP="00B81E84">
            <w:pPr>
              <w:jc w:val="left"/>
              <w:rPr>
                <w:szCs w:val="24"/>
              </w:rPr>
            </w:pPr>
            <w:r w:rsidRPr="00B81E84">
              <w:rPr>
                <w:szCs w:val="24"/>
              </w:rPr>
              <w:t>IEC 61000</w:t>
            </w:r>
            <w:r w:rsidRPr="00B81E84">
              <w:rPr>
                <w:rFonts w:ascii="MS Mincho" w:hAnsiTheme="minorBidi" w:hint="eastAsia"/>
                <w:szCs w:val="24"/>
              </w:rPr>
              <w:t>－</w:t>
            </w:r>
            <w:r w:rsidRPr="00B81E84">
              <w:rPr>
                <w:szCs w:val="24"/>
              </w:rPr>
              <w:t>4</w:t>
            </w:r>
            <w:r w:rsidRPr="00B81E84">
              <w:rPr>
                <w:rFonts w:ascii="MS Mincho" w:hAnsiTheme="minorBidi" w:hint="eastAsia"/>
                <w:szCs w:val="24"/>
              </w:rPr>
              <w:t>－</w:t>
            </w:r>
            <w:r w:rsidRPr="00B81E84">
              <w:rPr>
                <w:szCs w:val="24"/>
              </w:rPr>
              <w:t>2</w:t>
            </w:r>
          </w:p>
        </w:tc>
        <w:tc>
          <w:tcPr>
            <w:tcW w:w="3247" w:type="dxa"/>
          </w:tcPr>
          <w:p w:rsidR="00B81E84" w:rsidRPr="009D5EE5" w:rsidRDefault="00B81E84" w:rsidP="00B81E84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контакт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9D5EE5">
              <w:rPr>
                <w:rFonts w:ascii="MS Mincho" w:hAnsiTheme="minorBidi" w:hint="eastAsia"/>
                <w:szCs w:val="24"/>
                <w:lang w:val="ru-RU"/>
              </w:rPr>
              <w:t>±</w:t>
            </w:r>
            <w:r w:rsidRPr="009D5EE5">
              <w:rPr>
                <w:szCs w:val="24"/>
                <w:lang w:val="ru-RU"/>
              </w:rPr>
              <w:t xml:space="preserve">8 </w:t>
            </w:r>
            <w:proofErr w:type="spellStart"/>
            <w:r>
              <w:rPr>
                <w:szCs w:val="24"/>
                <w:lang w:val="ru-RU"/>
              </w:rPr>
              <w:t>кВ</w:t>
            </w:r>
            <w:proofErr w:type="spellEnd"/>
          </w:p>
          <w:p w:rsidR="008D3BED" w:rsidRPr="00B81E84" w:rsidRDefault="00B81E84" w:rsidP="00B81E8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в воздухе</w:t>
            </w:r>
            <w:r w:rsidR="008D3BED" w:rsidRPr="009D5EE5">
              <w:rPr>
                <w:lang w:val="ru-RU"/>
              </w:rPr>
              <w:t xml:space="preserve"> ±15 </w:t>
            </w:r>
            <w:proofErr w:type="spellStart"/>
            <w:r>
              <w:rPr>
                <w:lang w:val="ru-RU"/>
              </w:rPr>
              <w:t>кВ</w:t>
            </w:r>
            <w:proofErr w:type="spellEnd"/>
          </w:p>
        </w:tc>
        <w:tc>
          <w:tcPr>
            <w:tcW w:w="3096" w:type="dxa"/>
          </w:tcPr>
          <w:p w:rsidR="008D3BED" w:rsidRPr="00B81E84" w:rsidRDefault="00B81E84" w:rsidP="00B17CF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proofErr w:type="gramStart"/>
            <w:r w:rsidR="008D3BED" w:rsidRPr="00B81E84">
              <w:rPr>
                <w:lang w:val="ru-RU"/>
              </w:rPr>
              <w:t>1</w:t>
            </w:r>
            <w:proofErr w:type="gramEnd"/>
            <w:r w:rsidR="008D3BED" w:rsidRPr="00B81E84">
              <w:rPr>
                <w:lang w:val="ru-RU"/>
              </w:rPr>
              <w:t>)*</w:t>
            </w:r>
          </w:p>
          <w:p w:rsidR="008D3BED" w:rsidRPr="00B81E84" w:rsidRDefault="00B81E84" w:rsidP="00B17CF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контакт</w:t>
            </w:r>
            <w:r w:rsidR="008D3BED" w:rsidRPr="00B81E84">
              <w:rPr>
                <w:lang w:val="ru-RU"/>
              </w:rPr>
              <w:t xml:space="preserve"> ±8 </w:t>
            </w:r>
            <w:proofErr w:type="spellStart"/>
            <w:r>
              <w:rPr>
                <w:lang w:val="ru-RU"/>
              </w:rPr>
              <w:t>кВ</w:t>
            </w:r>
            <w:proofErr w:type="spellEnd"/>
          </w:p>
          <w:p w:rsidR="00B81E84" w:rsidRPr="00B81E84" w:rsidRDefault="00B81E84" w:rsidP="00B81E84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в воздухе</w:t>
            </w:r>
            <w:r w:rsidRPr="009D5EE5">
              <w:rPr>
                <w:szCs w:val="24"/>
                <w:lang w:val="ru-RU"/>
              </w:rPr>
              <w:t xml:space="preserve"> ±15 </w:t>
            </w:r>
            <w:proofErr w:type="spellStart"/>
            <w:r>
              <w:rPr>
                <w:szCs w:val="24"/>
                <w:lang w:val="ru-RU"/>
              </w:rPr>
              <w:t>кВ</w:t>
            </w:r>
            <w:proofErr w:type="spellEnd"/>
          </w:p>
        </w:tc>
      </w:tr>
      <w:tr w:rsidR="008D3BED" w:rsidRPr="00E50C46" w:rsidTr="00905BFB">
        <w:tc>
          <w:tcPr>
            <w:tcW w:w="2977" w:type="dxa"/>
          </w:tcPr>
          <w:p w:rsidR="008D3BED" w:rsidRPr="009D5EE5" w:rsidRDefault="00B81E84" w:rsidP="00B17CF4">
            <w:pPr>
              <w:jc w:val="left"/>
              <w:rPr>
                <w:lang w:val="ru-RU"/>
              </w:rPr>
            </w:pPr>
            <w:r w:rsidRPr="009D5EE5">
              <w:rPr>
                <w:lang w:val="ru-RU"/>
              </w:rPr>
              <w:t>Электрические быстрые переходные процессы / спад</w:t>
            </w:r>
          </w:p>
          <w:p w:rsidR="008D3BED" w:rsidRPr="009D5EE5" w:rsidRDefault="008D3BED" w:rsidP="00B17CF4">
            <w:pPr>
              <w:jc w:val="left"/>
              <w:rPr>
                <w:lang w:val="ru-RU"/>
              </w:rPr>
            </w:pPr>
            <w:r w:rsidRPr="008D3BED">
              <w:rPr>
                <w:rFonts w:hint="eastAsia"/>
              </w:rPr>
              <w:t>IEC</w:t>
            </w:r>
            <w:r w:rsidRPr="009D5EE5">
              <w:rPr>
                <w:rFonts w:hint="eastAsia"/>
                <w:lang w:val="ru-RU"/>
              </w:rPr>
              <w:t xml:space="preserve"> 61000</w:t>
            </w:r>
            <w:r w:rsidRPr="009D5EE5">
              <w:rPr>
                <w:rFonts w:hint="eastAsia"/>
                <w:lang w:val="ru-RU"/>
              </w:rPr>
              <w:t>－</w:t>
            </w:r>
            <w:r w:rsidRPr="009D5EE5">
              <w:rPr>
                <w:rFonts w:hint="eastAsia"/>
                <w:lang w:val="ru-RU"/>
              </w:rPr>
              <w:t>4</w:t>
            </w:r>
            <w:r w:rsidRPr="009D5EE5">
              <w:rPr>
                <w:rFonts w:hint="eastAsia"/>
                <w:lang w:val="ru-RU"/>
              </w:rPr>
              <w:t>－</w:t>
            </w:r>
            <w:r w:rsidRPr="009D5EE5">
              <w:rPr>
                <w:rFonts w:hint="eastAsia"/>
                <w:lang w:val="ru-RU"/>
              </w:rPr>
              <w:t>4</w:t>
            </w:r>
          </w:p>
        </w:tc>
        <w:tc>
          <w:tcPr>
            <w:tcW w:w="3247" w:type="dxa"/>
          </w:tcPr>
          <w:p w:rsidR="008D3BED" w:rsidRPr="00B81E84" w:rsidRDefault="00B81E84" w:rsidP="00B17CF4">
            <w:pPr>
              <w:jc w:val="left"/>
              <w:rPr>
                <w:lang w:val="ru-RU"/>
              </w:rPr>
            </w:pPr>
            <w:r w:rsidRPr="00B81E84">
              <w:rPr>
                <w:lang w:val="ru-RU"/>
              </w:rPr>
              <w:t>линия электропередач</w:t>
            </w:r>
            <w:r w:rsidR="008D3BED" w:rsidRPr="00B81E84">
              <w:rPr>
                <w:rFonts w:hint="eastAsia"/>
                <w:lang w:val="ru-RU"/>
              </w:rPr>
              <w:t>±</w:t>
            </w:r>
            <w:r w:rsidR="008D3BED" w:rsidRPr="00B81E84">
              <w:rPr>
                <w:rFonts w:hint="eastAsia"/>
                <w:lang w:val="ru-RU"/>
              </w:rPr>
              <w:t xml:space="preserve">2 </w:t>
            </w:r>
            <w:proofErr w:type="spellStart"/>
            <w:r>
              <w:rPr>
                <w:lang w:val="ru-RU"/>
              </w:rPr>
              <w:t>кВ</w:t>
            </w:r>
            <w:proofErr w:type="spellEnd"/>
          </w:p>
          <w:p w:rsidR="008D3BED" w:rsidRPr="00B81E84" w:rsidRDefault="00B81E84" w:rsidP="00B81E8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линия ввода/вывода</w:t>
            </w:r>
            <w:r w:rsidR="008D3BED" w:rsidRPr="00B81E84">
              <w:rPr>
                <w:lang w:val="ru-RU"/>
              </w:rPr>
              <w:t xml:space="preserve"> ±1 </w:t>
            </w:r>
            <w:proofErr w:type="spellStart"/>
            <w:r>
              <w:rPr>
                <w:lang w:val="ru-RU"/>
              </w:rPr>
              <w:t>кВ</w:t>
            </w:r>
            <w:proofErr w:type="spellEnd"/>
          </w:p>
        </w:tc>
        <w:tc>
          <w:tcPr>
            <w:tcW w:w="3096" w:type="dxa"/>
          </w:tcPr>
          <w:p w:rsidR="008D3BED" w:rsidRPr="00B81E84" w:rsidRDefault="00B81E84" w:rsidP="00B17CF4">
            <w:pPr>
              <w:jc w:val="left"/>
              <w:rPr>
                <w:lang w:val="ru-RU"/>
              </w:rPr>
            </w:pPr>
            <w:r w:rsidRPr="00B81E84">
              <w:rPr>
                <w:lang w:val="ru-RU"/>
              </w:rPr>
              <w:t>линия электропередач</w:t>
            </w:r>
            <w:r w:rsidR="008D3BED" w:rsidRPr="00B81E84">
              <w:rPr>
                <w:lang w:val="ru-RU"/>
              </w:rPr>
              <w:t xml:space="preserve">±2 </w:t>
            </w:r>
            <w:proofErr w:type="spellStart"/>
            <w:r>
              <w:rPr>
                <w:lang w:val="ru-RU"/>
              </w:rPr>
              <w:t>кВ</w:t>
            </w:r>
            <w:proofErr w:type="spellEnd"/>
          </w:p>
          <w:p w:rsidR="008D3BED" w:rsidRPr="00B81E84" w:rsidRDefault="00B81E84" w:rsidP="00B17CF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линия ввода/вывода</w:t>
            </w:r>
            <w:r w:rsidRPr="00B81E84">
              <w:rPr>
                <w:lang w:val="ru-RU"/>
              </w:rPr>
              <w:t xml:space="preserve"> ±1 </w:t>
            </w:r>
            <w:proofErr w:type="spellStart"/>
            <w:r>
              <w:rPr>
                <w:lang w:val="ru-RU"/>
              </w:rPr>
              <w:t>кВ</w:t>
            </w:r>
            <w:proofErr w:type="spellEnd"/>
          </w:p>
        </w:tc>
      </w:tr>
      <w:tr w:rsidR="008D3BED" w:rsidRPr="00E50C46" w:rsidTr="00905BFB">
        <w:tc>
          <w:tcPr>
            <w:tcW w:w="2977" w:type="dxa"/>
          </w:tcPr>
          <w:p w:rsidR="008D3BED" w:rsidRPr="00B81E84" w:rsidRDefault="00B81E84" w:rsidP="00B17CF4">
            <w:pPr>
              <w:jc w:val="left"/>
              <w:rPr>
                <w:lang w:val="ru-RU"/>
              </w:rPr>
            </w:pPr>
            <w:r w:rsidRPr="00B81E84">
              <w:rPr>
                <w:lang w:val="ru-RU"/>
              </w:rPr>
              <w:t>Скачк</w:t>
            </w:r>
            <w:r>
              <w:rPr>
                <w:lang w:val="ru-RU"/>
              </w:rPr>
              <w:t>и</w:t>
            </w:r>
            <w:r w:rsidRPr="00B81E84">
              <w:rPr>
                <w:lang w:val="ru-RU"/>
              </w:rPr>
              <w:t xml:space="preserve"> напряжения</w:t>
            </w:r>
          </w:p>
          <w:p w:rsidR="008D3BED" w:rsidRPr="00B81E84" w:rsidRDefault="008D3BED" w:rsidP="00B17CF4">
            <w:pPr>
              <w:jc w:val="left"/>
              <w:rPr>
                <w:lang w:val="ru-RU"/>
              </w:rPr>
            </w:pPr>
            <w:r w:rsidRPr="008D3BED">
              <w:rPr>
                <w:rFonts w:hint="eastAsia"/>
              </w:rPr>
              <w:t>IEC</w:t>
            </w:r>
            <w:r w:rsidRPr="00B81E84">
              <w:rPr>
                <w:rFonts w:hint="eastAsia"/>
                <w:lang w:val="ru-RU"/>
              </w:rPr>
              <w:t xml:space="preserve"> 61000</w:t>
            </w:r>
            <w:r w:rsidRPr="00B81E84">
              <w:rPr>
                <w:rFonts w:hint="eastAsia"/>
                <w:lang w:val="ru-RU"/>
              </w:rPr>
              <w:t>－</w:t>
            </w:r>
            <w:r w:rsidRPr="00B81E84">
              <w:rPr>
                <w:rFonts w:hint="eastAsia"/>
                <w:lang w:val="ru-RU"/>
              </w:rPr>
              <w:t>4</w:t>
            </w:r>
            <w:r w:rsidRPr="00B81E84">
              <w:rPr>
                <w:rFonts w:hint="eastAsia"/>
                <w:lang w:val="ru-RU"/>
              </w:rPr>
              <w:t>－</w:t>
            </w:r>
            <w:r w:rsidRPr="00B81E84">
              <w:rPr>
                <w:rFonts w:hint="eastAsia"/>
                <w:lang w:val="ru-RU"/>
              </w:rPr>
              <w:t>5</w:t>
            </w:r>
          </w:p>
        </w:tc>
        <w:tc>
          <w:tcPr>
            <w:tcW w:w="3247" w:type="dxa"/>
          </w:tcPr>
          <w:p w:rsidR="008D3BED" w:rsidRPr="009D5EE5" w:rsidRDefault="00B81E84" w:rsidP="00B17CF4">
            <w:pPr>
              <w:jc w:val="left"/>
            </w:pPr>
            <w:r>
              <w:rPr>
                <w:lang w:val="ru-RU"/>
              </w:rPr>
              <w:t>Между</w:t>
            </w:r>
            <w:r w:rsidRPr="009D5EE5">
              <w:t xml:space="preserve"> </w:t>
            </w:r>
            <w:r>
              <w:rPr>
                <w:lang w:val="ru-RU"/>
              </w:rPr>
              <w:t>линиями</w:t>
            </w:r>
            <w:r w:rsidR="008D3BED" w:rsidRPr="008D3BED">
              <w:rPr>
                <w:rFonts w:hint="eastAsia"/>
              </w:rPr>
              <w:t xml:space="preserve"> </w:t>
            </w:r>
            <w:r w:rsidR="008D3BED" w:rsidRPr="008D3BED">
              <w:rPr>
                <w:rFonts w:hint="eastAsia"/>
              </w:rPr>
              <w:t>±</w:t>
            </w:r>
            <w:r w:rsidR="008D3BED" w:rsidRPr="008D3BED">
              <w:rPr>
                <w:rFonts w:hint="eastAsia"/>
              </w:rPr>
              <w:t xml:space="preserve">1 </w:t>
            </w:r>
            <w:proofErr w:type="spellStart"/>
            <w:r>
              <w:rPr>
                <w:lang w:val="ru-RU"/>
              </w:rPr>
              <w:t>кВ</w:t>
            </w:r>
            <w:proofErr w:type="spellEnd"/>
          </w:p>
          <w:p w:rsidR="008D3BED" w:rsidRPr="008D3BED" w:rsidRDefault="008D3BED" w:rsidP="00B17CF4">
            <w:pPr>
              <w:jc w:val="left"/>
            </w:pPr>
            <w:r w:rsidRPr="008D3BED">
              <w:t>between line and grounding ±2 kV</w:t>
            </w:r>
          </w:p>
        </w:tc>
        <w:tc>
          <w:tcPr>
            <w:tcW w:w="3096" w:type="dxa"/>
          </w:tcPr>
          <w:p w:rsidR="008D3BED" w:rsidRPr="00B81E84" w:rsidRDefault="00B81E84" w:rsidP="00B17CF4">
            <w:pPr>
              <w:jc w:val="left"/>
              <w:rPr>
                <w:lang w:val="ru-RU"/>
              </w:rPr>
            </w:pPr>
            <w:proofErr w:type="spellStart"/>
            <w:r w:rsidRPr="00B81E84">
              <w:rPr>
                <w:lang w:val="ru-RU"/>
              </w:rPr>
              <w:t>Дифференц</w:t>
            </w:r>
            <w:proofErr w:type="spellEnd"/>
            <w:r>
              <w:rPr>
                <w:lang w:val="ru-RU"/>
              </w:rPr>
              <w:t>.</w:t>
            </w:r>
            <w:r w:rsidRPr="00B81E84">
              <w:rPr>
                <w:lang w:val="ru-RU"/>
              </w:rPr>
              <w:t xml:space="preserve"> режим</w:t>
            </w:r>
            <w:r>
              <w:rPr>
                <w:lang w:val="ru-RU"/>
              </w:rPr>
              <w:t xml:space="preserve"> </w:t>
            </w:r>
            <w:r w:rsidR="008D3BED" w:rsidRPr="00B81E84">
              <w:rPr>
                <w:lang w:val="ru-RU"/>
              </w:rPr>
              <w:t xml:space="preserve">±1 </w:t>
            </w:r>
            <w:proofErr w:type="spellStart"/>
            <w:r>
              <w:rPr>
                <w:lang w:val="ru-RU"/>
              </w:rPr>
              <w:t>кВ</w:t>
            </w:r>
            <w:proofErr w:type="spellEnd"/>
          </w:p>
          <w:p w:rsidR="008D3BED" w:rsidRPr="00B81E84" w:rsidRDefault="00B81E84" w:rsidP="00B81E84">
            <w:pPr>
              <w:jc w:val="left"/>
              <w:rPr>
                <w:lang w:val="ru-RU"/>
              </w:rPr>
            </w:pPr>
            <w:r w:rsidRPr="00B81E84">
              <w:rPr>
                <w:lang w:val="ru-RU"/>
              </w:rPr>
              <w:t>общий режим</w:t>
            </w:r>
            <w:r>
              <w:rPr>
                <w:lang w:val="ru-RU"/>
              </w:rPr>
              <w:t xml:space="preserve"> </w:t>
            </w:r>
            <w:r w:rsidR="008D3BED" w:rsidRPr="00B81E84">
              <w:rPr>
                <w:lang w:val="ru-RU"/>
              </w:rPr>
              <w:t xml:space="preserve">±2 </w:t>
            </w:r>
            <w:proofErr w:type="spellStart"/>
            <w:r>
              <w:rPr>
                <w:lang w:val="ru-RU"/>
              </w:rPr>
              <w:t>кВ</w:t>
            </w:r>
            <w:proofErr w:type="spellEnd"/>
          </w:p>
        </w:tc>
      </w:tr>
      <w:tr w:rsidR="008D3BED" w:rsidRPr="00E50C46" w:rsidTr="00905BFB">
        <w:tc>
          <w:tcPr>
            <w:tcW w:w="2977" w:type="dxa"/>
          </w:tcPr>
          <w:p w:rsidR="009B4BEC" w:rsidRDefault="009B4BEC" w:rsidP="009B4BEC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Падение напряжения, мгновенное прерывание, колебания напряжения на линии питания</w:t>
            </w:r>
          </w:p>
          <w:p w:rsidR="008D3BED" w:rsidRPr="00B81E84" w:rsidRDefault="008D3BED" w:rsidP="00B17CF4">
            <w:pPr>
              <w:jc w:val="left"/>
              <w:rPr>
                <w:lang w:val="ru-RU"/>
              </w:rPr>
            </w:pPr>
            <w:r w:rsidRPr="008D3BED">
              <w:rPr>
                <w:rFonts w:hint="eastAsia"/>
              </w:rPr>
              <w:t>IEC</w:t>
            </w:r>
            <w:r w:rsidRPr="00B81E84">
              <w:rPr>
                <w:rFonts w:hint="eastAsia"/>
                <w:lang w:val="ru-RU"/>
              </w:rPr>
              <w:t xml:space="preserve"> 61000</w:t>
            </w:r>
            <w:r w:rsidRPr="00B81E84">
              <w:rPr>
                <w:rFonts w:hint="eastAsia"/>
                <w:lang w:val="ru-RU"/>
              </w:rPr>
              <w:t>－</w:t>
            </w:r>
            <w:r w:rsidRPr="00B81E84">
              <w:rPr>
                <w:rFonts w:hint="eastAsia"/>
                <w:lang w:val="ru-RU"/>
              </w:rPr>
              <w:t>4</w:t>
            </w:r>
            <w:r w:rsidRPr="00B81E84">
              <w:rPr>
                <w:rFonts w:hint="eastAsia"/>
                <w:lang w:val="ru-RU"/>
              </w:rPr>
              <w:t>－</w:t>
            </w:r>
            <w:r w:rsidRPr="00B81E84">
              <w:rPr>
                <w:lang w:val="ru-RU"/>
              </w:rPr>
              <w:t>11</w:t>
            </w:r>
          </w:p>
        </w:tc>
        <w:tc>
          <w:tcPr>
            <w:tcW w:w="3247" w:type="dxa"/>
          </w:tcPr>
          <w:p w:rsidR="00B17CF4" w:rsidRPr="009B4BEC" w:rsidRDefault="009B4BEC" w:rsidP="00B17CF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 w:rsidR="008D3BED" w:rsidRPr="009B4BEC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цикла</w:t>
            </w:r>
            <w:r w:rsidRPr="009B4BEC">
              <w:rPr>
                <w:lang w:val="ru-RU"/>
              </w:rPr>
              <w:t xml:space="preserve"> </w:t>
            </w:r>
            <w:r w:rsidR="008D3BED" w:rsidRPr="009B4BEC">
              <w:rPr>
                <w:lang w:val="ru-RU"/>
              </w:rPr>
              <w:t>0.5 &lt; 5 %</w:t>
            </w:r>
            <w:r w:rsidR="008D3BED" w:rsidRPr="00B17CF4">
              <w:rPr>
                <w:i/>
              </w:rPr>
              <w:t>U</w:t>
            </w:r>
            <w:r w:rsidR="008D3BED" w:rsidRPr="008D3BED">
              <w:t>T</w:t>
            </w:r>
            <w:r w:rsidR="00B17CF4" w:rsidRPr="009B4BEC">
              <w:rPr>
                <w:lang w:val="ru-RU"/>
              </w:rPr>
              <w:t xml:space="preserve"> </w:t>
            </w:r>
            <w:r w:rsidR="008D3BED" w:rsidRPr="009B4BEC">
              <w:rPr>
                <w:lang w:val="ru-RU"/>
              </w:rPr>
              <w:t>(</w:t>
            </w:r>
            <w:r w:rsidR="008D3BED" w:rsidRPr="00B17CF4">
              <w:rPr>
                <w:i/>
              </w:rPr>
              <w:t>UT</w:t>
            </w:r>
            <w:r w:rsidR="008D3BED" w:rsidRPr="009B4BEC">
              <w:rPr>
                <w:lang w:val="ru-RU"/>
              </w:rPr>
              <w:t xml:space="preserve"> &gt;95 % </w:t>
            </w:r>
            <w:r>
              <w:rPr>
                <w:lang w:val="ru-RU"/>
              </w:rPr>
              <w:t>снижение</w:t>
            </w:r>
            <w:r w:rsidR="008D3BED" w:rsidRPr="009B4BEC">
              <w:rPr>
                <w:lang w:val="ru-RU"/>
              </w:rPr>
              <w:t>)</w:t>
            </w:r>
          </w:p>
          <w:p w:rsidR="00B17CF4" w:rsidRPr="009B4BEC" w:rsidRDefault="009B4BEC" w:rsidP="00B17CF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 w:rsidRPr="009B4BEC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цикла</w:t>
            </w:r>
            <w:r w:rsidRPr="009B4BEC">
              <w:rPr>
                <w:lang w:val="ru-RU"/>
              </w:rPr>
              <w:t xml:space="preserve"> </w:t>
            </w:r>
            <w:r w:rsidR="008D3BED" w:rsidRPr="009B4BEC">
              <w:rPr>
                <w:lang w:val="ru-RU"/>
              </w:rPr>
              <w:t>5</w:t>
            </w:r>
            <w:r>
              <w:rPr>
                <w:lang w:val="ru-RU"/>
              </w:rPr>
              <w:t>,</w:t>
            </w:r>
            <w:r w:rsidR="008D3BED" w:rsidRPr="009B4BEC">
              <w:rPr>
                <w:lang w:val="ru-RU"/>
              </w:rPr>
              <w:t xml:space="preserve"> 40 %</w:t>
            </w:r>
            <w:r w:rsidR="008D3BED" w:rsidRPr="00B17CF4">
              <w:rPr>
                <w:i/>
              </w:rPr>
              <w:t>U</w:t>
            </w:r>
            <w:r w:rsidR="008D3BED" w:rsidRPr="008D3BED">
              <w:t>T</w:t>
            </w:r>
            <w:r w:rsidR="00B17CF4" w:rsidRPr="009B4BEC">
              <w:rPr>
                <w:lang w:val="ru-RU"/>
              </w:rPr>
              <w:t xml:space="preserve"> </w:t>
            </w:r>
            <w:r w:rsidR="008D3BED" w:rsidRPr="009B4BEC">
              <w:rPr>
                <w:lang w:val="ru-RU"/>
              </w:rPr>
              <w:t>(</w:t>
            </w:r>
            <w:r w:rsidR="008D3BED" w:rsidRPr="00B17CF4">
              <w:rPr>
                <w:i/>
              </w:rPr>
              <w:t>UT</w:t>
            </w:r>
            <w:r w:rsidR="008D3BED" w:rsidRPr="009B4BEC">
              <w:rPr>
                <w:lang w:val="ru-RU"/>
              </w:rPr>
              <w:t xml:space="preserve"> 60 %</w:t>
            </w:r>
            <w:r>
              <w:rPr>
                <w:lang w:val="ru-RU"/>
              </w:rPr>
              <w:t xml:space="preserve"> снижение</w:t>
            </w:r>
            <w:r w:rsidR="008D3BED" w:rsidRPr="009B4BEC">
              <w:rPr>
                <w:lang w:val="ru-RU"/>
              </w:rPr>
              <w:t>)</w:t>
            </w:r>
          </w:p>
          <w:p w:rsidR="00B17CF4" w:rsidRPr="009B4BEC" w:rsidRDefault="009B4BEC" w:rsidP="00B17CF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 w:rsidRPr="009B4BEC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цикла</w:t>
            </w:r>
            <w:r w:rsidRPr="009B4BEC">
              <w:rPr>
                <w:lang w:val="ru-RU"/>
              </w:rPr>
              <w:t xml:space="preserve"> </w:t>
            </w:r>
            <w:r w:rsidR="008D3BED" w:rsidRPr="009B4BEC">
              <w:rPr>
                <w:lang w:val="ru-RU"/>
              </w:rPr>
              <w:t>25</w:t>
            </w:r>
            <w:r>
              <w:rPr>
                <w:lang w:val="ru-RU"/>
              </w:rPr>
              <w:t>,</w:t>
            </w:r>
            <w:r w:rsidR="008D3BED" w:rsidRPr="009B4BEC">
              <w:rPr>
                <w:lang w:val="ru-RU"/>
              </w:rPr>
              <w:t xml:space="preserve"> 70 %</w:t>
            </w:r>
            <w:r w:rsidR="008D3BED" w:rsidRPr="00B17CF4">
              <w:rPr>
                <w:i/>
              </w:rPr>
              <w:t>U</w:t>
            </w:r>
            <w:r w:rsidR="008D3BED" w:rsidRPr="008D3BED">
              <w:t>T</w:t>
            </w:r>
            <w:r w:rsidR="00B17CF4" w:rsidRPr="009B4BEC">
              <w:rPr>
                <w:lang w:val="ru-RU"/>
              </w:rPr>
              <w:t xml:space="preserve"> </w:t>
            </w:r>
            <w:r w:rsidR="008D3BED" w:rsidRPr="009B4BEC">
              <w:rPr>
                <w:lang w:val="ru-RU"/>
              </w:rPr>
              <w:t>(</w:t>
            </w:r>
            <w:r w:rsidR="008D3BED" w:rsidRPr="00B17CF4">
              <w:rPr>
                <w:i/>
              </w:rPr>
              <w:t>UT</w:t>
            </w:r>
            <w:r w:rsidR="008D3BED" w:rsidRPr="009B4BEC">
              <w:rPr>
                <w:lang w:val="ru-RU"/>
              </w:rPr>
              <w:t xml:space="preserve"> 30 %</w:t>
            </w:r>
            <w:r>
              <w:rPr>
                <w:lang w:val="ru-RU"/>
              </w:rPr>
              <w:t xml:space="preserve"> снижение</w:t>
            </w:r>
            <w:r w:rsidR="008D3BED" w:rsidRPr="009B4BEC">
              <w:rPr>
                <w:lang w:val="ru-RU"/>
              </w:rPr>
              <w:t>)</w:t>
            </w:r>
          </w:p>
          <w:p w:rsidR="008D3BED" w:rsidRPr="009B4BEC" w:rsidRDefault="009B4BEC" w:rsidP="009B4BE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 w:rsidRPr="009B4BEC">
              <w:rPr>
                <w:lang w:val="ru-RU"/>
              </w:rPr>
              <w:t xml:space="preserve"> </w:t>
            </w:r>
            <w:r w:rsidR="008D3BED" w:rsidRPr="009B4BEC">
              <w:rPr>
                <w:lang w:val="ru-RU"/>
              </w:rPr>
              <w:t xml:space="preserve">5 </w:t>
            </w:r>
            <w:r>
              <w:rPr>
                <w:lang w:val="ru-RU"/>
              </w:rPr>
              <w:t>секунд</w:t>
            </w:r>
            <w:r w:rsidR="008D3BED" w:rsidRPr="009B4BEC">
              <w:rPr>
                <w:lang w:val="ru-RU"/>
              </w:rPr>
              <w:t xml:space="preserve"> &lt; 5 %</w:t>
            </w:r>
            <w:r w:rsidR="008D3BED" w:rsidRPr="00B17CF4">
              <w:rPr>
                <w:i/>
              </w:rPr>
              <w:t>U</w:t>
            </w:r>
            <w:r w:rsidR="008D3BED" w:rsidRPr="008D3BED">
              <w:t>T</w:t>
            </w:r>
            <w:r w:rsidR="00B17CF4" w:rsidRPr="009B4BEC">
              <w:rPr>
                <w:lang w:val="ru-RU"/>
              </w:rPr>
              <w:t xml:space="preserve"> </w:t>
            </w:r>
            <w:r w:rsidR="008D3BED" w:rsidRPr="009B4BEC">
              <w:rPr>
                <w:lang w:val="ru-RU"/>
              </w:rPr>
              <w:t>(</w:t>
            </w:r>
            <w:r w:rsidR="008D3BED" w:rsidRPr="00B17CF4">
              <w:rPr>
                <w:i/>
              </w:rPr>
              <w:t>UT</w:t>
            </w:r>
            <w:r w:rsidR="008D3BED" w:rsidRPr="009B4BEC">
              <w:rPr>
                <w:lang w:val="ru-RU"/>
              </w:rPr>
              <w:t xml:space="preserve"> &gt; 95 % </w:t>
            </w:r>
            <w:r>
              <w:rPr>
                <w:lang w:val="ru-RU"/>
              </w:rPr>
              <w:t>снижение</w:t>
            </w:r>
            <w:r w:rsidR="008D3BED" w:rsidRPr="009B4BEC">
              <w:rPr>
                <w:lang w:val="ru-RU"/>
              </w:rPr>
              <w:t>)</w:t>
            </w:r>
          </w:p>
        </w:tc>
        <w:tc>
          <w:tcPr>
            <w:tcW w:w="3096" w:type="dxa"/>
          </w:tcPr>
          <w:p w:rsidR="00B17CF4" w:rsidRPr="009B4BEC" w:rsidRDefault="009B4BEC" w:rsidP="00B17CF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 w:rsidRPr="009B4BEC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цикла</w:t>
            </w:r>
            <w:r w:rsidRPr="009B4BEC">
              <w:rPr>
                <w:lang w:val="ru-RU"/>
              </w:rPr>
              <w:t xml:space="preserve"> 0.5 &lt; 5 %</w:t>
            </w:r>
            <w:r w:rsidRPr="00B17CF4">
              <w:rPr>
                <w:i/>
              </w:rPr>
              <w:t>U</w:t>
            </w:r>
            <w:r w:rsidRPr="008D3BED">
              <w:t>T</w:t>
            </w:r>
            <w:r w:rsidRPr="009B4BEC">
              <w:rPr>
                <w:lang w:val="ru-RU"/>
              </w:rPr>
              <w:t xml:space="preserve"> (</w:t>
            </w:r>
            <w:r w:rsidRPr="00B17CF4">
              <w:rPr>
                <w:i/>
              </w:rPr>
              <w:t>UT</w:t>
            </w:r>
            <w:r w:rsidRPr="009B4BEC">
              <w:rPr>
                <w:lang w:val="ru-RU"/>
              </w:rPr>
              <w:t xml:space="preserve"> &gt;95 % </w:t>
            </w:r>
            <w:r>
              <w:rPr>
                <w:lang w:val="ru-RU"/>
              </w:rPr>
              <w:t>снижение</w:t>
            </w:r>
            <w:r w:rsidR="00B17CF4" w:rsidRPr="009B4BEC">
              <w:rPr>
                <w:lang w:val="ru-RU"/>
              </w:rPr>
              <w:t>)</w:t>
            </w:r>
          </w:p>
          <w:p w:rsidR="00B17CF4" w:rsidRPr="009B4BEC" w:rsidRDefault="009B4BEC" w:rsidP="00B17CF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 w:rsidRPr="009B4BEC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цикла</w:t>
            </w:r>
            <w:r w:rsidRPr="009B4BEC">
              <w:rPr>
                <w:lang w:val="ru-RU"/>
              </w:rPr>
              <w:t xml:space="preserve"> 5</w:t>
            </w:r>
            <w:r>
              <w:rPr>
                <w:lang w:val="ru-RU"/>
              </w:rPr>
              <w:t>,</w:t>
            </w:r>
            <w:r w:rsidRPr="009B4BEC">
              <w:rPr>
                <w:lang w:val="ru-RU"/>
              </w:rPr>
              <w:t xml:space="preserve"> 40 %</w:t>
            </w:r>
            <w:r w:rsidRPr="00B17CF4">
              <w:rPr>
                <w:i/>
              </w:rPr>
              <w:t>U</w:t>
            </w:r>
            <w:r w:rsidRPr="008D3BED">
              <w:t>T</w:t>
            </w:r>
            <w:r w:rsidRPr="009B4BEC">
              <w:rPr>
                <w:lang w:val="ru-RU"/>
              </w:rPr>
              <w:t xml:space="preserve"> (</w:t>
            </w:r>
            <w:r w:rsidRPr="00B17CF4">
              <w:rPr>
                <w:i/>
              </w:rPr>
              <w:t>UT</w:t>
            </w:r>
            <w:r w:rsidRPr="009B4BEC">
              <w:rPr>
                <w:lang w:val="ru-RU"/>
              </w:rPr>
              <w:t xml:space="preserve"> 60 %</w:t>
            </w:r>
            <w:r>
              <w:rPr>
                <w:lang w:val="ru-RU"/>
              </w:rPr>
              <w:t xml:space="preserve"> снижение</w:t>
            </w:r>
            <w:r w:rsidR="008D3BED" w:rsidRPr="009B4BEC">
              <w:rPr>
                <w:lang w:val="ru-RU"/>
              </w:rPr>
              <w:t>)</w:t>
            </w:r>
          </w:p>
          <w:p w:rsidR="00B17CF4" w:rsidRPr="009B4BEC" w:rsidRDefault="009B4BEC" w:rsidP="00B17CF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 w:rsidRPr="009B4BEC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цикла</w:t>
            </w:r>
            <w:r w:rsidRPr="009B4BEC">
              <w:rPr>
                <w:lang w:val="ru-RU"/>
              </w:rPr>
              <w:t xml:space="preserve"> 25</w:t>
            </w:r>
            <w:r>
              <w:rPr>
                <w:lang w:val="ru-RU"/>
              </w:rPr>
              <w:t>,</w:t>
            </w:r>
            <w:r w:rsidRPr="009B4BEC">
              <w:rPr>
                <w:lang w:val="ru-RU"/>
              </w:rPr>
              <w:t xml:space="preserve"> 70 %</w:t>
            </w:r>
            <w:r w:rsidRPr="00B17CF4">
              <w:rPr>
                <w:i/>
              </w:rPr>
              <w:t>U</w:t>
            </w:r>
            <w:r w:rsidRPr="008D3BED">
              <w:t>T</w:t>
            </w:r>
            <w:r w:rsidRPr="009B4BEC">
              <w:rPr>
                <w:lang w:val="ru-RU"/>
              </w:rPr>
              <w:t xml:space="preserve"> (</w:t>
            </w:r>
            <w:r w:rsidRPr="00B17CF4">
              <w:rPr>
                <w:i/>
              </w:rPr>
              <w:t>UT</w:t>
            </w:r>
            <w:r w:rsidRPr="009B4BEC">
              <w:rPr>
                <w:lang w:val="ru-RU"/>
              </w:rPr>
              <w:t xml:space="preserve"> 30 %</w:t>
            </w:r>
            <w:r>
              <w:rPr>
                <w:lang w:val="ru-RU"/>
              </w:rPr>
              <w:t xml:space="preserve"> снижение</w:t>
            </w:r>
            <w:r w:rsidR="008D3BED" w:rsidRPr="009B4BEC">
              <w:rPr>
                <w:lang w:val="ru-RU"/>
              </w:rPr>
              <w:t>)</w:t>
            </w:r>
          </w:p>
          <w:p w:rsidR="008D3BED" w:rsidRPr="009B4BEC" w:rsidRDefault="009B4BEC" w:rsidP="00B17CF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 w:rsidRPr="009B4BEC">
              <w:rPr>
                <w:lang w:val="ru-RU"/>
              </w:rPr>
              <w:t xml:space="preserve"> 5 </w:t>
            </w:r>
            <w:r>
              <w:rPr>
                <w:lang w:val="ru-RU"/>
              </w:rPr>
              <w:t>секунд</w:t>
            </w:r>
            <w:r w:rsidRPr="009B4BEC">
              <w:rPr>
                <w:lang w:val="ru-RU"/>
              </w:rPr>
              <w:t xml:space="preserve"> &lt; 5 %</w:t>
            </w:r>
            <w:r w:rsidRPr="00B17CF4">
              <w:rPr>
                <w:i/>
              </w:rPr>
              <w:t>U</w:t>
            </w:r>
            <w:r w:rsidRPr="008D3BED">
              <w:t>T</w:t>
            </w:r>
            <w:r w:rsidRPr="009B4BEC">
              <w:rPr>
                <w:lang w:val="ru-RU"/>
              </w:rPr>
              <w:t xml:space="preserve"> (</w:t>
            </w:r>
            <w:r w:rsidRPr="00B17CF4">
              <w:rPr>
                <w:i/>
              </w:rPr>
              <w:t>UT</w:t>
            </w:r>
            <w:r w:rsidRPr="009B4BEC">
              <w:rPr>
                <w:lang w:val="ru-RU"/>
              </w:rPr>
              <w:t xml:space="preserve"> &gt; 95 % </w:t>
            </w:r>
            <w:r>
              <w:rPr>
                <w:lang w:val="ru-RU"/>
              </w:rPr>
              <w:t>снижение</w:t>
            </w:r>
            <w:r w:rsidR="008D3BED" w:rsidRPr="009B4BEC">
              <w:rPr>
                <w:lang w:val="ru-RU"/>
              </w:rPr>
              <w:t>)</w:t>
            </w:r>
          </w:p>
        </w:tc>
      </w:tr>
      <w:tr w:rsidR="00B17CF4" w:rsidRPr="008D3BED" w:rsidTr="00905BFB">
        <w:tc>
          <w:tcPr>
            <w:tcW w:w="2977" w:type="dxa"/>
          </w:tcPr>
          <w:p w:rsidR="009B4BEC" w:rsidRDefault="009B4BEC" w:rsidP="00B17CF4">
            <w:pPr>
              <w:jc w:val="left"/>
              <w:rPr>
                <w:lang w:val="ru-RU"/>
              </w:rPr>
            </w:pPr>
            <w:r w:rsidRPr="009B4BEC">
              <w:rPr>
                <w:lang w:val="ru-RU"/>
              </w:rPr>
              <w:t>Магнитное поле силовой частоты</w:t>
            </w:r>
          </w:p>
          <w:p w:rsidR="00B17CF4" w:rsidRPr="009B4BEC" w:rsidRDefault="00B17CF4" w:rsidP="00B17CF4">
            <w:pPr>
              <w:jc w:val="left"/>
              <w:rPr>
                <w:lang w:val="ru-RU"/>
              </w:rPr>
            </w:pPr>
            <w:r w:rsidRPr="009B4BEC">
              <w:rPr>
                <w:lang w:val="ru-RU"/>
              </w:rPr>
              <w:t xml:space="preserve">(50/60 </w:t>
            </w:r>
            <w:r w:rsidR="009B4BEC">
              <w:rPr>
                <w:lang w:val="ru-RU"/>
              </w:rPr>
              <w:t>Гц</w:t>
            </w:r>
            <w:r w:rsidRPr="009B4BEC">
              <w:rPr>
                <w:lang w:val="ru-RU"/>
              </w:rPr>
              <w:t>)</w:t>
            </w:r>
          </w:p>
          <w:p w:rsidR="00B17CF4" w:rsidRPr="009B4BEC" w:rsidRDefault="00B17CF4" w:rsidP="00B17CF4">
            <w:pPr>
              <w:jc w:val="left"/>
              <w:rPr>
                <w:lang w:val="ru-RU"/>
              </w:rPr>
            </w:pPr>
            <w:r w:rsidRPr="003A32C7">
              <w:rPr>
                <w:rFonts w:hint="eastAsia"/>
              </w:rPr>
              <w:t>IEC</w:t>
            </w:r>
            <w:r w:rsidRPr="009B4BEC">
              <w:rPr>
                <w:rFonts w:hint="eastAsia"/>
                <w:lang w:val="ru-RU"/>
              </w:rPr>
              <w:t xml:space="preserve"> 61000</w:t>
            </w:r>
            <w:r w:rsidRPr="009B4BEC">
              <w:rPr>
                <w:rFonts w:hint="eastAsia"/>
                <w:lang w:val="ru-RU"/>
              </w:rPr>
              <w:t>－</w:t>
            </w:r>
            <w:r w:rsidRPr="009B4BEC">
              <w:rPr>
                <w:rFonts w:hint="eastAsia"/>
                <w:lang w:val="ru-RU"/>
              </w:rPr>
              <w:t>4</w:t>
            </w:r>
            <w:r w:rsidRPr="009B4BEC">
              <w:rPr>
                <w:rFonts w:hint="eastAsia"/>
                <w:lang w:val="ru-RU"/>
              </w:rPr>
              <w:t>－</w:t>
            </w:r>
            <w:r w:rsidRPr="009B4BEC">
              <w:rPr>
                <w:rFonts w:hint="eastAsia"/>
                <w:lang w:val="ru-RU"/>
              </w:rPr>
              <w:t>8</w:t>
            </w:r>
          </w:p>
        </w:tc>
        <w:tc>
          <w:tcPr>
            <w:tcW w:w="3247" w:type="dxa"/>
          </w:tcPr>
          <w:p w:rsidR="00B17CF4" w:rsidRPr="009B4BEC" w:rsidRDefault="00B17CF4" w:rsidP="009B4BEC">
            <w:pPr>
              <w:rPr>
                <w:lang w:val="ru-RU"/>
              </w:rPr>
            </w:pPr>
            <w:r w:rsidRPr="00104F01">
              <w:rPr>
                <w:rFonts w:hint="eastAsia"/>
              </w:rPr>
              <w:t>30 A/</w:t>
            </w:r>
            <w:r w:rsidR="009B4BEC">
              <w:rPr>
                <w:lang w:val="ru-RU"/>
              </w:rPr>
              <w:t>м</w:t>
            </w:r>
          </w:p>
        </w:tc>
        <w:tc>
          <w:tcPr>
            <w:tcW w:w="3096" w:type="dxa"/>
          </w:tcPr>
          <w:p w:rsidR="00B17CF4" w:rsidRPr="00104F01" w:rsidRDefault="00B17CF4" w:rsidP="002810C9">
            <w:r w:rsidRPr="00104F01">
              <w:rPr>
                <w:rFonts w:hint="eastAsia"/>
              </w:rPr>
              <w:t>30 A/m</w:t>
            </w:r>
          </w:p>
        </w:tc>
      </w:tr>
      <w:tr w:rsidR="00B17CF4" w:rsidRPr="00E50C46" w:rsidTr="00905BFB">
        <w:trPr>
          <w:trHeight w:val="1637"/>
        </w:trPr>
        <w:tc>
          <w:tcPr>
            <w:tcW w:w="9320" w:type="dxa"/>
            <w:gridSpan w:val="3"/>
          </w:tcPr>
          <w:p w:rsidR="009B4BEC" w:rsidRPr="009D5EE5" w:rsidRDefault="009B4BEC" w:rsidP="009B4BEC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Другим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9B4BEC">
              <w:rPr>
                <w:i/>
                <w:szCs w:val="24"/>
              </w:rPr>
              <w:t>UT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является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напряжение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питания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переменного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тока</w:t>
            </w:r>
            <w:r w:rsidRPr="009D5EE5">
              <w:rPr>
                <w:szCs w:val="24"/>
                <w:lang w:val="ru-RU"/>
              </w:rPr>
              <w:t xml:space="preserve"> </w:t>
            </w:r>
            <w:proofErr w:type="gramStart"/>
            <w:r>
              <w:rPr>
                <w:szCs w:val="24"/>
                <w:lang w:val="ru-RU"/>
              </w:rPr>
              <w:t>для</w:t>
            </w:r>
            <w:proofErr w:type="gramEnd"/>
            <w:r w:rsidRPr="009D5EE5">
              <w:rPr>
                <w:szCs w:val="24"/>
                <w:lang w:val="ru-RU"/>
              </w:rPr>
              <w:t xml:space="preserve"> </w:t>
            </w:r>
            <w:proofErr w:type="gramStart"/>
            <w:r>
              <w:rPr>
                <w:szCs w:val="24"/>
                <w:lang w:val="ru-RU"/>
              </w:rPr>
              <w:t>до</w:t>
            </w:r>
            <w:proofErr w:type="gramEnd"/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утверждения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уровня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тестирования</w:t>
            </w:r>
            <w:r w:rsidRPr="009D5EE5">
              <w:rPr>
                <w:szCs w:val="24"/>
                <w:lang w:val="ru-RU"/>
              </w:rPr>
              <w:t>.</w:t>
            </w:r>
          </w:p>
          <w:p w:rsidR="00B17CF4" w:rsidRPr="009D5EE5" w:rsidRDefault="00B17CF4" w:rsidP="00B17CF4">
            <w:pPr>
              <w:rPr>
                <w:lang w:val="ru-RU"/>
              </w:rPr>
            </w:pPr>
          </w:p>
          <w:p w:rsidR="009B4BEC" w:rsidRPr="009D5EE5" w:rsidRDefault="009B4BEC" w:rsidP="009B4BEC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Примечание</w:t>
            </w:r>
            <w:proofErr w:type="gramStart"/>
            <w:r w:rsidRPr="009D5EE5">
              <w:rPr>
                <w:szCs w:val="24"/>
                <w:lang w:val="ru-RU"/>
              </w:rPr>
              <w:t>1</w:t>
            </w:r>
            <w:proofErr w:type="gramEnd"/>
            <w:r w:rsidRPr="009D5EE5">
              <w:rPr>
                <w:szCs w:val="24"/>
                <w:lang w:val="ru-RU"/>
              </w:rPr>
              <w:t xml:space="preserve">) * </w:t>
            </w:r>
            <w:r>
              <w:rPr>
                <w:szCs w:val="24"/>
                <w:lang w:val="ru-RU"/>
              </w:rPr>
              <w:t>Тест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ESD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будет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проводиться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использованием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винта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рычага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сигнальных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портов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корпуса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дисплея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кнопки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измерения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выключателя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питания</w:t>
            </w:r>
            <w:r w:rsidRPr="009D5EE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  <w:lang w:val="ru-RU"/>
              </w:rPr>
              <w:t>включая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VCP</w:t>
            </w:r>
            <w:r w:rsidRPr="009D5EE5">
              <w:rPr>
                <w:szCs w:val="24"/>
                <w:lang w:val="ru-RU"/>
              </w:rPr>
              <w:t>/</w:t>
            </w:r>
            <w:r>
              <w:rPr>
                <w:szCs w:val="24"/>
              </w:rPr>
              <w:t>HCP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качестве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критериев</w:t>
            </w:r>
            <w:r w:rsidRPr="009D5EE5">
              <w:rPr>
                <w:szCs w:val="24"/>
                <w:lang w:val="ru-RU"/>
              </w:rPr>
              <w:t xml:space="preserve"> «</w:t>
            </w:r>
            <w:r>
              <w:rPr>
                <w:szCs w:val="24"/>
              </w:rPr>
              <w:t>A</w:t>
            </w:r>
            <w:r w:rsidRPr="009D5EE5">
              <w:rPr>
                <w:szCs w:val="24"/>
                <w:lang w:val="ru-RU"/>
              </w:rPr>
              <w:t xml:space="preserve">». </w:t>
            </w:r>
            <w:r>
              <w:rPr>
                <w:szCs w:val="24"/>
                <w:lang w:val="ru-RU"/>
              </w:rPr>
              <w:t>Но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качестве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критерии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подключения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внешнего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монитора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будет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применен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критерий</w:t>
            </w:r>
            <w:r w:rsidRPr="009D5EE5">
              <w:rPr>
                <w:szCs w:val="24"/>
                <w:lang w:val="ru-RU"/>
              </w:rPr>
              <w:t xml:space="preserve"> «</w:t>
            </w:r>
            <w:r w:rsidRPr="009B4BEC">
              <w:rPr>
                <w:szCs w:val="24"/>
              </w:rPr>
              <w:t>B</w:t>
            </w:r>
            <w:r w:rsidRPr="009D5EE5">
              <w:rPr>
                <w:szCs w:val="24"/>
                <w:lang w:val="ru-RU"/>
              </w:rPr>
              <w:t xml:space="preserve">», </w:t>
            </w:r>
            <w:r>
              <w:rPr>
                <w:szCs w:val="24"/>
                <w:lang w:val="ru-RU"/>
              </w:rPr>
              <w:t>поскольку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явление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мерцания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подключении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внешнего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монитора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время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интерференции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электростатического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разряда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влияет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на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основное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требование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</w:tbl>
    <w:p w:rsidR="00B17CF4" w:rsidRPr="009D5EE5" w:rsidRDefault="00B17CF4">
      <w:pPr>
        <w:spacing w:after="200" w:line="276" w:lineRule="auto"/>
        <w:jc w:val="left"/>
        <w:rPr>
          <w:lang w:val="ru-RU"/>
        </w:rPr>
      </w:pPr>
      <w:r w:rsidRPr="009D5EE5">
        <w:rPr>
          <w:lang w:val="ru-RU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67"/>
        <w:gridCol w:w="3524"/>
        <w:gridCol w:w="3495"/>
      </w:tblGrid>
      <w:tr w:rsidR="00B17CF4" w:rsidRPr="00B17CF4" w:rsidTr="00F658F2">
        <w:tc>
          <w:tcPr>
            <w:tcW w:w="9320" w:type="dxa"/>
            <w:gridSpan w:val="3"/>
          </w:tcPr>
          <w:p w:rsidR="009B4BEC" w:rsidRPr="009B4BEC" w:rsidRDefault="009B4BEC" w:rsidP="009B4BEC">
            <w:pPr>
              <w:jc w:val="center"/>
              <w:rPr>
                <w:szCs w:val="24"/>
              </w:rPr>
            </w:pPr>
            <w:r>
              <w:rPr>
                <w:b/>
                <w:szCs w:val="24"/>
                <w:lang w:val="ru-RU"/>
              </w:rPr>
              <w:t>Допуски</w:t>
            </w:r>
            <w:r w:rsidRPr="009B4BEC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  <w:lang w:val="ru-RU"/>
              </w:rPr>
              <w:t>на</w:t>
            </w:r>
            <w:r w:rsidRPr="009B4BEC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  <w:lang w:val="ru-RU"/>
              </w:rPr>
              <w:t>электромагнитные</w:t>
            </w:r>
            <w:r w:rsidRPr="009B4BEC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  <w:lang w:val="ru-RU"/>
              </w:rPr>
              <w:t>волны</w:t>
            </w:r>
          </w:p>
        </w:tc>
      </w:tr>
      <w:tr w:rsidR="00B17CF4" w:rsidRPr="00E50C46" w:rsidTr="00F658F2">
        <w:tc>
          <w:tcPr>
            <w:tcW w:w="9320" w:type="dxa"/>
            <w:gridSpan w:val="3"/>
          </w:tcPr>
          <w:p w:rsidR="009B4BEC" w:rsidRPr="009D5EE5" w:rsidRDefault="009B4BEC" w:rsidP="009B4BEC">
            <w:pPr>
              <w:rPr>
                <w:szCs w:val="24"/>
                <w:lang w:val="ru-RU"/>
              </w:rPr>
            </w:pPr>
            <w:r>
              <w:rPr>
                <w:szCs w:val="24"/>
              </w:rPr>
              <w:t>HRK</w:t>
            </w:r>
            <w:r w:rsidRPr="009D5EE5">
              <w:rPr>
                <w:szCs w:val="24"/>
                <w:lang w:val="ru-RU"/>
              </w:rPr>
              <w:t xml:space="preserve">-1 </w:t>
            </w:r>
            <w:r>
              <w:rPr>
                <w:szCs w:val="24"/>
                <w:lang w:val="ru-RU"/>
              </w:rPr>
              <w:t>следует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использовать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приведенной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ниже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среде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электромагнитных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волн</w:t>
            </w:r>
            <w:r w:rsidRPr="009D5EE5">
              <w:rPr>
                <w:szCs w:val="24"/>
                <w:lang w:val="ru-RU"/>
              </w:rPr>
              <w:t xml:space="preserve">. </w:t>
            </w:r>
            <w:r>
              <w:rPr>
                <w:szCs w:val="24"/>
                <w:lang w:val="ru-RU"/>
              </w:rPr>
              <w:t>Покупатель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или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пользователь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9B4BEC">
              <w:rPr>
                <w:szCs w:val="24"/>
              </w:rPr>
              <w:t>HRK</w:t>
            </w:r>
            <w:r w:rsidRPr="009D5EE5">
              <w:rPr>
                <w:szCs w:val="24"/>
                <w:lang w:val="ru-RU"/>
              </w:rPr>
              <w:t xml:space="preserve">-1 </w:t>
            </w:r>
            <w:r>
              <w:rPr>
                <w:szCs w:val="24"/>
                <w:lang w:val="ru-RU"/>
              </w:rPr>
              <w:t>должен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подтвердить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использование</w:t>
            </w:r>
            <w:r w:rsidRPr="009D5EE5">
              <w:rPr>
                <w:szCs w:val="24"/>
                <w:lang w:val="ru-RU"/>
              </w:rPr>
              <w:t xml:space="preserve"> </w:t>
            </w:r>
            <w:r w:rsidRPr="009B4BEC">
              <w:rPr>
                <w:szCs w:val="24"/>
              </w:rPr>
              <w:t>HRK</w:t>
            </w:r>
            <w:r w:rsidRPr="009D5EE5">
              <w:rPr>
                <w:szCs w:val="24"/>
                <w:lang w:val="ru-RU"/>
              </w:rPr>
              <w:t xml:space="preserve">-1 </w:t>
            </w:r>
            <w:r>
              <w:rPr>
                <w:szCs w:val="24"/>
                <w:lang w:val="ru-RU"/>
              </w:rPr>
              <w:t>в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условиях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данной</w:t>
            </w:r>
            <w:r w:rsidRPr="009D5EE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среды</w:t>
            </w:r>
            <w:r w:rsidRPr="009D5EE5">
              <w:rPr>
                <w:szCs w:val="24"/>
                <w:lang w:val="ru-RU"/>
              </w:rPr>
              <w:t>.</w:t>
            </w:r>
          </w:p>
        </w:tc>
      </w:tr>
      <w:tr w:rsidR="00B17CF4" w:rsidRPr="00B17CF4" w:rsidTr="009B4BEC">
        <w:trPr>
          <w:trHeight w:val="419"/>
        </w:trPr>
        <w:tc>
          <w:tcPr>
            <w:tcW w:w="2269" w:type="dxa"/>
            <w:tcBorders>
              <w:bottom w:val="single" w:sz="4" w:space="0" w:color="000000" w:themeColor="text1"/>
            </w:tcBorders>
            <w:vAlign w:val="center"/>
          </w:tcPr>
          <w:p w:rsidR="009B4BEC" w:rsidRPr="009B4BEC" w:rsidRDefault="009B4BEC" w:rsidP="009B4BEC">
            <w:pPr>
              <w:jc w:val="center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Тестирование на стойкость</w:t>
            </w:r>
          </w:p>
        </w:tc>
        <w:tc>
          <w:tcPr>
            <w:tcW w:w="3543" w:type="dxa"/>
            <w:tcBorders>
              <w:bottom w:val="single" w:sz="4" w:space="0" w:color="000000" w:themeColor="text1"/>
            </w:tcBorders>
            <w:vAlign w:val="center"/>
          </w:tcPr>
          <w:p w:rsidR="00B17CF4" w:rsidRPr="009B4BEC" w:rsidRDefault="009B4BEC" w:rsidP="009B4BEC">
            <w:pPr>
              <w:jc w:val="center"/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 xml:space="preserve">Условия теста по </w:t>
            </w:r>
            <w:r>
              <w:rPr>
                <w:b/>
                <w:szCs w:val="24"/>
              </w:rPr>
              <w:t>IEC 60601</w:t>
            </w:r>
          </w:p>
        </w:tc>
        <w:tc>
          <w:tcPr>
            <w:tcW w:w="3508" w:type="dxa"/>
            <w:tcBorders>
              <w:bottom w:val="single" w:sz="4" w:space="0" w:color="000000" w:themeColor="text1"/>
            </w:tcBorders>
            <w:vAlign w:val="center"/>
          </w:tcPr>
          <w:p w:rsidR="00B17CF4" w:rsidRPr="009B4BEC" w:rsidRDefault="009B4BEC" w:rsidP="009B4BEC">
            <w:pPr>
              <w:jc w:val="center"/>
              <w:rPr>
                <w:b/>
              </w:rPr>
            </w:pPr>
            <w:r w:rsidRPr="009B4BEC">
              <w:rPr>
                <w:b/>
                <w:lang w:val="ru-RU"/>
              </w:rPr>
              <w:t>У</w:t>
            </w:r>
            <w:proofErr w:type="spellStart"/>
            <w:r w:rsidRPr="009B4BEC">
              <w:rPr>
                <w:b/>
              </w:rPr>
              <w:t>ровень</w:t>
            </w:r>
            <w:proofErr w:type="spellEnd"/>
            <w:r w:rsidRPr="009B4BEC">
              <w:rPr>
                <w:b/>
              </w:rPr>
              <w:t xml:space="preserve"> </w:t>
            </w:r>
            <w:proofErr w:type="spellStart"/>
            <w:r w:rsidRPr="009B4BEC">
              <w:rPr>
                <w:b/>
              </w:rPr>
              <w:t>целесообразности</w:t>
            </w:r>
            <w:proofErr w:type="spellEnd"/>
          </w:p>
        </w:tc>
      </w:tr>
      <w:tr w:rsidR="00B17CF4" w:rsidRPr="00B17CF4" w:rsidTr="00F658F2">
        <w:trPr>
          <w:trHeight w:val="1701"/>
        </w:trPr>
        <w:tc>
          <w:tcPr>
            <w:tcW w:w="2269" w:type="dxa"/>
            <w:tcBorders>
              <w:bottom w:val="nil"/>
            </w:tcBorders>
          </w:tcPr>
          <w:p w:rsidR="009B4BEC" w:rsidRDefault="009B4BEC" w:rsidP="009B4BEC">
            <w:pPr>
              <w:jc w:val="left"/>
              <w:rPr>
                <w:szCs w:val="24"/>
                <w:lang w:val="ru-RU"/>
              </w:rPr>
            </w:pPr>
            <w:r w:rsidRPr="009B4BEC">
              <w:rPr>
                <w:szCs w:val="24"/>
                <w:lang w:val="ru-RU"/>
              </w:rPr>
              <w:t>Электромагнитное поле проводимости</w:t>
            </w:r>
          </w:p>
          <w:p w:rsidR="00B17CF4" w:rsidRPr="009B4BEC" w:rsidRDefault="00B17CF4" w:rsidP="009B4BEC">
            <w:pPr>
              <w:jc w:val="left"/>
              <w:rPr>
                <w:lang w:val="ru-RU"/>
              </w:rPr>
            </w:pPr>
            <w:r w:rsidRPr="00B17CF4">
              <w:rPr>
                <w:rFonts w:hint="eastAsia"/>
              </w:rPr>
              <w:t>IEC</w:t>
            </w:r>
            <w:r w:rsidRPr="009B4BEC">
              <w:rPr>
                <w:rFonts w:hint="eastAsia"/>
                <w:lang w:val="ru-RU"/>
              </w:rPr>
              <w:t xml:space="preserve"> 61000</w:t>
            </w:r>
            <w:r w:rsidRPr="009B4BEC">
              <w:rPr>
                <w:rFonts w:hint="eastAsia"/>
                <w:lang w:val="ru-RU"/>
              </w:rPr>
              <w:t>－</w:t>
            </w:r>
            <w:r w:rsidRPr="009B4BEC">
              <w:rPr>
                <w:rFonts w:hint="eastAsia"/>
                <w:lang w:val="ru-RU"/>
              </w:rPr>
              <w:t>4</w:t>
            </w:r>
            <w:r w:rsidRPr="009B4BEC">
              <w:rPr>
                <w:rFonts w:hint="eastAsia"/>
                <w:lang w:val="ru-RU"/>
              </w:rPr>
              <w:t>－</w:t>
            </w:r>
            <w:r w:rsidRPr="009B4BEC">
              <w:rPr>
                <w:rFonts w:hint="eastAsia"/>
                <w:lang w:val="ru-RU"/>
              </w:rPr>
              <w:t>6</w:t>
            </w:r>
          </w:p>
        </w:tc>
        <w:tc>
          <w:tcPr>
            <w:tcW w:w="3543" w:type="dxa"/>
            <w:tcBorders>
              <w:bottom w:val="nil"/>
            </w:tcBorders>
          </w:tcPr>
          <w:p w:rsidR="00892F45" w:rsidRPr="009B4BEC" w:rsidRDefault="00B17CF4" w:rsidP="00B17CF4">
            <w:pPr>
              <w:jc w:val="left"/>
              <w:rPr>
                <w:lang w:val="ru-RU"/>
              </w:rPr>
            </w:pPr>
            <w:r w:rsidRPr="009B4BEC">
              <w:rPr>
                <w:rFonts w:hint="eastAsia"/>
                <w:lang w:val="ru-RU"/>
              </w:rPr>
              <w:t xml:space="preserve">3 </w:t>
            </w:r>
            <w:r w:rsidR="009B4BEC" w:rsidRPr="009B4BEC">
              <w:rPr>
                <w:lang w:val="ru-RU"/>
              </w:rPr>
              <w:t>действующее напряжение в</w:t>
            </w:r>
            <w:proofErr w:type="gramStart"/>
            <w:r w:rsidR="009B4BEC" w:rsidRPr="009B4BEC">
              <w:rPr>
                <w:lang w:val="ru-RU"/>
              </w:rPr>
              <w:t xml:space="preserve"> </w:t>
            </w:r>
            <w:proofErr w:type="spellStart"/>
            <w:r w:rsidR="009B4BEC">
              <w:rPr>
                <w:lang w:val="ru-RU"/>
              </w:rPr>
              <w:t>В</w:t>
            </w:r>
            <w:proofErr w:type="spellEnd"/>
            <w:proofErr w:type="gramEnd"/>
          </w:p>
          <w:p w:rsidR="00B17CF4" w:rsidRPr="009B4BEC" w:rsidRDefault="00B17CF4" w:rsidP="009B4BEC">
            <w:pPr>
              <w:jc w:val="left"/>
              <w:rPr>
                <w:rFonts w:ascii="Calibri" w:hAnsi="Calibri" w:cs="Calibri"/>
                <w:lang w:val="ru-RU"/>
              </w:rPr>
            </w:pPr>
            <w:r w:rsidRPr="009B4BEC">
              <w:rPr>
                <w:lang w:val="ru-RU"/>
              </w:rPr>
              <w:t xml:space="preserve">150 </w:t>
            </w:r>
            <w:r w:rsidR="009B4BEC">
              <w:rPr>
                <w:lang w:val="ru-RU"/>
              </w:rPr>
              <w:t>кГц</w:t>
            </w:r>
            <w:r w:rsidRPr="009B4BEC">
              <w:rPr>
                <w:rFonts w:ascii="Cambria Math" w:hAnsi="Cambria Math" w:cs="Cambria Math"/>
                <w:lang w:val="ru-RU"/>
              </w:rPr>
              <w:t>∼</w:t>
            </w:r>
            <w:r w:rsidRPr="009B4BEC">
              <w:rPr>
                <w:rFonts w:cs="Arial"/>
                <w:lang w:val="ru-RU"/>
              </w:rPr>
              <w:t xml:space="preserve">80 </w:t>
            </w:r>
            <w:r w:rsidR="009B4BEC">
              <w:rPr>
                <w:rFonts w:cs="Arial"/>
                <w:lang w:val="ru-RU"/>
              </w:rPr>
              <w:t>МГц</w:t>
            </w:r>
            <w:proofErr w:type="gramStart"/>
            <w:r w:rsidRPr="00F658F2">
              <w:rPr>
                <w:rFonts w:cs="Arial"/>
              </w:rPr>
              <w:t>z</w:t>
            </w:r>
            <w:proofErr w:type="gramEnd"/>
          </w:p>
        </w:tc>
        <w:tc>
          <w:tcPr>
            <w:tcW w:w="3508" w:type="dxa"/>
            <w:tcBorders>
              <w:bottom w:val="nil"/>
            </w:tcBorders>
          </w:tcPr>
          <w:p w:rsidR="00B17CF4" w:rsidRPr="009B4BEC" w:rsidRDefault="00B17CF4" w:rsidP="009B4BEC">
            <w:pPr>
              <w:jc w:val="left"/>
              <w:rPr>
                <w:rFonts w:ascii="Calibri" w:hAnsi="Calibri" w:cs="Calibri"/>
                <w:lang w:val="ru-RU"/>
              </w:rPr>
            </w:pPr>
            <w:r w:rsidRPr="00B17CF4">
              <w:t xml:space="preserve">3 </w:t>
            </w:r>
            <w:proofErr w:type="spellStart"/>
            <w:r w:rsidR="009B4BEC" w:rsidRPr="009B4BEC">
              <w:t>действующее</w:t>
            </w:r>
            <w:proofErr w:type="spellEnd"/>
            <w:r w:rsidR="009B4BEC" w:rsidRPr="009B4BEC">
              <w:t xml:space="preserve"> </w:t>
            </w:r>
            <w:proofErr w:type="spellStart"/>
            <w:r w:rsidR="009B4BEC" w:rsidRPr="009B4BEC">
              <w:t>напряжение</w:t>
            </w:r>
            <w:proofErr w:type="spellEnd"/>
            <w:r w:rsidR="009B4BEC" w:rsidRPr="009B4BEC">
              <w:t xml:space="preserve"> в </w:t>
            </w:r>
            <w:r w:rsidR="009B4BEC">
              <w:rPr>
                <w:lang w:val="ru-RU"/>
              </w:rPr>
              <w:t>В</w:t>
            </w:r>
          </w:p>
        </w:tc>
      </w:tr>
      <w:tr w:rsidR="00B17CF4" w:rsidRPr="00E405D9" w:rsidTr="00F658F2">
        <w:trPr>
          <w:trHeight w:val="676"/>
        </w:trPr>
        <w:tc>
          <w:tcPr>
            <w:tcW w:w="2269" w:type="dxa"/>
            <w:tcBorders>
              <w:top w:val="nil"/>
            </w:tcBorders>
          </w:tcPr>
          <w:p w:rsidR="00B17CF4" w:rsidRPr="009D5EE5" w:rsidRDefault="009B4BEC" w:rsidP="00B17CF4">
            <w:pPr>
              <w:jc w:val="left"/>
              <w:rPr>
                <w:lang w:val="ru-RU"/>
              </w:rPr>
            </w:pPr>
            <w:r w:rsidRPr="009D5EE5">
              <w:rPr>
                <w:lang w:val="ru-RU"/>
              </w:rPr>
              <w:t>Радиочастотная устойчивость электромагнитного поля</w:t>
            </w:r>
          </w:p>
          <w:p w:rsidR="00B17CF4" w:rsidRPr="009D5EE5" w:rsidRDefault="00B17CF4" w:rsidP="00B17CF4">
            <w:pPr>
              <w:jc w:val="left"/>
              <w:rPr>
                <w:lang w:val="ru-RU"/>
              </w:rPr>
            </w:pPr>
            <w:r w:rsidRPr="00B17CF4">
              <w:rPr>
                <w:rFonts w:hint="eastAsia"/>
              </w:rPr>
              <w:t>IEC</w:t>
            </w:r>
            <w:r w:rsidRPr="009D5EE5">
              <w:rPr>
                <w:rFonts w:hint="eastAsia"/>
                <w:lang w:val="ru-RU"/>
              </w:rPr>
              <w:t xml:space="preserve"> 61000</w:t>
            </w:r>
            <w:r w:rsidRPr="009D5EE5">
              <w:rPr>
                <w:rFonts w:hint="eastAsia"/>
                <w:lang w:val="ru-RU"/>
              </w:rPr>
              <w:t>－</w:t>
            </w:r>
            <w:r w:rsidRPr="009D5EE5">
              <w:rPr>
                <w:rFonts w:hint="eastAsia"/>
                <w:lang w:val="ru-RU"/>
              </w:rPr>
              <w:t>4</w:t>
            </w:r>
            <w:r w:rsidRPr="009D5EE5">
              <w:rPr>
                <w:rFonts w:hint="eastAsia"/>
                <w:lang w:val="ru-RU"/>
              </w:rPr>
              <w:t>－</w:t>
            </w:r>
            <w:r w:rsidRPr="009D5EE5">
              <w:rPr>
                <w:rFonts w:hint="eastAsia"/>
                <w:lang w:val="ru-RU"/>
              </w:rPr>
              <w:t>3</w:t>
            </w:r>
          </w:p>
        </w:tc>
        <w:tc>
          <w:tcPr>
            <w:tcW w:w="3543" w:type="dxa"/>
            <w:tcBorders>
              <w:top w:val="nil"/>
            </w:tcBorders>
          </w:tcPr>
          <w:p w:rsidR="00892F45" w:rsidRPr="009B4BEC" w:rsidRDefault="00B17CF4" w:rsidP="00B17CF4">
            <w:pPr>
              <w:jc w:val="left"/>
              <w:rPr>
                <w:lang w:val="ru-RU"/>
              </w:rPr>
            </w:pPr>
            <w:r w:rsidRPr="00B17CF4">
              <w:t xml:space="preserve">10 </w:t>
            </w:r>
            <w:r w:rsidR="009B4BEC">
              <w:rPr>
                <w:lang w:val="ru-RU"/>
              </w:rPr>
              <w:t>В</w:t>
            </w:r>
            <w:r w:rsidRPr="00B17CF4">
              <w:t>/</w:t>
            </w:r>
            <w:r w:rsidR="009B4BEC">
              <w:rPr>
                <w:lang w:val="ru-RU"/>
              </w:rPr>
              <w:t>м</w:t>
            </w:r>
          </w:p>
          <w:p w:rsidR="00B17CF4" w:rsidRPr="009B4BEC" w:rsidRDefault="00B17CF4" w:rsidP="00B17CF4">
            <w:pPr>
              <w:jc w:val="left"/>
              <w:rPr>
                <w:rFonts w:ascii="Calibri" w:hAnsi="Calibri" w:cs="Calibri"/>
                <w:lang w:val="ru-RU"/>
              </w:rPr>
            </w:pPr>
            <w:r w:rsidRPr="00B17CF4">
              <w:t xml:space="preserve">80 </w:t>
            </w:r>
            <w:r w:rsidR="009B4BEC">
              <w:rPr>
                <w:lang w:val="ru-RU"/>
              </w:rPr>
              <w:t>МГц</w:t>
            </w:r>
            <w:r w:rsidRPr="00B17CF4">
              <w:rPr>
                <w:rFonts w:ascii="Cambria Math" w:hAnsi="Cambria Math" w:cs="Cambria Math"/>
              </w:rPr>
              <w:t>∼</w:t>
            </w:r>
            <w:r w:rsidRPr="00F658F2">
              <w:rPr>
                <w:rFonts w:cs="Arial"/>
              </w:rPr>
              <w:t xml:space="preserve">2.7 </w:t>
            </w:r>
            <w:r w:rsidR="009B4BEC">
              <w:rPr>
                <w:rFonts w:cs="Arial"/>
                <w:lang w:val="ru-RU"/>
              </w:rPr>
              <w:t>ГГц</w:t>
            </w:r>
          </w:p>
        </w:tc>
        <w:tc>
          <w:tcPr>
            <w:tcW w:w="3508" w:type="dxa"/>
            <w:tcBorders>
              <w:top w:val="nil"/>
            </w:tcBorders>
          </w:tcPr>
          <w:p w:rsidR="00B17CF4" w:rsidRPr="009B4BEC" w:rsidRDefault="00B17CF4" w:rsidP="009B4BEC">
            <w:pPr>
              <w:jc w:val="left"/>
              <w:rPr>
                <w:lang w:val="ru-RU"/>
              </w:rPr>
            </w:pPr>
            <w:r w:rsidRPr="00B17CF4">
              <w:t xml:space="preserve">10 </w:t>
            </w:r>
            <w:r w:rsidR="009B4BEC">
              <w:rPr>
                <w:lang w:val="ru-RU"/>
              </w:rPr>
              <w:t>В</w:t>
            </w:r>
            <w:r w:rsidRPr="00B17CF4">
              <w:t>/</w:t>
            </w:r>
            <w:r w:rsidR="009B4BEC">
              <w:rPr>
                <w:lang w:val="ru-RU"/>
              </w:rPr>
              <w:t>м</w:t>
            </w:r>
          </w:p>
        </w:tc>
      </w:tr>
    </w:tbl>
    <w:p w:rsidR="003A32C7" w:rsidRPr="00E405D9" w:rsidRDefault="003A32C7" w:rsidP="00B17CF4"/>
    <w:sectPr w:rsidR="003A32C7" w:rsidRPr="00E405D9" w:rsidSect="00892F45">
      <w:headerReference w:type="even" r:id="rId191"/>
      <w:headerReference w:type="default" r:id="rId192"/>
      <w:footerReference w:type="even" r:id="rId193"/>
      <w:footerReference w:type="default" r:id="rId194"/>
      <w:pgSz w:w="11906" w:h="16838"/>
      <w:pgMar w:top="1418" w:right="1418" w:bottom="1440" w:left="1418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C46" w:rsidRDefault="00E50C46" w:rsidP="00E405D9">
      <w:r>
        <w:separator/>
      </w:r>
    </w:p>
  </w:endnote>
  <w:endnote w:type="continuationSeparator" w:id="0">
    <w:p w:rsidR="00E50C46" w:rsidRDefault="00E50C46" w:rsidP="00E40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tblLook w:val="04A0" w:firstRow="1" w:lastRow="0" w:firstColumn="1" w:lastColumn="0" w:noHBand="0" w:noVBand="1"/>
    </w:tblPr>
    <w:tblGrid>
      <w:gridCol w:w="9286"/>
    </w:tblGrid>
    <w:tr w:rsidR="00E50C46" w:rsidTr="00007DBB">
      <w:tc>
        <w:tcPr>
          <w:tcW w:w="9286" w:type="dxa"/>
          <w:tcBorders>
            <w:top w:val="single" w:sz="8" w:space="0" w:color="auto"/>
            <w:left w:val="nil"/>
            <w:bottom w:val="nil"/>
            <w:right w:val="nil"/>
          </w:tcBorders>
        </w:tcPr>
        <w:p w:rsidR="00E50C46" w:rsidRPr="00E405D9" w:rsidRDefault="00E50C46" w:rsidP="00E405D9">
          <w:pPr>
            <w:pStyle w:val="aa"/>
            <w:spacing w:before="120"/>
            <w:jc w:val="center"/>
            <w:rPr>
              <w:rFonts w:ascii="Comic Sans MS" w:hAnsi="Comic Sans MS"/>
            </w:rPr>
          </w:pPr>
          <w:r w:rsidRPr="00E405D9">
            <w:rPr>
              <w:rFonts w:ascii="Comic Sans MS" w:hAnsi="Comic Sans MS"/>
            </w:rPr>
            <w:fldChar w:fldCharType="begin"/>
          </w:r>
          <w:r w:rsidRPr="00E405D9">
            <w:rPr>
              <w:rFonts w:ascii="Comic Sans MS" w:hAnsi="Comic Sans MS"/>
            </w:rPr>
            <w:instrText xml:space="preserve"> PAGE   \* MERGEFORMAT </w:instrText>
          </w:r>
          <w:r w:rsidRPr="00E405D9">
            <w:rPr>
              <w:rFonts w:ascii="Comic Sans MS" w:hAnsi="Comic Sans MS"/>
            </w:rPr>
            <w:fldChar w:fldCharType="separate"/>
          </w:r>
          <w:r w:rsidR="00C52B99">
            <w:rPr>
              <w:rFonts w:ascii="Comic Sans MS" w:hAnsi="Comic Sans MS"/>
              <w:noProof/>
            </w:rPr>
            <w:t>74</w:t>
          </w:r>
          <w:r w:rsidRPr="00E405D9">
            <w:rPr>
              <w:rFonts w:ascii="Comic Sans MS" w:hAnsi="Comic Sans MS"/>
            </w:rPr>
            <w:fldChar w:fldCharType="end"/>
          </w:r>
        </w:p>
      </w:tc>
    </w:tr>
  </w:tbl>
  <w:p w:rsidR="00E50C46" w:rsidRDefault="00E50C46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tblLook w:val="04A0" w:firstRow="1" w:lastRow="0" w:firstColumn="1" w:lastColumn="0" w:noHBand="0" w:noVBand="1"/>
    </w:tblPr>
    <w:tblGrid>
      <w:gridCol w:w="9286"/>
    </w:tblGrid>
    <w:tr w:rsidR="00E50C46" w:rsidTr="00007DBB">
      <w:tc>
        <w:tcPr>
          <w:tcW w:w="9286" w:type="dxa"/>
          <w:tcBorders>
            <w:top w:val="single" w:sz="8" w:space="0" w:color="auto"/>
            <w:left w:val="nil"/>
            <w:bottom w:val="nil"/>
            <w:right w:val="nil"/>
          </w:tcBorders>
        </w:tcPr>
        <w:p w:rsidR="00E50C46" w:rsidRPr="00E405D9" w:rsidRDefault="00E50C46" w:rsidP="00AF78D0">
          <w:pPr>
            <w:pStyle w:val="aa"/>
            <w:spacing w:before="120"/>
            <w:jc w:val="center"/>
            <w:rPr>
              <w:rFonts w:ascii="Comic Sans MS" w:hAnsi="Comic Sans MS"/>
            </w:rPr>
          </w:pPr>
          <w:r w:rsidRPr="00E405D9">
            <w:rPr>
              <w:rFonts w:ascii="Comic Sans MS" w:hAnsi="Comic Sans MS"/>
            </w:rPr>
            <w:fldChar w:fldCharType="begin"/>
          </w:r>
          <w:r w:rsidRPr="00E405D9">
            <w:rPr>
              <w:rFonts w:ascii="Comic Sans MS" w:hAnsi="Comic Sans MS"/>
            </w:rPr>
            <w:instrText xml:space="preserve"> PAGE   \* MERGEFORMAT </w:instrText>
          </w:r>
          <w:r w:rsidRPr="00E405D9">
            <w:rPr>
              <w:rFonts w:ascii="Comic Sans MS" w:hAnsi="Comic Sans MS"/>
            </w:rPr>
            <w:fldChar w:fldCharType="separate"/>
          </w:r>
          <w:r w:rsidR="00C52B99">
            <w:rPr>
              <w:rFonts w:ascii="Comic Sans MS" w:hAnsi="Comic Sans MS"/>
              <w:noProof/>
            </w:rPr>
            <w:t>73</w:t>
          </w:r>
          <w:r w:rsidRPr="00E405D9">
            <w:rPr>
              <w:rFonts w:ascii="Comic Sans MS" w:hAnsi="Comic Sans MS"/>
            </w:rPr>
            <w:fldChar w:fldCharType="end"/>
          </w:r>
        </w:p>
      </w:tc>
    </w:tr>
  </w:tbl>
  <w:p w:rsidR="00E50C46" w:rsidRDefault="00E50C46" w:rsidP="00AF78D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C46" w:rsidRDefault="00E50C46" w:rsidP="00E405D9">
      <w:r>
        <w:separator/>
      </w:r>
    </w:p>
  </w:footnote>
  <w:footnote w:type="continuationSeparator" w:id="0">
    <w:p w:rsidR="00E50C46" w:rsidRDefault="00E50C46" w:rsidP="00E405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C46" w:rsidRPr="00E405D9" w:rsidRDefault="00E50C46" w:rsidP="00E405D9">
    <w:pPr>
      <w:pStyle w:val="ac"/>
    </w:pPr>
    <w:r w:rsidRPr="00E405D9">
      <w:rPr>
        <w:lang w:val="ru-RU" w:eastAsia="ru-RU"/>
      </w:rPr>
      <w:drawing>
        <wp:inline distT="0" distB="0" distL="0" distR="0">
          <wp:extent cx="735330" cy="178435"/>
          <wp:effectExtent l="19050" t="0" r="762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178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jc w:val="right"/>
      <w:tblInd w:w="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8"/>
    </w:tblGrid>
    <w:tr w:rsidR="00E50C46" w:rsidTr="00427076">
      <w:trPr>
        <w:jc w:val="right"/>
      </w:trPr>
      <w:tc>
        <w:tcPr>
          <w:tcW w:w="0" w:type="auto"/>
          <w:tcBorders>
            <w:top w:val="single" w:sz="36" w:space="0" w:color="auto"/>
          </w:tcBorders>
        </w:tcPr>
        <w:p w:rsidR="00E50C46" w:rsidRPr="007268A0" w:rsidRDefault="00E50C46" w:rsidP="007268A0">
          <w:pPr>
            <w:pStyle w:val="ac"/>
            <w:spacing w:before="120"/>
            <w:rPr>
              <w:b/>
              <w:sz w:val="28"/>
              <w:lang w:eastAsia="en-US"/>
            </w:rPr>
          </w:pPr>
          <w:r w:rsidRPr="007268A0">
            <w:rPr>
              <w:b/>
              <w:sz w:val="28"/>
              <w:lang w:eastAsia="en-US"/>
            </w:rPr>
            <w:t>HRK</w:t>
          </w:r>
          <w:r w:rsidRPr="007268A0">
            <w:rPr>
              <w:b/>
              <w:spacing w:val="2"/>
              <w:sz w:val="28"/>
              <w:lang w:eastAsia="en-US"/>
            </w:rPr>
            <w:t>-</w:t>
          </w:r>
          <w:r w:rsidRPr="007268A0">
            <w:rPr>
              <w:b/>
              <w:sz w:val="28"/>
              <w:lang w:eastAsia="en-US"/>
            </w:rPr>
            <w:t>1</w:t>
          </w:r>
        </w:p>
      </w:tc>
    </w:tr>
  </w:tbl>
  <w:p w:rsidR="00E50C46" w:rsidRDefault="00E50C46" w:rsidP="00E405D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404FB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B2601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6E4F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5168F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E2464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DE05A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28D8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0D4C3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F960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7F672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3C94768"/>
    <w:multiLevelType w:val="hybridMultilevel"/>
    <w:tmpl w:val="321849BE"/>
    <w:lvl w:ilvl="0" w:tplc="97FE58E8">
      <w:numFmt w:val="bullet"/>
      <w:lvlText w:val="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2A32BE"/>
    <w:multiLevelType w:val="hybridMultilevel"/>
    <w:tmpl w:val="DF72BB64"/>
    <w:lvl w:ilvl="0" w:tplc="97C61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4F499B"/>
    <w:multiLevelType w:val="hybridMultilevel"/>
    <w:tmpl w:val="1EC02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8B4F17"/>
    <w:multiLevelType w:val="hybridMultilevel"/>
    <w:tmpl w:val="F54CE6C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1F57034A"/>
    <w:multiLevelType w:val="hybridMultilevel"/>
    <w:tmpl w:val="DEE20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0C1CAE"/>
    <w:multiLevelType w:val="hybridMultilevel"/>
    <w:tmpl w:val="179E6198"/>
    <w:lvl w:ilvl="0" w:tplc="73863C0C">
      <w:numFmt w:val="bullet"/>
      <w:lvlText w:val="-"/>
      <w:lvlJc w:val="left"/>
      <w:pPr>
        <w:ind w:left="502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55113CB6"/>
    <w:multiLevelType w:val="hybridMultilevel"/>
    <w:tmpl w:val="2174C8A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B5B6D44"/>
    <w:multiLevelType w:val="hybridMultilevel"/>
    <w:tmpl w:val="DA56C774"/>
    <w:lvl w:ilvl="0" w:tplc="3064C62E">
      <w:start w:val="1"/>
      <w:numFmt w:val="decimal"/>
      <w:pStyle w:val="1"/>
      <w:lvlText w:val="%1."/>
      <w:lvlJc w:val="left"/>
      <w:pPr>
        <w:ind w:left="720" w:hanging="360"/>
      </w:pPr>
      <w:rPr>
        <w:rFonts w:ascii="Arial" w:hAnsi="Arial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BA1904"/>
    <w:multiLevelType w:val="hybridMultilevel"/>
    <w:tmpl w:val="E41A608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>
    <w:nsid w:val="7B0D6A2D"/>
    <w:multiLevelType w:val="hybridMultilevel"/>
    <w:tmpl w:val="65F00098"/>
    <w:lvl w:ilvl="0" w:tplc="A96E5188">
      <w:numFmt w:val="bullet"/>
      <w:lvlText w:val="-"/>
      <w:lvlJc w:val="left"/>
      <w:pPr>
        <w:ind w:left="502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5"/>
  </w:num>
  <w:num w:numId="13">
    <w:abstractNumId w:val="10"/>
  </w:num>
  <w:num w:numId="14">
    <w:abstractNumId w:val="11"/>
  </w:num>
  <w:num w:numId="15">
    <w:abstractNumId w:val="17"/>
  </w:num>
  <w:num w:numId="16">
    <w:abstractNumId w:val="18"/>
  </w:num>
  <w:num w:numId="17">
    <w:abstractNumId w:val="12"/>
  </w:num>
  <w:num w:numId="18">
    <w:abstractNumId w:val="14"/>
  </w:num>
  <w:num w:numId="19">
    <w:abstractNumId w:val="1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evenAndOddHeaders/>
  <w:drawingGridHorizontalSpacing w:val="10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32C7"/>
    <w:rsid w:val="000006F1"/>
    <w:rsid w:val="0000687B"/>
    <w:rsid w:val="00007DBB"/>
    <w:rsid w:val="00033FD1"/>
    <w:rsid w:val="00034F67"/>
    <w:rsid w:val="00062769"/>
    <w:rsid w:val="00065B9B"/>
    <w:rsid w:val="000663F7"/>
    <w:rsid w:val="0006768B"/>
    <w:rsid w:val="00082CCB"/>
    <w:rsid w:val="00090190"/>
    <w:rsid w:val="000E2D00"/>
    <w:rsid w:val="000E429F"/>
    <w:rsid w:val="000E6FAB"/>
    <w:rsid w:val="000F6710"/>
    <w:rsid w:val="00107A91"/>
    <w:rsid w:val="00140260"/>
    <w:rsid w:val="001528E5"/>
    <w:rsid w:val="0015786F"/>
    <w:rsid w:val="001602AD"/>
    <w:rsid w:val="0016041B"/>
    <w:rsid w:val="001648D3"/>
    <w:rsid w:val="00170037"/>
    <w:rsid w:val="00180AEC"/>
    <w:rsid w:val="001842F5"/>
    <w:rsid w:val="001921F8"/>
    <w:rsid w:val="001D49E5"/>
    <w:rsid w:val="001E2090"/>
    <w:rsid w:val="001E78B8"/>
    <w:rsid w:val="001F332C"/>
    <w:rsid w:val="00203945"/>
    <w:rsid w:val="00204E9F"/>
    <w:rsid w:val="0021190E"/>
    <w:rsid w:val="00215D78"/>
    <w:rsid w:val="00215DEF"/>
    <w:rsid w:val="00240D85"/>
    <w:rsid w:val="002423E5"/>
    <w:rsid w:val="00247AC9"/>
    <w:rsid w:val="002578B7"/>
    <w:rsid w:val="0027708E"/>
    <w:rsid w:val="002774C4"/>
    <w:rsid w:val="00280A0B"/>
    <w:rsid w:val="002810C9"/>
    <w:rsid w:val="00286663"/>
    <w:rsid w:val="002C739C"/>
    <w:rsid w:val="002E65DC"/>
    <w:rsid w:val="00300ED6"/>
    <w:rsid w:val="00305A73"/>
    <w:rsid w:val="00306C5D"/>
    <w:rsid w:val="00325593"/>
    <w:rsid w:val="00326DAB"/>
    <w:rsid w:val="00332B02"/>
    <w:rsid w:val="00345DCC"/>
    <w:rsid w:val="00354259"/>
    <w:rsid w:val="00360F7C"/>
    <w:rsid w:val="0037025E"/>
    <w:rsid w:val="00375859"/>
    <w:rsid w:val="0039369A"/>
    <w:rsid w:val="003969FC"/>
    <w:rsid w:val="003A32C7"/>
    <w:rsid w:val="003D2E64"/>
    <w:rsid w:val="003E5F00"/>
    <w:rsid w:val="003F40A5"/>
    <w:rsid w:val="00400402"/>
    <w:rsid w:val="0040094F"/>
    <w:rsid w:val="00414B09"/>
    <w:rsid w:val="00422110"/>
    <w:rsid w:val="00425A3F"/>
    <w:rsid w:val="00427076"/>
    <w:rsid w:val="00432581"/>
    <w:rsid w:val="00435880"/>
    <w:rsid w:val="00447FB0"/>
    <w:rsid w:val="004663F1"/>
    <w:rsid w:val="00471EFB"/>
    <w:rsid w:val="004815F9"/>
    <w:rsid w:val="004879A3"/>
    <w:rsid w:val="004925F0"/>
    <w:rsid w:val="00497231"/>
    <w:rsid w:val="004978F6"/>
    <w:rsid w:val="004A1534"/>
    <w:rsid w:val="004B7D1C"/>
    <w:rsid w:val="004C311C"/>
    <w:rsid w:val="004C65FA"/>
    <w:rsid w:val="004E6D20"/>
    <w:rsid w:val="00504734"/>
    <w:rsid w:val="00510D03"/>
    <w:rsid w:val="00513329"/>
    <w:rsid w:val="0051337F"/>
    <w:rsid w:val="00514A7B"/>
    <w:rsid w:val="00516FB3"/>
    <w:rsid w:val="00530D46"/>
    <w:rsid w:val="00576E49"/>
    <w:rsid w:val="00585F32"/>
    <w:rsid w:val="00587FF8"/>
    <w:rsid w:val="00595FF5"/>
    <w:rsid w:val="005B379F"/>
    <w:rsid w:val="005C1712"/>
    <w:rsid w:val="005C1E1B"/>
    <w:rsid w:val="005E043B"/>
    <w:rsid w:val="005F4695"/>
    <w:rsid w:val="00601E87"/>
    <w:rsid w:val="006036AB"/>
    <w:rsid w:val="00605893"/>
    <w:rsid w:val="00606B89"/>
    <w:rsid w:val="00613470"/>
    <w:rsid w:val="00642A45"/>
    <w:rsid w:val="006436DB"/>
    <w:rsid w:val="00645E37"/>
    <w:rsid w:val="006460A4"/>
    <w:rsid w:val="006550C9"/>
    <w:rsid w:val="006575A3"/>
    <w:rsid w:val="00665760"/>
    <w:rsid w:val="006706A0"/>
    <w:rsid w:val="006A55EC"/>
    <w:rsid w:val="006A580C"/>
    <w:rsid w:val="006B1E5B"/>
    <w:rsid w:val="006D1508"/>
    <w:rsid w:val="006D1E98"/>
    <w:rsid w:val="006D6ADB"/>
    <w:rsid w:val="0070118E"/>
    <w:rsid w:val="00704BF6"/>
    <w:rsid w:val="00715B45"/>
    <w:rsid w:val="007253E7"/>
    <w:rsid w:val="00725D50"/>
    <w:rsid w:val="007268A0"/>
    <w:rsid w:val="0074676A"/>
    <w:rsid w:val="007522AD"/>
    <w:rsid w:val="00767F43"/>
    <w:rsid w:val="00776267"/>
    <w:rsid w:val="007A6B48"/>
    <w:rsid w:val="007B03B6"/>
    <w:rsid w:val="007B26D3"/>
    <w:rsid w:val="007B2DE2"/>
    <w:rsid w:val="007B64F5"/>
    <w:rsid w:val="007C0D6C"/>
    <w:rsid w:val="007E71EC"/>
    <w:rsid w:val="007F473A"/>
    <w:rsid w:val="00800234"/>
    <w:rsid w:val="008002CA"/>
    <w:rsid w:val="0080195F"/>
    <w:rsid w:val="00820550"/>
    <w:rsid w:val="0084028D"/>
    <w:rsid w:val="00842FEC"/>
    <w:rsid w:val="00847DD9"/>
    <w:rsid w:val="00870B67"/>
    <w:rsid w:val="008758E1"/>
    <w:rsid w:val="0088159C"/>
    <w:rsid w:val="00890A9D"/>
    <w:rsid w:val="00892F45"/>
    <w:rsid w:val="0089430B"/>
    <w:rsid w:val="008A73AF"/>
    <w:rsid w:val="008A7CD4"/>
    <w:rsid w:val="008B4076"/>
    <w:rsid w:val="008C67E7"/>
    <w:rsid w:val="008D3BED"/>
    <w:rsid w:val="008E7BBA"/>
    <w:rsid w:val="008F2ADE"/>
    <w:rsid w:val="00900A23"/>
    <w:rsid w:val="00903A62"/>
    <w:rsid w:val="00905BFB"/>
    <w:rsid w:val="009143EE"/>
    <w:rsid w:val="009239F4"/>
    <w:rsid w:val="00930B52"/>
    <w:rsid w:val="00934D06"/>
    <w:rsid w:val="0094596D"/>
    <w:rsid w:val="00946F14"/>
    <w:rsid w:val="00952B84"/>
    <w:rsid w:val="009543E8"/>
    <w:rsid w:val="00981664"/>
    <w:rsid w:val="00984125"/>
    <w:rsid w:val="009A463C"/>
    <w:rsid w:val="009B4BEC"/>
    <w:rsid w:val="009B66EE"/>
    <w:rsid w:val="009C2F33"/>
    <w:rsid w:val="009C5857"/>
    <w:rsid w:val="009D138D"/>
    <w:rsid w:val="009D32B5"/>
    <w:rsid w:val="009D4948"/>
    <w:rsid w:val="009D5EE5"/>
    <w:rsid w:val="009E2448"/>
    <w:rsid w:val="00A01C1B"/>
    <w:rsid w:val="00A02C67"/>
    <w:rsid w:val="00A14855"/>
    <w:rsid w:val="00A235E1"/>
    <w:rsid w:val="00A41C51"/>
    <w:rsid w:val="00A51C58"/>
    <w:rsid w:val="00A90288"/>
    <w:rsid w:val="00A94099"/>
    <w:rsid w:val="00AA52C8"/>
    <w:rsid w:val="00AB1947"/>
    <w:rsid w:val="00AB44AA"/>
    <w:rsid w:val="00AB527B"/>
    <w:rsid w:val="00AD1801"/>
    <w:rsid w:val="00AD2859"/>
    <w:rsid w:val="00AD6887"/>
    <w:rsid w:val="00AE1963"/>
    <w:rsid w:val="00AE23BB"/>
    <w:rsid w:val="00AF0382"/>
    <w:rsid w:val="00AF78D0"/>
    <w:rsid w:val="00B011BA"/>
    <w:rsid w:val="00B06CD6"/>
    <w:rsid w:val="00B17CF4"/>
    <w:rsid w:val="00B236C9"/>
    <w:rsid w:val="00B3271C"/>
    <w:rsid w:val="00B35F71"/>
    <w:rsid w:val="00B71685"/>
    <w:rsid w:val="00B7250C"/>
    <w:rsid w:val="00B7643E"/>
    <w:rsid w:val="00B81E84"/>
    <w:rsid w:val="00B84234"/>
    <w:rsid w:val="00BA31EA"/>
    <w:rsid w:val="00BC056A"/>
    <w:rsid w:val="00BD02D5"/>
    <w:rsid w:val="00BD1119"/>
    <w:rsid w:val="00BD59E9"/>
    <w:rsid w:val="00BD740B"/>
    <w:rsid w:val="00BF3F27"/>
    <w:rsid w:val="00C131B1"/>
    <w:rsid w:val="00C16CC7"/>
    <w:rsid w:val="00C233B9"/>
    <w:rsid w:val="00C435FC"/>
    <w:rsid w:val="00C43BDD"/>
    <w:rsid w:val="00C52B99"/>
    <w:rsid w:val="00C567C2"/>
    <w:rsid w:val="00C65FD7"/>
    <w:rsid w:val="00C670E1"/>
    <w:rsid w:val="00C678FF"/>
    <w:rsid w:val="00C84B12"/>
    <w:rsid w:val="00C853CA"/>
    <w:rsid w:val="00C85838"/>
    <w:rsid w:val="00C94620"/>
    <w:rsid w:val="00C956FE"/>
    <w:rsid w:val="00C97E63"/>
    <w:rsid w:val="00CA36A4"/>
    <w:rsid w:val="00CA4FEA"/>
    <w:rsid w:val="00CA5216"/>
    <w:rsid w:val="00CA5C2E"/>
    <w:rsid w:val="00CA752B"/>
    <w:rsid w:val="00CB6323"/>
    <w:rsid w:val="00CC211B"/>
    <w:rsid w:val="00CC75E5"/>
    <w:rsid w:val="00D00571"/>
    <w:rsid w:val="00D31509"/>
    <w:rsid w:val="00D32BB1"/>
    <w:rsid w:val="00D44B96"/>
    <w:rsid w:val="00D47204"/>
    <w:rsid w:val="00D516CD"/>
    <w:rsid w:val="00D63C5B"/>
    <w:rsid w:val="00D7587C"/>
    <w:rsid w:val="00D77154"/>
    <w:rsid w:val="00D85AD8"/>
    <w:rsid w:val="00DB5C10"/>
    <w:rsid w:val="00DC0FD6"/>
    <w:rsid w:val="00DC2433"/>
    <w:rsid w:val="00DF146B"/>
    <w:rsid w:val="00DF4134"/>
    <w:rsid w:val="00E047CF"/>
    <w:rsid w:val="00E06F18"/>
    <w:rsid w:val="00E2424B"/>
    <w:rsid w:val="00E24568"/>
    <w:rsid w:val="00E3099A"/>
    <w:rsid w:val="00E405D9"/>
    <w:rsid w:val="00E434BF"/>
    <w:rsid w:val="00E50C46"/>
    <w:rsid w:val="00E51197"/>
    <w:rsid w:val="00E61905"/>
    <w:rsid w:val="00E93322"/>
    <w:rsid w:val="00EA052C"/>
    <w:rsid w:val="00EA2B21"/>
    <w:rsid w:val="00EC3466"/>
    <w:rsid w:val="00EC37DA"/>
    <w:rsid w:val="00EC473B"/>
    <w:rsid w:val="00EE2101"/>
    <w:rsid w:val="00EE7C70"/>
    <w:rsid w:val="00F01991"/>
    <w:rsid w:val="00F168DC"/>
    <w:rsid w:val="00F3252A"/>
    <w:rsid w:val="00F40960"/>
    <w:rsid w:val="00F41A09"/>
    <w:rsid w:val="00F4272A"/>
    <w:rsid w:val="00F43DAE"/>
    <w:rsid w:val="00F5529F"/>
    <w:rsid w:val="00F61D09"/>
    <w:rsid w:val="00F658F2"/>
    <w:rsid w:val="00F66935"/>
    <w:rsid w:val="00F71AD0"/>
    <w:rsid w:val="00F74A7E"/>
    <w:rsid w:val="00F74E5D"/>
    <w:rsid w:val="00F87686"/>
    <w:rsid w:val="00F92825"/>
    <w:rsid w:val="00F93A3F"/>
    <w:rsid w:val="00F93F94"/>
    <w:rsid w:val="00FA3CCC"/>
    <w:rsid w:val="00FA7D9F"/>
    <w:rsid w:val="00FB0FC3"/>
    <w:rsid w:val="00FB5286"/>
    <w:rsid w:val="00FC25D6"/>
    <w:rsid w:val="00FD6241"/>
    <w:rsid w:val="00FE0E6B"/>
    <w:rsid w:val="00FE34D9"/>
    <w:rsid w:val="00FF059F"/>
    <w:rsid w:val="00FF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568"/>
    <w:pPr>
      <w:spacing w:after="0" w:line="240" w:lineRule="auto"/>
      <w:jc w:val="both"/>
    </w:pPr>
    <w:rPr>
      <w:rFonts w:ascii="Arial" w:hAnsi="Arial"/>
      <w:sz w:val="20"/>
      <w:lang w:val="en-US"/>
    </w:rPr>
  </w:style>
  <w:style w:type="paragraph" w:styleId="10">
    <w:name w:val="heading 1"/>
    <w:basedOn w:val="a"/>
    <w:next w:val="a"/>
    <w:link w:val="11"/>
    <w:uiPriority w:val="9"/>
    <w:qFormat/>
    <w:rsid w:val="00892F45"/>
    <w:pPr>
      <w:jc w:val="left"/>
      <w:outlineLvl w:val="0"/>
    </w:pPr>
    <w:rPr>
      <w:b/>
      <w:sz w:val="32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892F45"/>
    <w:pPr>
      <w:tabs>
        <w:tab w:val="left" w:pos="567"/>
      </w:tabs>
      <w:ind w:left="567" w:hanging="567"/>
      <w:jc w:val="left"/>
      <w:outlineLvl w:val="1"/>
    </w:pPr>
    <w:rPr>
      <w:b/>
      <w:sz w:val="24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80AEC"/>
    <w:pPr>
      <w:tabs>
        <w:tab w:val="left" w:pos="709"/>
      </w:tabs>
      <w:ind w:left="709" w:hanging="709"/>
      <w:jc w:val="left"/>
      <w:outlineLvl w:val="2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C7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A32C7"/>
    <w:pPr>
      <w:jc w:val="right"/>
    </w:pPr>
    <w:rPr>
      <w:b/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3A32C7"/>
    <w:rPr>
      <w:rFonts w:ascii="Arial" w:hAnsi="Arial"/>
      <w:b/>
      <w:sz w:val="48"/>
      <w:szCs w:val="48"/>
      <w:lang w:val="en-US"/>
    </w:rPr>
  </w:style>
  <w:style w:type="table" w:styleId="a7">
    <w:name w:val="Table Grid"/>
    <w:basedOn w:val="a1"/>
    <w:uiPriority w:val="59"/>
    <w:rsid w:val="003A32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unhideWhenUsed/>
    <w:rsid w:val="00E405D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405D9"/>
    <w:rPr>
      <w:rFonts w:ascii="Arial" w:hAnsi="Arial"/>
      <w:sz w:val="18"/>
    </w:rPr>
  </w:style>
  <w:style w:type="paragraph" w:styleId="aa">
    <w:name w:val="footer"/>
    <w:basedOn w:val="a"/>
    <w:link w:val="ab"/>
    <w:uiPriority w:val="99"/>
    <w:unhideWhenUsed/>
    <w:rsid w:val="00E405D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405D9"/>
    <w:rPr>
      <w:rFonts w:ascii="Arial" w:hAnsi="Arial"/>
      <w:sz w:val="18"/>
    </w:rPr>
  </w:style>
  <w:style w:type="paragraph" w:styleId="ac">
    <w:name w:val="No Spacing"/>
    <w:basedOn w:val="a8"/>
    <w:uiPriority w:val="1"/>
    <w:qFormat/>
    <w:rsid w:val="00E405D9"/>
    <w:rPr>
      <w:noProof/>
    </w:rPr>
  </w:style>
  <w:style w:type="paragraph" w:styleId="ad">
    <w:name w:val="List Paragraph"/>
    <w:basedOn w:val="a"/>
    <w:uiPriority w:val="34"/>
    <w:qFormat/>
    <w:rsid w:val="00B84234"/>
    <w:pPr>
      <w:ind w:left="720"/>
      <w:contextualSpacing/>
    </w:pPr>
  </w:style>
  <w:style w:type="paragraph" w:styleId="ae">
    <w:name w:val="List"/>
    <w:basedOn w:val="a"/>
    <w:uiPriority w:val="99"/>
    <w:unhideWhenUsed/>
    <w:rsid w:val="00B84234"/>
    <w:pPr>
      <w:ind w:hanging="284"/>
    </w:pPr>
  </w:style>
  <w:style w:type="paragraph" w:styleId="af">
    <w:name w:val="Body Text"/>
    <w:basedOn w:val="a"/>
    <w:link w:val="af0"/>
    <w:uiPriority w:val="99"/>
    <w:unhideWhenUsed/>
    <w:rsid w:val="00DC2433"/>
    <w:pPr>
      <w:ind w:left="142" w:right="139"/>
    </w:pPr>
  </w:style>
  <w:style w:type="character" w:customStyle="1" w:styleId="af0">
    <w:name w:val="Основной текст Знак"/>
    <w:basedOn w:val="a0"/>
    <w:link w:val="af"/>
    <w:uiPriority w:val="99"/>
    <w:rsid w:val="00DC2433"/>
    <w:rPr>
      <w:rFonts w:ascii="Arial" w:hAnsi="Arial"/>
      <w:sz w:val="20"/>
      <w:lang w:val="en-US"/>
    </w:rPr>
  </w:style>
  <w:style w:type="character" w:customStyle="1" w:styleId="11">
    <w:name w:val="Заголовок 1 Знак"/>
    <w:basedOn w:val="a0"/>
    <w:link w:val="10"/>
    <w:uiPriority w:val="9"/>
    <w:rsid w:val="00892F45"/>
    <w:rPr>
      <w:rFonts w:ascii="Arial" w:hAnsi="Arial"/>
      <w:b/>
      <w:sz w:val="32"/>
      <w:szCs w:val="3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92F45"/>
    <w:rPr>
      <w:rFonts w:ascii="Arial" w:hAnsi="Arial"/>
      <w:b/>
      <w:sz w:val="24"/>
      <w:szCs w:val="28"/>
      <w:lang w:val="en-US"/>
    </w:rPr>
  </w:style>
  <w:style w:type="paragraph" w:styleId="21">
    <w:name w:val="List 2"/>
    <w:basedOn w:val="a"/>
    <w:uiPriority w:val="99"/>
    <w:unhideWhenUsed/>
    <w:rsid w:val="00E51197"/>
    <w:pPr>
      <w:tabs>
        <w:tab w:val="left" w:pos="284"/>
      </w:tabs>
      <w:ind w:left="284" w:hanging="284"/>
    </w:pPr>
  </w:style>
  <w:style w:type="paragraph" w:styleId="31">
    <w:name w:val="List 3"/>
    <w:basedOn w:val="a"/>
    <w:uiPriority w:val="99"/>
    <w:unhideWhenUsed/>
    <w:rsid w:val="008A73AF"/>
    <w:pPr>
      <w:ind w:left="567" w:hanging="283"/>
    </w:pPr>
  </w:style>
  <w:style w:type="paragraph" w:styleId="af1">
    <w:name w:val="Body Text Indent"/>
    <w:basedOn w:val="a"/>
    <w:link w:val="af2"/>
    <w:uiPriority w:val="99"/>
    <w:unhideWhenUsed/>
    <w:rsid w:val="00E51197"/>
    <w:pPr>
      <w:ind w:left="284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E51197"/>
    <w:rPr>
      <w:rFonts w:ascii="Arial" w:hAnsi="Arial"/>
      <w:sz w:val="20"/>
      <w:lang w:val="en-US"/>
    </w:rPr>
  </w:style>
  <w:style w:type="paragraph" w:styleId="4">
    <w:name w:val="List 4"/>
    <w:basedOn w:val="21"/>
    <w:uiPriority w:val="99"/>
    <w:unhideWhenUsed/>
    <w:rsid w:val="009E2448"/>
    <w:pPr>
      <w:spacing w:line="480" w:lineRule="auto"/>
    </w:pPr>
  </w:style>
  <w:style w:type="paragraph" w:styleId="5">
    <w:name w:val="List 5"/>
    <w:basedOn w:val="31"/>
    <w:uiPriority w:val="99"/>
    <w:unhideWhenUsed/>
    <w:rsid w:val="00180AEC"/>
    <w:pPr>
      <w:ind w:left="426" w:right="139" w:hanging="284"/>
    </w:pPr>
  </w:style>
  <w:style w:type="character" w:customStyle="1" w:styleId="30">
    <w:name w:val="Заголовок 3 Знак"/>
    <w:basedOn w:val="a0"/>
    <w:link w:val="3"/>
    <w:uiPriority w:val="9"/>
    <w:rsid w:val="00180AEC"/>
    <w:rPr>
      <w:rFonts w:ascii="Arial" w:hAnsi="Arial"/>
      <w:b/>
      <w:lang w:val="en-US"/>
    </w:rPr>
  </w:style>
  <w:style w:type="paragraph" w:styleId="22">
    <w:name w:val="Body Text Indent 2"/>
    <w:basedOn w:val="21"/>
    <w:link w:val="23"/>
    <w:uiPriority w:val="99"/>
    <w:unhideWhenUsed/>
    <w:rsid w:val="00280A0B"/>
    <w:pPr>
      <w:tabs>
        <w:tab w:val="clear" w:pos="284"/>
        <w:tab w:val="left" w:pos="709"/>
      </w:tabs>
      <w:ind w:left="709" w:hanging="709"/>
    </w:pPr>
    <w:rPr>
      <w:noProof/>
      <w:lang w:val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280A0B"/>
    <w:rPr>
      <w:rFonts w:ascii="Arial" w:hAnsi="Arial"/>
      <w:noProof/>
      <w:sz w:val="20"/>
    </w:rPr>
  </w:style>
  <w:style w:type="paragraph" w:styleId="32">
    <w:name w:val="Body Text Indent 3"/>
    <w:basedOn w:val="a"/>
    <w:link w:val="33"/>
    <w:uiPriority w:val="99"/>
    <w:unhideWhenUsed/>
    <w:rsid w:val="0070118E"/>
    <w:pPr>
      <w:ind w:left="426"/>
    </w:pPr>
  </w:style>
  <w:style w:type="character" w:customStyle="1" w:styleId="33">
    <w:name w:val="Основной текст с отступом 3 Знак"/>
    <w:basedOn w:val="a0"/>
    <w:link w:val="32"/>
    <w:uiPriority w:val="99"/>
    <w:rsid w:val="0070118E"/>
    <w:rPr>
      <w:rFonts w:ascii="Arial" w:hAnsi="Arial"/>
      <w:sz w:val="20"/>
      <w:lang w:val="en-US"/>
    </w:rPr>
  </w:style>
  <w:style w:type="paragraph" w:styleId="af3">
    <w:name w:val="List Continue"/>
    <w:basedOn w:val="32"/>
    <w:uiPriority w:val="99"/>
    <w:unhideWhenUsed/>
    <w:rsid w:val="0070118E"/>
    <w:pPr>
      <w:ind w:left="709" w:hanging="283"/>
    </w:pPr>
  </w:style>
  <w:style w:type="character" w:styleId="af4">
    <w:name w:val="Hyperlink"/>
    <w:basedOn w:val="a0"/>
    <w:uiPriority w:val="99"/>
    <w:unhideWhenUsed/>
    <w:rsid w:val="00DC2433"/>
    <w:rPr>
      <w:color w:val="0000FF" w:themeColor="hyperlink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D31509"/>
    <w:pPr>
      <w:numPr>
        <w:numId w:val="15"/>
      </w:numPr>
      <w:tabs>
        <w:tab w:val="right" w:leader="dot" w:pos="9060"/>
      </w:tabs>
      <w:spacing w:before="120" w:after="120"/>
      <w:ind w:left="340" w:hanging="340"/>
    </w:pPr>
    <w:rPr>
      <w:b/>
      <w:noProof/>
    </w:rPr>
  </w:style>
  <w:style w:type="paragraph" w:styleId="24">
    <w:name w:val="toc 2"/>
    <w:basedOn w:val="a"/>
    <w:next w:val="a"/>
    <w:autoRedefine/>
    <w:uiPriority w:val="39"/>
    <w:unhideWhenUsed/>
    <w:rsid w:val="00AA52C8"/>
    <w:pPr>
      <w:tabs>
        <w:tab w:val="left" w:pos="567"/>
        <w:tab w:val="left" w:pos="709"/>
        <w:tab w:val="right" w:leader="dot" w:pos="9060"/>
      </w:tabs>
      <w:ind w:left="567" w:hanging="369"/>
    </w:pPr>
    <w:rPr>
      <w:noProof/>
      <w:sz w:val="18"/>
    </w:rPr>
  </w:style>
  <w:style w:type="paragraph" w:styleId="34">
    <w:name w:val="toc 3"/>
    <w:basedOn w:val="a"/>
    <w:next w:val="a"/>
    <w:autoRedefine/>
    <w:uiPriority w:val="39"/>
    <w:unhideWhenUsed/>
    <w:rsid w:val="00AA52C8"/>
    <w:pPr>
      <w:tabs>
        <w:tab w:val="left" w:pos="1276"/>
        <w:tab w:val="right" w:leader="dot" w:pos="9060"/>
      </w:tabs>
      <w:spacing w:before="60" w:after="60"/>
      <w:ind w:left="1276" w:hanging="567"/>
    </w:pPr>
    <w:rPr>
      <w:rFonts w:cs="Arial"/>
      <w:noProof/>
      <w:sz w:val="18"/>
    </w:rPr>
  </w:style>
  <w:style w:type="character" w:customStyle="1" w:styleId="tw4winMark">
    <w:name w:val="tw4winMark"/>
    <w:uiPriority w:val="99"/>
    <w:rsid w:val="007A6B48"/>
    <w:rPr>
      <w:rFonts w:ascii="Courier New" w:hAnsi="Courier New"/>
      <w:vanish/>
      <w:color w:val="800080"/>
      <w:vertAlign w:val="subscript"/>
    </w:rPr>
  </w:style>
  <w:style w:type="paragraph" w:customStyle="1" w:styleId="Style2">
    <w:name w:val="Style2"/>
    <w:basedOn w:val="a"/>
    <w:rsid w:val="00934D06"/>
    <w:pPr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3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5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159" Type="http://schemas.openxmlformats.org/officeDocument/2006/relationships/image" Target="media/image151.jpeg"/><Relationship Id="rId170" Type="http://schemas.openxmlformats.org/officeDocument/2006/relationships/image" Target="media/image162.jpeg"/><Relationship Id="rId191" Type="http://schemas.openxmlformats.org/officeDocument/2006/relationships/header" Target="header1.xml"/><Relationship Id="rId107" Type="http://schemas.openxmlformats.org/officeDocument/2006/relationships/image" Target="media/image99.png"/><Relationship Id="rId11" Type="http://schemas.openxmlformats.org/officeDocument/2006/relationships/image" Target="media/image3.emf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image" Target="media/image141.png"/><Relationship Id="rId5" Type="http://schemas.openxmlformats.org/officeDocument/2006/relationships/settings" Target="settings.xml"/><Relationship Id="rId95" Type="http://schemas.openxmlformats.org/officeDocument/2006/relationships/image" Target="media/image87.png"/><Relationship Id="rId160" Type="http://schemas.openxmlformats.org/officeDocument/2006/relationships/image" Target="media/image152.jpeg"/><Relationship Id="rId181" Type="http://schemas.openxmlformats.org/officeDocument/2006/relationships/image" Target="media/image173.jpe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10.png"/><Relationship Id="rId139" Type="http://schemas.openxmlformats.org/officeDocument/2006/relationships/image" Target="media/image131.jpeg"/><Relationship Id="rId85" Type="http://schemas.openxmlformats.org/officeDocument/2006/relationships/image" Target="media/image77.jpe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header" Target="header2.xml"/><Relationship Id="rId12" Type="http://schemas.openxmlformats.org/officeDocument/2006/relationships/image" Target="media/image4.jpeg"/><Relationship Id="rId33" Type="http://schemas.openxmlformats.org/officeDocument/2006/relationships/image" Target="media/image25.jpeg"/><Relationship Id="rId108" Type="http://schemas.openxmlformats.org/officeDocument/2006/relationships/image" Target="media/image100.pn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jpeg"/><Relationship Id="rId161" Type="http://schemas.openxmlformats.org/officeDocument/2006/relationships/image" Target="media/image153.png"/><Relationship Id="rId182" Type="http://schemas.openxmlformats.org/officeDocument/2006/relationships/image" Target="media/image174.jpeg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44" Type="http://schemas.openxmlformats.org/officeDocument/2006/relationships/image" Target="media/image36.jpeg"/><Relationship Id="rId65" Type="http://schemas.openxmlformats.org/officeDocument/2006/relationships/image" Target="media/image57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footer" Target="footer1.xml"/><Relationship Id="rId13" Type="http://schemas.openxmlformats.org/officeDocument/2006/relationships/image" Target="media/image5.emf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7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162" Type="http://schemas.openxmlformats.org/officeDocument/2006/relationships/image" Target="media/image154.jpeg"/><Relationship Id="rId183" Type="http://schemas.openxmlformats.org/officeDocument/2006/relationships/image" Target="media/image175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emf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png"/><Relationship Id="rId173" Type="http://schemas.openxmlformats.org/officeDocument/2006/relationships/image" Target="media/image165.jpeg"/><Relationship Id="rId194" Type="http://schemas.openxmlformats.org/officeDocument/2006/relationships/footer" Target="footer2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image" Target="media/image176.jpeg"/><Relationship Id="rId189" Type="http://schemas.openxmlformats.org/officeDocument/2006/relationships/image" Target="media/image179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png"/><Relationship Id="rId174" Type="http://schemas.openxmlformats.org/officeDocument/2006/relationships/image" Target="media/image166.jpeg"/><Relationship Id="rId179" Type="http://schemas.openxmlformats.org/officeDocument/2006/relationships/image" Target="media/image171.jpeg"/><Relationship Id="rId195" Type="http://schemas.openxmlformats.org/officeDocument/2006/relationships/fontTable" Target="fontTable.xml"/><Relationship Id="rId190" Type="http://schemas.openxmlformats.org/officeDocument/2006/relationships/image" Target="media/image180.jpeg"/><Relationship Id="rId15" Type="http://schemas.openxmlformats.org/officeDocument/2006/relationships/image" Target="media/image7.emf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jpeg"/><Relationship Id="rId185" Type="http://schemas.openxmlformats.org/officeDocument/2006/relationships/image" Target="media/image17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72.jpeg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6.png"/><Relationship Id="rId175" Type="http://schemas.openxmlformats.org/officeDocument/2006/relationships/image" Target="media/image167.jpeg"/><Relationship Id="rId196" Type="http://schemas.openxmlformats.org/officeDocument/2006/relationships/theme" Target="theme/theme1.xml"/><Relationship Id="rId16" Type="http://schemas.openxmlformats.org/officeDocument/2006/relationships/image" Target="media/image8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jpeg"/><Relationship Id="rId90" Type="http://schemas.openxmlformats.org/officeDocument/2006/relationships/image" Target="media/image82.jpeg"/><Relationship Id="rId165" Type="http://schemas.openxmlformats.org/officeDocument/2006/relationships/image" Target="media/image157.png"/><Relationship Id="rId186" Type="http://schemas.openxmlformats.org/officeDocument/2006/relationships/hyperlink" Target="mailto:svc@huvitz.com" TargetMode="External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6.jpe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jpe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png"/><Relationship Id="rId124" Type="http://schemas.openxmlformats.org/officeDocument/2006/relationships/image" Target="media/image116.jpeg"/><Relationship Id="rId70" Type="http://schemas.openxmlformats.org/officeDocument/2006/relationships/image" Target="media/image62.jpeg"/><Relationship Id="rId91" Type="http://schemas.openxmlformats.org/officeDocument/2006/relationships/image" Target="media/image83.png"/><Relationship Id="rId145" Type="http://schemas.openxmlformats.org/officeDocument/2006/relationships/image" Target="media/image137.jpeg"/><Relationship Id="rId166" Type="http://schemas.openxmlformats.org/officeDocument/2006/relationships/image" Target="media/image158.png"/><Relationship Id="rId187" Type="http://schemas.openxmlformats.org/officeDocument/2006/relationships/hyperlink" Target="http://www.huvitz.com" TargetMode="External"/><Relationship Id="rId1" Type="http://schemas.openxmlformats.org/officeDocument/2006/relationships/customXml" Target="../customXml/item1.xml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60" Type="http://schemas.openxmlformats.org/officeDocument/2006/relationships/image" Target="media/image52.jpeg"/><Relationship Id="rId81" Type="http://schemas.openxmlformats.org/officeDocument/2006/relationships/image" Target="media/image73.png"/><Relationship Id="rId135" Type="http://schemas.openxmlformats.org/officeDocument/2006/relationships/image" Target="media/image127.jpeg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18" Type="http://schemas.openxmlformats.org/officeDocument/2006/relationships/image" Target="media/image10.png"/><Relationship Id="rId39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1B7FE-035C-4AB5-B5AC-DAB2C7E7F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CB391854</Template>
  <TotalTime>0</TotalTime>
  <Pages>79</Pages>
  <Words>13058</Words>
  <Characters>74437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</dc:creator>
  <cp:keywords/>
  <dc:description/>
  <cp:lastModifiedBy>Трощенко Александра Юрьевна</cp:lastModifiedBy>
  <cp:revision>91</cp:revision>
  <cp:lastPrinted>2017-09-27T11:19:00Z</cp:lastPrinted>
  <dcterms:created xsi:type="dcterms:W3CDTF">2017-09-28T10:33:00Z</dcterms:created>
  <dcterms:modified xsi:type="dcterms:W3CDTF">2017-11-23T10:10:00Z</dcterms:modified>
</cp:coreProperties>
</file>